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474582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</w:p>
    <w:p w:rsidR="00474582" w:rsidRPr="00474582" w:rsidRDefault="00474582" w:rsidP="00474582">
      <w:pPr>
        <w:rPr>
          <w:rFonts w:cs="B Titr"/>
          <w:b/>
          <w:bCs/>
          <w:rtl/>
          <w:lang w:bidi="fa-IR"/>
        </w:rPr>
      </w:pPr>
    </w:p>
    <w:p w:rsidR="00DA3BC7" w:rsidRDefault="00DE55A4" w:rsidP="00AA33C1">
      <w:pPr>
        <w:jc w:val="center"/>
        <w:rPr>
          <w:rFonts w:ascii="IRTitr" w:hAnsi="IRTitr" w:cs="IRTitr"/>
          <w:sz w:val="70"/>
          <w:szCs w:val="70"/>
          <w:rtl/>
          <w:lang w:bidi="fa-IR"/>
        </w:rPr>
      </w:pPr>
      <w:r>
        <w:rPr>
          <w:rFonts w:ascii="IRTitr" w:hAnsi="IRTitr" w:cs="IRTitr" w:hint="cs"/>
          <w:sz w:val="70"/>
          <w:szCs w:val="70"/>
          <w:rtl/>
          <w:lang w:bidi="fa-IR"/>
        </w:rPr>
        <w:t xml:space="preserve">الوجیز </w:t>
      </w:r>
      <w:r w:rsidR="00AA33C1">
        <w:rPr>
          <w:rFonts w:ascii="IRTitr" w:hAnsi="IRTitr" w:cs="IRTitr" w:hint="cs"/>
          <w:sz w:val="70"/>
          <w:szCs w:val="70"/>
          <w:rtl/>
          <w:lang w:bidi="fa-IR"/>
        </w:rPr>
        <w:t xml:space="preserve">در </w:t>
      </w:r>
    </w:p>
    <w:p w:rsidR="00284F7F" w:rsidRPr="00DE55A4" w:rsidRDefault="00AA33C1" w:rsidP="00AA33C1">
      <w:pPr>
        <w:jc w:val="center"/>
        <w:rPr>
          <w:rFonts w:ascii="IRTitr" w:hAnsi="IRTitr" w:cs="IRTitr"/>
          <w:sz w:val="24"/>
          <w:szCs w:val="24"/>
          <w:rtl/>
          <w:lang w:bidi="fa-IR"/>
        </w:rPr>
      </w:pPr>
      <w:r>
        <w:rPr>
          <w:rFonts w:ascii="IRTitr" w:hAnsi="IRTitr" w:cs="IRTitr" w:hint="cs"/>
          <w:sz w:val="70"/>
          <w:szCs w:val="70"/>
          <w:rtl/>
          <w:lang w:bidi="fa-IR"/>
        </w:rPr>
        <w:t xml:space="preserve">عقیده </w:t>
      </w:r>
      <w:r w:rsidR="00DE55A4">
        <w:rPr>
          <w:rFonts w:ascii="IRTitr" w:hAnsi="IRTitr" w:cs="IRTitr" w:hint="cs"/>
          <w:sz w:val="70"/>
          <w:szCs w:val="70"/>
          <w:rtl/>
          <w:lang w:bidi="fa-IR"/>
        </w:rPr>
        <w:t>سلف</w:t>
      </w:r>
      <w:r>
        <w:rPr>
          <w:rFonts w:ascii="IRTitr" w:hAnsi="IRTitr" w:cs="IRTitr" w:hint="cs"/>
          <w:sz w:val="70"/>
          <w:szCs w:val="70"/>
          <w:rtl/>
          <w:lang w:bidi="fa-IR"/>
        </w:rPr>
        <w:t xml:space="preserve"> صالح</w:t>
      </w:r>
    </w:p>
    <w:p w:rsidR="006177DE" w:rsidRDefault="006177DE" w:rsidP="00034F95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837869" w:rsidRPr="006177DE" w:rsidRDefault="00837869" w:rsidP="00034F95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39742D" w:rsidRPr="0039742D" w:rsidRDefault="0039742D" w:rsidP="00AE448C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39742D"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t>مولف:</w:t>
      </w:r>
    </w:p>
    <w:p w:rsidR="00D97A5E" w:rsidRPr="00F071AC" w:rsidRDefault="0039742D" w:rsidP="00F071AC">
      <w:pPr>
        <w:jc w:val="center"/>
        <w:rPr>
          <w:rFonts w:ascii="IRYakout" w:hAnsi="IRYakout" w:cs="IRYakout"/>
          <w:b/>
          <w:bCs/>
          <w:sz w:val="34"/>
          <w:szCs w:val="34"/>
          <w:rtl/>
          <w:lang w:bidi="fa-IR"/>
        </w:rPr>
      </w:pPr>
      <w:r w:rsidRPr="00F071AC">
        <w:rPr>
          <w:rFonts w:ascii="IRYakout" w:hAnsi="IRYakout" w:cs="IRYakout"/>
          <w:b/>
          <w:bCs/>
          <w:sz w:val="34"/>
          <w:szCs w:val="34"/>
          <w:rtl/>
          <w:lang w:bidi="fa-IR"/>
        </w:rPr>
        <w:t>ابومحمد عبدالله بن عبدالحم</w:t>
      </w:r>
      <w:r w:rsidRPr="00F071AC">
        <w:rPr>
          <w:rFonts w:ascii="IRYakout" w:hAnsi="IRYakout" w:cs="IRYakout" w:hint="cs"/>
          <w:b/>
          <w:bCs/>
          <w:sz w:val="34"/>
          <w:szCs w:val="34"/>
          <w:rtl/>
          <w:lang w:bidi="fa-IR"/>
        </w:rPr>
        <w:t>ی</w:t>
      </w:r>
      <w:r w:rsidRPr="00F071AC">
        <w:rPr>
          <w:rFonts w:ascii="IRYakout" w:hAnsi="IRYakout" w:cs="IRYakout" w:hint="eastAsia"/>
          <w:b/>
          <w:bCs/>
          <w:sz w:val="34"/>
          <w:szCs w:val="34"/>
          <w:rtl/>
          <w:lang w:bidi="fa-IR"/>
        </w:rPr>
        <w:t>د</w:t>
      </w:r>
      <w:r w:rsidRPr="00F071AC">
        <w:rPr>
          <w:rFonts w:ascii="IRYakout" w:hAnsi="IRYakout" w:cs="IRYakout"/>
          <w:b/>
          <w:bCs/>
          <w:sz w:val="34"/>
          <w:szCs w:val="34"/>
          <w:rtl/>
          <w:lang w:bidi="fa-IR"/>
        </w:rPr>
        <w:t xml:space="preserve"> بن عبدالمج</w:t>
      </w:r>
      <w:r w:rsidRPr="00F071AC">
        <w:rPr>
          <w:rFonts w:ascii="IRYakout" w:hAnsi="IRYakout" w:cs="IRYakout" w:hint="cs"/>
          <w:b/>
          <w:bCs/>
          <w:sz w:val="34"/>
          <w:szCs w:val="34"/>
          <w:rtl/>
          <w:lang w:bidi="fa-IR"/>
        </w:rPr>
        <w:t>ی</w:t>
      </w:r>
      <w:r w:rsidRPr="00F071AC">
        <w:rPr>
          <w:rFonts w:ascii="IRYakout" w:hAnsi="IRYakout" w:cs="IRYakout" w:hint="eastAsia"/>
          <w:b/>
          <w:bCs/>
          <w:sz w:val="34"/>
          <w:szCs w:val="34"/>
          <w:rtl/>
          <w:lang w:bidi="fa-IR"/>
        </w:rPr>
        <w:t>د</w:t>
      </w:r>
      <w:r w:rsidRPr="00F071AC">
        <w:rPr>
          <w:rFonts w:ascii="IRYakout" w:hAnsi="IRYakout" w:cs="IRYakout"/>
          <w:b/>
          <w:bCs/>
          <w:sz w:val="34"/>
          <w:szCs w:val="34"/>
          <w:rtl/>
          <w:lang w:bidi="fa-IR"/>
        </w:rPr>
        <w:t xml:space="preserve"> </w:t>
      </w:r>
      <w:r w:rsidR="00F071AC">
        <w:rPr>
          <w:rFonts w:ascii="IRYakout" w:hAnsi="IRYakout" w:cs="IRYakout" w:hint="cs"/>
          <w:b/>
          <w:bCs/>
          <w:sz w:val="34"/>
          <w:szCs w:val="34"/>
          <w:rtl/>
          <w:lang w:bidi="fa-IR"/>
        </w:rPr>
        <w:t>آ</w:t>
      </w:r>
      <w:r w:rsidRPr="00F071AC">
        <w:rPr>
          <w:rFonts w:ascii="IRYakout" w:hAnsi="IRYakout" w:cs="IRYakout"/>
          <w:b/>
          <w:bCs/>
          <w:sz w:val="34"/>
          <w:szCs w:val="34"/>
          <w:rtl/>
          <w:lang w:bidi="fa-IR"/>
        </w:rPr>
        <w:t>ل اسماع</w:t>
      </w:r>
      <w:r w:rsidRPr="00F071AC">
        <w:rPr>
          <w:rFonts w:ascii="IRYakout" w:hAnsi="IRYakout" w:cs="IRYakout" w:hint="cs"/>
          <w:b/>
          <w:bCs/>
          <w:sz w:val="34"/>
          <w:szCs w:val="34"/>
          <w:rtl/>
          <w:lang w:bidi="fa-IR"/>
        </w:rPr>
        <w:t>ی</w:t>
      </w:r>
      <w:r w:rsidRPr="00F071AC">
        <w:rPr>
          <w:rFonts w:ascii="IRYakout" w:hAnsi="IRYakout" w:cs="IRYakout" w:hint="eastAsia"/>
          <w:b/>
          <w:bCs/>
          <w:sz w:val="34"/>
          <w:szCs w:val="34"/>
          <w:rtl/>
          <w:lang w:bidi="fa-IR"/>
        </w:rPr>
        <w:t>ل</w:t>
      </w:r>
      <w:r w:rsidRPr="00F071AC">
        <w:rPr>
          <w:rFonts w:ascii="IRYakout" w:hAnsi="IRYakout" w:cs="IRYakout"/>
          <w:b/>
          <w:bCs/>
          <w:sz w:val="34"/>
          <w:szCs w:val="34"/>
          <w:rtl/>
          <w:lang w:bidi="fa-IR"/>
        </w:rPr>
        <w:t xml:space="preserve"> البزاز الاثر</w:t>
      </w:r>
      <w:r w:rsidRPr="00F071AC">
        <w:rPr>
          <w:rFonts w:ascii="IRYakout" w:hAnsi="IRYakout" w:cs="IRYakout" w:hint="cs"/>
          <w:b/>
          <w:bCs/>
          <w:sz w:val="34"/>
          <w:szCs w:val="34"/>
          <w:rtl/>
          <w:lang w:bidi="fa-IR"/>
        </w:rPr>
        <w:t>ی</w:t>
      </w:r>
      <w:r w:rsidRPr="00F071AC">
        <w:rPr>
          <w:rFonts w:ascii="IRYakout" w:hAnsi="IRYakout" w:cs="IRYakout"/>
          <w:b/>
          <w:bCs/>
          <w:sz w:val="34"/>
          <w:szCs w:val="34"/>
          <w:rtl/>
          <w:lang w:bidi="fa-IR"/>
        </w:rPr>
        <w:t xml:space="preserve"> و عراق</w:t>
      </w:r>
      <w:r w:rsidRPr="00F071AC">
        <w:rPr>
          <w:rFonts w:ascii="IRYakout" w:hAnsi="IRYakout" w:cs="IRYakout" w:hint="cs"/>
          <w:b/>
          <w:bCs/>
          <w:sz w:val="34"/>
          <w:szCs w:val="34"/>
          <w:rtl/>
          <w:lang w:bidi="fa-IR"/>
        </w:rPr>
        <w:t>ی</w:t>
      </w: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AE448C" w:rsidRDefault="00DE55A4" w:rsidP="00DE55A4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t>ترجمه</w:t>
      </w:r>
      <w:r w:rsidR="00284F7F" w:rsidRPr="005A5C0F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DE55A4" w:rsidRPr="00DE55A4" w:rsidRDefault="00DE55A4" w:rsidP="00DE55A4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DE55A4"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>محمد گل گمشادزهی</w:t>
      </w: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AC3F0D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bidiVisual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34"/>
        <w:gridCol w:w="1122"/>
        <w:gridCol w:w="526"/>
        <w:gridCol w:w="1186"/>
        <w:gridCol w:w="2236"/>
      </w:tblGrid>
      <w:tr w:rsidR="00DE55A4" w:rsidRPr="00C50D4D" w:rsidTr="006367F3">
        <w:trPr>
          <w:jc w:val="center"/>
        </w:trPr>
        <w:tc>
          <w:tcPr>
            <w:tcW w:w="1529" w:type="pct"/>
            <w:shd w:val="clear" w:color="auto" w:fill="auto"/>
            <w:vAlign w:val="center"/>
          </w:tcPr>
          <w:bookmarkStart w:id="1" w:name="Editing"/>
          <w:p w:rsidR="00DE55A4" w:rsidRPr="006367F3" w:rsidRDefault="0084067A" w:rsidP="006367F3">
            <w:pPr>
              <w:spacing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1" locked="0" layoutInCell="0" allowOverlap="1" wp14:anchorId="4638C583" wp14:editId="0AFE1A4B">
                      <wp:simplePos x="0" y="0"/>
                      <wp:positionH relativeFrom="column">
                        <wp:posOffset>-807085</wp:posOffset>
                      </wp:positionH>
                      <wp:positionV relativeFrom="page">
                        <wp:posOffset>-90170</wp:posOffset>
                      </wp:positionV>
                      <wp:extent cx="6627495" cy="3213100"/>
                      <wp:effectExtent l="0" t="0" r="1905" b="6350"/>
                      <wp:wrapNone/>
                      <wp:docPr id="2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627495" cy="3213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-63.55pt;margin-top:-7.1pt;width:521.85pt;height:25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" o:allowincell="f" fillcolor="#f2f2f2" stroked="f" strokeweight="2pt">
                      <v:path arrowok="t"/>
                      <w10:wrap anchory="page"/>
                    </v:rect>
                  </w:pict>
                </mc:Fallback>
              </mc:AlternateContent>
            </w:r>
            <w:bookmarkEnd w:id="1"/>
            <w:r w:rsidR="00DE55A4" w:rsidRPr="006367F3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="00DE55A4" w:rsidRPr="006367F3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="00DE55A4" w:rsidRPr="006367F3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1" w:type="pct"/>
            <w:gridSpan w:val="4"/>
            <w:shd w:val="clear" w:color="auto" w:fill="auto"/>
            <w:vAlign w:val="center"/>
          </w:tcPr>
          <w:p w:rsidR="00DE55A4" w:rsidRPr="006367F3" w:rsidRDefault="00DA0125" w:rsidP="00DA0125">
            <w:pPr>
              <w:spacing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DA0125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الوج</w:t>
            </w:r>
            <w:r w:rsidRPr="00DA0125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ی</w:t>
            </w:r>
            <w:r w:rsidRPr="00DA0125">
              <w:rPr>
                <w:rFonts w:ascii="IRMitra" w:hAnsi="IRMitra" w:cs="IRMitra" w:hint="eastAsia"/>
                <w:color w:val="244061"/>
                <w:sz w:val="30"/>
                <w:szCs w:val="30"/>
                <w:rtl/>
                <w:lang w:bidi="fa-IR"/>
              </w:rPr>
              <w:t>ز</w:t>
            </w:r>
            <w:r w:rsidRPr="00DA0125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در </w:t>
            </w:r>
            <w:r w:rsidRPr="00DA0125">
              <w:rPr>
                <w:rFonts w:ascii="IRMitra" w:hAnsi="IRMitra" w:cs="IRMitra" w:hint="eastAsia"/>
                <w:color w:val="244061"/>
                <w:sz w:val="30"/>
                <w:szCs w:val="30"/>
                <w:rtl/>
                <w:lang w:bidi="fa-IR"/>
              </w:rPr>
              <w:t>عق</w:t>
            </w:r>
            <w:r w:rsidRPr="00DA0125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ی</w:t>
            </w:r>
            <w:r w:rsidRPr="00DA0125">
              <w:rPr>
                <w:rFonts w:ascii="IRMitra" w:hAnsi="IRMitra" w:cs="IRMitra" w:hint="eastAsia"/>
                <w:color w:val="244061"/>
                <w:sz w:val="30"/>
                <w:szCs w:val="30"/>
                <w:rtl/>
                <w:lang w:bidi="fa-IR"/>
              </w:rPr>
              <w:t>ده</w:t>
            </w:r>
            <w:r w:rsidRPr="00DA0125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سلف صالح</w:t>
            </w:r>
          </w:p>
        </w:tc>
      </w:tr>
      <w:tr w:rsidR="00DE55A4" w:rsidRPr="00C50D4D" w:rsidTr="006367F3">
        <w:trPr>
          <w:jc w:val="center"/>
        </w:trPr>
        <w:tc>
          <w:tcPr>
            <w:tcW w:w="1529" w:type="pct"/>
            <w:shd w:val="clear" w:color="auto" w:fill="auto"/>
            <w:vAlign w:val="center"/>
          </w:tcPr>
          <w:p w:rsidR="00DE55A4" w:rsidRPr="006367F3" w:rsidRDefault="00DE55A4" w:rsidP="006367F3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6367F3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 اصلی:</w:t>
            </w:r>
          </w:p>
        </w:tc>
        <w:tc>
          <w:tcPr>
            <w:tcW w:w="3471" w:type="pct"/>
            <w:gridSpan w:val="4"/>
            <w:shd w:val="clear" w:color="auto" w:fill="auto"/>
            <w:vAlign w:val="center"/>
          </w:tcPr>
          <w:p w:rsidR="00DE55A4" w:rsidRPr="006367F3" w:rsidRDefault="00824FE1" w:rsidP="006367F3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824FE1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الوجيز في عقيدة السلف الصالح</w:t>
            </w:r>
          </w:p>
        </w:tc>
      </w:tr>
      <w:tr w:rsidR="00DE55A4" w:rsidRPr="00C50D4D" w:rsidTr="006367F3">
        <w:trPr>
          <w:jc w:val="center"/>
        </w:trPr>
        <w:tc>
          <w:tcPr>
            <w:tcW w:w="1529" w:type="pct"/>
            <w:shd w:val="clear" w:color="auto" w:fill="auto"/>
            <w:vAlign w:val="center"/>
          </w:tcPr>
          <w:p w:rsidR="00DE55A4" w:rsidRPr="006367F3" w:rsidRDefault="00DE55A4" w:rsidP="006367F3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6367F3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1" w:type="pct"/>
            <w:gridSpan w:val="4"/>
            <w:shd w:val="clear" w:color="auto" w:fill="auto"/>
            <w:vAlign w:val="center"/>
          </w:tcPr>
          <w:p w:rsidR="00DE55A4" w:rsidRPr="006367F3" w:rsidRDefault="00824FE1" w:rsidP="00D142DC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824FE1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عبدالله بن عبدالحم</w:t>
            </w:r>
            <w:r w:rsidRPr="00824FE1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ی</w:t>
            </w:r>
            <w:r w:rsidRPr="00824FE1">
              <w:rPr>
                <w:rFonts w:ascii="IRMitra" w:hAnsi="IRMitra" w:cs="IRMitra" w:hint="eastAsia"/>
                <w:color w:val="244061"/>
                <w:sz w:val="30"/>
                <w:szCs w:val="30"/>
                <w:rtl/>
                <w:lang w:bidi="fa-IR"/>
              </w:rPr>
              <w:t>د</w:t>
            </w:r>
            <w:r w:rsidRPr="00824FE1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البزاز الاثر</w:t>
            </w:r>
            <w:r w:rsidRPr="00824FE1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ی</w:t>
            </w:r>
          </w:p>
        </w:tc>
      </w:tr>
      <w:tr w:rsidR="00DE55A4" w:rsidRPr="00C50D4D" w:rsidTr="006367F3">
        <w:trPr>
          <w:jc w:val="center"/>
        </w:trPr>
        <w:tc>
          <w:tcPr>
            <w:tcW w:w="1529" w:type="pct"/>
            <w:shd w:val="clear" w:color="auto" w:fill="auto"/>
            <w:vAlign w:val="center"/>
          </w:tcPr>
          <w:p w:rsidR="00DE55A4" w:rsidRPr="006367F3" w:rsidRDefault="00DE55A4" w:rsidP="006367F3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6367F3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471" w:type="pct"/>
            <w:gridSpan w:val="4"/>
            <w:shd w:val="clear" w:color="auto" w:fill="auto"/>
            <w:vAlign w:val="center"/>
          </w:tcPr>
          <w:p w:rsidR="00DE55A4" w:rsidRPr="006367F3" w:rsidRDefault="00DE55A4" w:rsidP="006367F3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6367F3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محمد گل گمشاد زهی</w:t>
            </w:r>
          </w:p>
        </w:tc>
      </w:tr>
      <w:tr w:rsidR="00DE55A4" w:rsidRPr="00C50D4D" w:rsidTr="006367F3">
        <w:trPr>
          <w:jc w:val="center"/>
        </w:trPr>
        <w:tc>
          <w:tcPr>
            <w:tcW w:w="1529" w:type="pct"/>
            <w:shd w:val="clear" w:color="auto" w:fill="auto"/>
            <w:vAlign w:val="center"/>
          </w:tcPr>
          <w:p w:rsidR="00DE55A4" w:rsidRPr="006367F3" w:rsidRDefault="00DE55A4" w:rsidP="006367F3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6367F3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1" w:type="pct"/>
            <w:gridSpan w:val="4"/>
            <w:shd w:val="clear" w:color="auto" w:fill="auto"/>
            <w:vAlign w:val="center"/>
          </w:tcPr>
          <w:p w:rsidR="00DE55A4" w:rsidRPr="006367F3" w:rsidRDefault="00AF3902" w:rsidP="006367F3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AF3902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مجموعه عقا</w:t>
            </w:r>
            <w:r w:rsidRPr="00AF3902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ی</w:t>
            </w:r>
            <w:r w:rsidRPr="00AF3902">
              <w:rPr>
                <w:rFonts w:ascii="IRMitra" w:hAnsi="IRMitra" w:cs="IRMitra" w:hint="eastAsia"/>
                <w:color w:val="244061"/>
                <w:sz w:val="30"/>
                <w:szCs w:val="30"/>
                <w:rtl/>
                <w:lang w:bidi="fa-IR"/>
              </w:rPr>
              <w:t>د</w:t>
            </w:r>
            <w:r w:rsidRPr="00AF3902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اسلام</w:t>
            </w:r>
            <w:r w:rsidRPr="00AF3902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ی</w:t>
            </w:r>
          </w:p>
        </w:tc>
      </w:tr>
      <w:tr w:rsidR="00DE55A4" w:rsidRPr="00C50D4D" w:rsidTr="006367F3">
        <w:trPr>
          <w:jc w:val="center"/>
        </w:trPr>
        <w:tc>
          <w:tcPr>
            <w:tcW w:w="1529" w:type="pct"/>
            <w:shd w:val="clear" w:color="auto" w:fill="auto"/>
            <w:vAlign w:val="center"/>
          </w:tcPr>
          <w:p w:rsidR="00DE55A4" w:rsidRPr="006367F3" w:rsidRDefault="00DE55A4" w:rsidP="006367F3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6367F3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1" w:type="pct"/>
            <w:gridSpan w:val="4"/>
            <w:shd w:val="clear" w:color="auto" w:fill="auto"/>
            <w:vAlign w:val="center"/>
          </w:tcPr>
          <w:p w:rsidR="00DE55A4" w:rsidRPr="006367F3" w:rsidRDefault="00DE55A4" w:rsidP="006367F3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6367F3"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 xml:space="preserve">اول (دیجیتال) </w:t>
            </w:r>
          </w:p>
        </w:tc>
      </w:tr>
      <w:tr w:rsidR="00DE55A4" w:rsidRPr="00C50D4D" w:rsidTr="006367F3">
        <w:trPr>
          <w:jc w:val="center"/>
        </w:trPr>
        <w:tc>
          <w:tcPr>
            <w:tcW w:w="1529" w:type="pct"/>
            <w:shd w:val="clear" w:color="auto" w:fill="auto"/>
            <w:vAlign w:val="center"/>
          </w:tcPr>
          <w:p w:rsidR="00DE55A4" w:rsidRPr="006367F3" w:rsidRDefault="00DE55A4" w:rsidP="006367F3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6367F3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1" w:type="pct"/>
            <w:gridSpan w:val="4"/>
            <w:shd w:val="clear" w:color="auto" w:fill="auto"/>
            <w:vAlign w:val="center"/>
          </w:tcPr>
          <w:p w:rsidR="00DE55A4" w:rsidRPr="006367F3" w:rsidRDefault="00AF3902" w:rsidP="006367F3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AF3902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>ت</w:t>
            </w:r>
            <w:r w:rsidRPr="00AF3902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ی</w:t>
            </w:r>
            <w:r w:rsidRPr="00AF3902">
              <w:rPr>
                <w:rFonts w:ascii="IRMitra" w:hAnsi="IRMitra" w:cs="IRMitra" w:hint="eastAsia"/>
                <w:color w:val="244061"/>
                <w:sz w:val="30"/>
                <w:szCs w:val="30"/>
                <w:rtl/>
              </w:rPr>
              <w:t>ر</w:t>
            </w:r>
            <w:r w:rsidRPr="00AF3902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 (سرطان) 1395 شمس</w:t>
            </w:r>
            <w:r w:rsidRPr="00AF3902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ی</w:t>
            </w:r>
            <w:r w:rsidRPr="00AF3902">
              <w:rPr>
                <w:rFonts w:ascii="IRMitra" w:hAnsi="IRMitra" w:cs="IRMitra" w:hint="eastAsia"/>
                <w:color w:val="244061"/>
                <w:sz w:val="30"/>
                <w:szCs w:val="30"/>
                <w:rtl/>
              </w:rPr>
              <w:t>،</w:t>
            </w:r>
            <w:r w:rsidRPr="00AF3902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 شوال 1437 هجر</w:t>
            </w:r>
            <w:r w:rsidRPr="00AF3902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ی</w:t>
            </w:r>
          </w:p>
        </w:tc>
      </w:tr>
      <w:tr w:rsidR="00DE55A4" w:rsidRPr="00C50D4D" w:rsidTr="006367F3">
        <w:trPr>
          <w:jc w:val="center"/>
        </w:trPr>
        <w:tc>
          <w:tcPr>
            <w:tcW w:w="1529" w:type="pct"/>
            <w:shd w:val="clear" w:color="auto" w:fill="auto"/>
            <w:vAlign w:val="center"/>
          </w:tcPr>
          <w:p w:rsidR="00DE55A4" w:rsidRPr="006367F3" w:rsidRDefault="00DE55A4" w:rsidP="006367F3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6367F3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منبع: </w:t>
            </w:r>
          </w:p>
        </w:tc>
        <w:tc>
          <w:tcPr>
            <w:tcW w:w="3471" w:type="pct"/>
            <w:gridSpan w:val="4"/>
            <w:shd w:val="clear" w:color="auto" w:fill="auto"/>
            <w:vAlign w:val="center"/>
          </w:tcPr>
          <w:p w:rsidR="00DE55A4" w:rsidRPr="006367F3" w:rsidRDefault="00D142DC" w:rsidP="006367F3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سایت عقیده</w:t>
            </w:r>
          </w:p>
        </w:tc>
      </w:tr>
      <w:tr w:rsidR="00DE55A4" w:rsidRPr="00C50D4D" w:rsidTr="006367F3">
        <w:trPr>
          <w:jc w:val="center"/>
        </w:trPr>
        <w:tc>
          <w:tcPr>
            <w:tcW w:w="3469" w:type="pct"/>
            <w:gridSpan w:val="4"/>
            <w:shd w:val="clear" w:color="auto" w:fill="auto"/>
            <w:vAlign w:val="center"/>
          </w:tcPr>
          <w:p w:rsidR="00DE55A4" w:rsidRPr="006367F3" w:rsidRDefault="00DE55A4" w:rsidP="006367F3">
            <w:pPr>
              <w:jc w:val="center"/>
              <w:rPr>
                <w:rFonts w:cs="IRNazanin"/>
                <w:b/>
                <w:bCs/>
                <w:color w:val="244061"/>
                <w:rtl/>
                <w:lang w:bidi="fa-IR"/>
              </w:rPr>
            </w:pPr>
            <w:r w:rsidRPr="006367F3">
              <w:rPr>
                <w:rFonts w:cs="IRNazanin" w:hint="cs"/>
                <w:b/>
                <w:bCs/>
                <w:color w:val="244061"/>
                <w:rtl/>
                <w:lang w:bidi="fa-IR"/>
              </w:rPr>
              <w:t>ای</w:t>
            </w:r>
            <w:r w:rsidRPr="006367F3">
              <w:rPr>
                <w:rFonts w:cs="IRNazanin" w:hint="eastAsia"/>
                <w:b/>
                <w:bCs/>
                <w:color w:val="244061"/>
                <w:rtl/>
                <w:lang w:bidi="fa-IR"/>
              </w:rPr>
              <w:t>ن</w:t>
            </w:r>
            <w:r w:rsidRPr="006367F3">
              <w:rPr>
                <w:rFonts w:cs="IRNazanin"/>
                <w:b/>
                <w:bCs/>
                <w:color w:val="244061"/>
                <w:rtl/>
                <w:lang w:bidi="fa-IR"/>
              </w:rPr>
              <w:t xml:space="preserve"> کتاب </w:t>
            </w:r>
            <w:r w:rsidRPr="006367F3">
              <w:rPr>
                <w:rFonts w:cs="IRNazanin" w:hint="cs"/>
                <w:b/>
                <w:bCs/>
                <w:color w:val="244061"/>
                <w:rtl/>
                <w:lang w:bidi="fa-IR"/>
              </w:rPr>
              <w:t xml:space="preserve">از سایت </w:t>
            </w:r>
            <w:r w:rsidRPr="006367F3">
              <w:rPr>
                <w:rFonts w:cs="IRNazanin"/>
                <w:b/>
                <w:bCs/>
                <w:color w:val="244061"/>
                <w:rtl/>
                <w:lang w:bidi="fa-IR"/>
              </w:rPr>
              <w:t>کتابخان</w:t>
            </w:r>
            <w:r w:rsidRPr="006367F3">
              <w:rPr>
                <w:rFonts w:cs="IRNazanin" w:hint="cs"/>
                <w:b/>
                <w:bCs/>
                <w:color w:val="244061"/>
                <w:rtl/>
                <w:lang w:bidi="fa-IR"/>
              </w:rPr>
              <w:t>ۀ</w:t>
            </w:r>
            <w:r w:rsidRPr="006367F3">
              <w:rPr>
                <w:rFonts w:cs="IRNazanin"/>
                <w:b/>
                <w:bCs/>
                <w:color w:val="244061"/>
                <w:rtl/>
                <w:lang w:bidi="fa-IR"/>
              </w:rPr>
              <w:t xml:space="preserve"> عق</w:t>
            </w:r>
            <w:r w:rsidRPr="006367F3">
              <w:rPr>
                <w:rFonts w:cs="IRNazanin" w:hint="cs"/>
                <w:b/>
                <w:bCs/>
                <w:color w:val="244061"/>
                <w:rtl/>
                <w:lang w:bidi="fa-IR"/>
              </w:rPr>
              <w:t>ی</w:t>
            </w:r>
            <w:r w:rsidRPr="006367F3">
              <w:rPr>
                <w:rFonts w:cs="IRNazanin" w:hint="eastAsia"/>
                <w:b/>
                <w:bCs/>
                <w:color w:val="244061"/>
                <w:rtl/>
                <w:lang w:bidi="fa-IR"/>
              </w:rPr>
              <w:t>ده</w:t>
            </w:r>
            <w:r w:rsidRPr="006367F3">
              <w:rPr>
                <w:rFonts w:cs="IRNazanin"/>
                <w:b/>
                <w:bCs/>
                <w:color w:val="244061"/>
                <w:rtl/>
                <w:lang w:bidi="fa-IR"/>
              </w:rPr>
              <w:t xml:space="preserve"> </w:t>
            </w:r>
            <w:r w:rsidRPr="006367F3">
              <w:rPr>
                <w:rFonts w:cs="IRNazanin" w:hint="cs"/>
                <w:b/>
                <w:bCs/>
                <w:color w:val="244061"/>
                <w:rtl/>
                <w:lang w:bidi="fa-IR"/>
              </w:rPr>
              <w:t xml:space="preserve">دانلود </w:t>
            </w:r>
            <w:r w:rsidRPr="006367F3">
              <w:rPr>
                <w:rFonts w:cs="IRNazanin"/>
                <w:b/>
                <w:bCs/>
                <w:color w:val="244061"/>
                <w:rtl/>
                <w:lang w:bidi="fa-IR"/>
              </w:rPr>
              <w:t>شده است.</w:t>
            </w:r>
          </w:p>
          <w:p w:rsidR="00DE55A4" w:rsidRPr="006367F3" w:rsidRDefault="00DE55A4" w:rsidP="006367F3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6367F3">
              <w:rPr>
                <w:rFonts w:cs="Times New Roman"/>
                <w:b/>
                <w:bCs/>
                <w:color w:val="244061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  <w:shd w:val="clear" w:color="auto" w:fill="auto"/>
          </w:tcPr>
          <w:p w:rsidR="00DE55A4" w:rsidRPr="006367F3" w:rsidRDefault="00DE55A4" w:rsidP="006367F3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/>
                <w:sz w:val="30"/>
                <w:szCs w:val="30"/>
              </w:rPr>
            </w:pPr>
          </w:p>
          <w:p w:rsidR="00DE55A4" w:rsidRPr="006367F3" w:rsidRDefault="0084067A" w:rsidP="006367F3">
            <w:pPr>
              <w:spacing w:before="60" w:after="60"/>
              <w:jc w:val="center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/>
                <w:noProof/>
                <w:color w:val="244061"/>
                <w:sz w:val="30"/>
                <w:szCs w:val="30"/>
              </w:rPr>
              <w:drawing>
                <wp:inline distT="0" distB="0" distL="0" distR="0">
                  <wp:extent cx="942975" cy="942975"/>
                  <wp:effectExtent l="0" t="0" r="9525" b="9525"/>
                  <wp:docPr id="2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5A4" w:rsidRPr="00C50D4D" w:rsidTr="006367F3">
        <w:trPr>
          <w:jc w:val="center"/>
        </w:trPr>
        <w:tc>
          <w:tcPr>
            <w:tcW w:w="1529" w:type="pct"/>
            <w:shd w:val="clear" w:color="auto" w:fill="auto"/>
            <w:vAlign w:val="center"/>
          </w:tcPr>
          <w:p w:rsidR="00DE55A4" w:rsidRPr="006367F3" w:rsidRDefault="00DE55A4" w:rsidP="006367F3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6367F3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1" w:type="pct"/>
            <w:gridSpan w:val="4"/>
            <w:shd w:val="clear" w:color="auto" w:fill="auto"/>
            <w:vAlign w:val="center"/>
          </w:tcPr>
          <w:p w:rsidR="00DE55A4" w:rsidRPr="006367F3" w:rsidRDefault="00DE55A4" w:rsidP="006367F3">
            <w:pPr>
              <w:spacing w:before="60" w:after="60"/>
              <w:jc w:val="right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6367F3">
              <w:rPr>
                <w:rFonts w:cs="Times New Roman"/>
                <w:b/>
                <w:bCs/>
                <w:sz w:val="24"/>
                <w:szCs w:val="24"/>
              </w:rPr>
              <w:t>book@aqeedeh.com</w:t>
            </w:r>
          </w:p>
        </w:tc>
      </w:tr>
      <w:tr w:rsidR="00DE55A4" w:rsidRPr="00C50D4D" w:rsidTr="006367F3">
        <w:trPr>
          <w:jc w:val="center"/>
        </w:trPr>
        <w:tc>
          <w:tcPr>
            <w:tcW w:w="5000" w:type="pct"/>
            <w:gridSpan w:val="5"/>
            <w:shd w:val="clear" w:color="auto" w:fill="auto"/>
            <w:vAlign w:val="bottom"/>
          </w:tcPr>
          <w:p w:rsidR="00DE55A4" w:rsidRPr="006367F3" w:rsidRDefault="00DE55A4" w:rsidP="006367F3">
            <w:pPr>
              <w:spacing w:before="360" w:after="60"/>
              <w:jc w:val="center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6367F3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6367F3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6367F3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6367F3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6367F3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6367F3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6367F3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6367F3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6367F3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DE55A4" w:rsidRPr="00C50D4D" w:rsidTr="006367F3">
        <w:trPr>
          <w:jc w:val="center"/>
        </w:trPr>
        <w:tc>
          <w:tcPr>
            <w:tcW w:w="2297" w:type="pct"/>
            <w:gridSpan w:val="2"/>
            <w:shd w:val="clear" w:color="auto" w:fill="auto"/>
          </w:tcPr>
          <w:p w:rsidR="00DE55A4" w:rsidRPr="006367F3" w:rsidRDefault="00DE55A4" w:rsidP="006367F3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6367F3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DE55A4" w:rsidRPr="006367F3" w:rsidRDefault="00DE55A4" w:rsidP="006367F3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6367F3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DE55A4" w:rsidRPr="006367F3" w:rsidRDefault="00DE55A4" w:rsidP="006367F3">
            <w:pPr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6367F3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DE55A4" w:rsidRPr="006367F3" w:rsidRDefault="00DE55A4" w:rsidP="006367F3">
            <w:pPr>
              <w:spacing w:before="60" w:after="60"/>
              <w:jc w:val="righ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6367F3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www.mowahed.com</w:t>
            </w:r>
          </w:p>
        </w:tc>
        <w:tc>
          <w:tcPr>
            <w:tcW w:w="360" w:type="pct"/>
            <w:shd w:val="clear" w:color="auto" w:fill="auto"/>
          </w:tcPr>
          <w:p w:rsidR="00DE55A4" w:rsidRPr="006367F3" w:rsidRDefault="00DE55A4" w:rsidP="006367F3">
            <w:pPr>
              <w:spacing w:before="60" w:after="60"/>
              <w:jc w:val="right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3" w:type="pct"/>
            <w:gridSpan w:val="2"/>
            <w:shd w:val="clear" w:color="auto" w:fill="auto"/>
          </w:tcPr>
          <w:p w:rsidR="00DE55A4" w:rsidRPr="006367F3" w:rsidRDefault="00DE55A4" w:rsidP="006367F3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r w:rsidRPr="006367F3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DE55A4" w:rsidRPr="006367F3" w:rsidRDefault="00DE55A4" w:rsidP="006367F3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r w:rsidRPr="006367F3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DE55A4" w:rsidRPr="006367F3" w:rsidRDefault="00EA364C" w:rsidP="006367F3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hyperlink r:id="rId14" w:history="1">
              <w:r w:rsidR="00DE55A4" w:rsidRPr="006367F3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DE55A4" w:rsidRPr="006367F3" w:rsidRDefault="00DE55A4" w:rsidP="006367F3">
            <w:pPr>
              <w:spacing w:before="60" w:after="60"/>
              <w:jc w:val="right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6367F3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DE55A4" w:rsidRPr="00EA1553" w:rsidTr="006367F3">
        <w:trPr>
          <w:jc w:val="center"/>
        </w:trPr>
        <w:tc>
          <w:tcPr>
            <w:tcW w:w="2297" w:type="pct"/>
            <w:gridSpan w:val="2"/>
            <w:shd w:val="clear" w:color="auto" w:fill="auto"/>
          </w:tcPr>
          <w:p w:rsidR="00DE55A4" w:rsidRPr="006367F3" w:rsidRDefault="00DE55A4" w:rsidP="006367F3">
            <w:pPr>
              <w:spacing w:before="60" w:after="60"/>
              <w:jc w:val="right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3" w:type="pct"/>
            <w:gridSpan w:val="3"/>
            <w:shd w:val="clear" w:color="auto" w:fill="auto"/>
          </w:tcPr>
          <w:p w:rsidR="00DE55A4" w:rsidRPr="006367F3" w:rsidRDefault="00DE55A4" w:rsidP="006367F3">
            <w:pPr>
              <w:spacing w:before="60" w:after="60"/>
              <w:jc w:val="right"/>
              <w:rPr>
                <w:rFonts w:ascii="IRMitra" w:hAnsi="IRMitra" w:cs="IRMitra"/>
                <w:color w:val="244061"/>
                <w:sz w:val="5"/>
                <w:szCs w:val="5"/>
                <w:rtl/>
                <w:lang w:bidi="fa-IR"/>
              </w:rPr>
            </w:pPr>
          </w:p>
        </w:tc>
      </w:tr>
      <w:tr w:rsidR="00DE55A4" w:rsidRPr="00C50D4D" w:rsidTr="006367F3">
        <w:trPr>
          <w:jc w:val="center"/>
        </w:trPr>
        <w:tc>
          <w:tcPr>
            <w:tcW w:w="5000" w:type="pct"/>
            <w:gridSpan w:val="5"/>
            <w:shd w:val="clear" w:color="auto" w:fill="auto"/>
          </w:tcPr>
          <w:p w:rsidR="00DE55A4" w:rsidRPr="006367F3" w:rsidRDefault="0084067A" w:rsidP="006367F3">
            <w:pPr>
              <w:spacing w:before="60" w:after="60"/>
              <w:jc w:val="center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/>
                <w:noProof/>
                <w:color w:val="244061"/>
                <w:sz w:val="30"/>
                <w:szCs w:val="30"/>
              </w:rPr>
              <w:drawing>
                <wp:inline distT="0" distB="0" distL="0" distR="0">
                  <wp:extent cx="1571625" cy="819150"/>
                  <wp:effectExtent l="0" t="0" r="9525" b="0"/>
                  <wp:docPr id="2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5A4" w:rsidRPr="00C50D4D" w:rsidTr="006367F3">
        <w:trPr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DE55A4" w:rsidRPr="006367F3" w:rsidRDefault="00DE55A4" w:rsidP="006367F3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</w:rPr>
            </w:pPr>
            <w:r w:rsidRPr="006367F3">
              <w:rPr>
                <w:rFonts w:ascii="IRMitra" w:hAnsi="IRMitra" w:cs="IRMitra"/>
                <w:noProof/>
                <w:color w:val="244061"/>
                <w:sz w:val="30"/>
                <w:szCs w:val="30"/>
              </w:rPr>
              <w:t>contact@mowahedin.com</w:t>
            </w:r>
          </w:p>
        </w:tc>
      </w:tr>
      <w:tr w:rsidR="00DE55A4" w:rsidRPr="00EA1553" w:rsidTr="006367F3">
        <w:trPr>
          <w:jc w:val="center"/>
        </w:trPr>
        <w:tc>
          <w:tcPr>
            <w:tcW w:w="2297" w:type="pct"/>
            <w:gridSpan w:val="2"/>
            <w:shd w:val="clear" w:color="auto" w:fill="auto"/>
          </w:tcPr>
          <w:p w:rsidR="00DE55A4" w:rsidRPr="006367F3" w:rsidRDefault="00DE55A4" w:rsidP="006367F3">
            <w:pPr>
              <w:spacing w:before="60" w:after="60"/>
              <w:jc w:val="right"/>
              <w:rPr>
                <w:rFonts w:ascii="IRMitra" w:hAnsi="IRMitra" w:cs="IRMitra"/>
                <w:b/>
                <w:bCs/>
                <w:sz w:val="7"/>
                <w:szCs w:val="7"/>
                <w:rtl/>
                <w:lang w:bidi="fa-IR"/>
              </w:rPr>
            </w:pPr>
          </w:p>
        </w:tc>
        <w:tc>
          <w:tcPr>
            <w:tcW w:w="2703" w:type="pct"/>
            <w:gridSpan w:val="3"/>
            <w:shd w:val="clear" w:color="auto" w:fill="auto"/>
          </w:tcPr>
          <w:p w:rsidR="00DE55A4" w:rsidRPr="006367F3" w:rsidRDefault="00DE55A4" w:rsidP="006367F3">
            <w:pPr>
              <w:spacing w:before="60" w:after="60"/>
              <w:jc w:val="right"/>
              <w:rPr>
                <w:rFonts w:ascii="IRMitra" w:hAnsi="IRMitra" w:cs="IRMitra"/>
                <w:color w:val="244061"/>
                <w:sz w:val="7"/>
                <w:szCs w:val="7"/>
                <w:rtl/>
                <w:lang w:bidi="fa-IR"/>
              </w:rPr>
            </w:pPr>
          </w:p>
        </w:tc>
      </w:tr>
    </w:tbl>
    <w:p w:rsidR="004E73C7" w:rsidRPr="00DE55A4" w:rsidRDefault="004E73C7" w:rsidP="001E5ED6">
      <w:pPr>
        <w:rPr>
          <w:rFonts w:cs="B Lotus"/>
          <w:sz w:val="2"/>
          <w:szCs w:val="2"/>
          <w:rtl/>
          <w:lang w:bidi="fa-IR"/>
        </w:rPr>
        <w:sectPr w:rsidR="004E73C7" w:rsidRPr="00DE55A4" w:rsidSect="00AC3F0D"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492040" w:rsidRPr="005A5C0F" w:rsidRDefault="00D643BE" w:rsidP="00796E48">
      <w:pPr>
        <w:jc w:val="center"/>
        <w:rPr>
          <w:rFonts w:ascii="IranNastaliq" w:hAnsi="IranNastaliq" w:cs="IranNastaliq"/>
          <w:sz w:val="34"/>
          <w:szCs w:val="34"/>
          <w:rtl/>
          <w:lang w:bidi="fa-IR"/>
        </w:rPr>
      </w:pPr>
      <w:bookmarkStart w:id="2" w:name="_Toc62138800"/>
      <w:bookmarkStart w:id="3" w:name="_Toc272967535"/>
      <w:r w:rsidRPr="005A5C0F">
        <w:rPr>
          <w:rFonts w:ascii="IranNastaliq" w:hAnsi="IranNastaliq" w:cs="IranNastaliq"/>
          <w:sz w:val="34"/>
          <w:szCs w:val="34"/>
          <w:rtl/>
          <w:lang w:bidi="fa-IR"/>
        </w:rPr>
        <w:lastRenderedPageBreak/>
        <w:t>بسم الله الرحمن الرحیم</w:t>
      </w:r>
    </w:p>
    <w:p w:rsidR="00BB0CA3" w:rsidRPr="00474582" w:rsidRDefault="005037D1" w:rsidP="00356045">
      <w:pPr>
        <w:pStyle w:val="a0"/>
        <w:rPr>
          <w:rtl/>
        </w:rPr>
      </w:pPr>
      <w:bookmarkStart w:id="4" w:name="_Toc275041238"/>
      <w:bookmarkStart w:id="5" w:name="_Toc440144950"/>
      <w:r w:rsidRPr="00D97A5E">
        <w:rPr>
          <w:rtl/>
        </w:rPr>
        <w:t>فهرست مطال</w:t>
      </w:r>
      <w:bookmarkEnd w:id="2"/>
      <w:bookmarkEnd w:id="3"/>
      <w:bookmarkEnd w:id="4"/>
      <w:r w:rsidR="00BB0CA3">
        <w:rPr>
          <w:rtl/>
        </w:rPr>
        <w:t>ب</w:t>
      </w:r>
      <w:bookmarkEnd w:id="5"/>
    </w:p>
    <w:p w:rsidR="00DE55A4" w:rsidRPr="006367F3" w:rsidRDefault="00DE55A4" w:rsidP="00DE55A4">
      <w:pPr>
        <w:pStyle w:val="TOC1"/>
        <w:tabs>
          <w:tab w:val="right" w:leader="dot" w:pos="7078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r>
        <w:fldChar w:fldCharType="begin"/>
      </w:r>
      <w:r>
        <w:instrText xml:space="preserve"> TOC \h \z \t "</w:instrText>
      </w:r>
      <w:r>
        <w:rPr>
          <w:rtl/>
        </w:rPr>
        <w:instrText>تیتر اول,1,تیتر دوم,2,تیتر سوم,3</w:instrText>
      </w:r>
      <w:r>
        <w:instrText xml:space="preserve">" </w:instrText>
      </w:r>
      <w:r>
        <w:fldChar w:fldCharType="separate"/>
      </w:r>
      <w:hyperlink w:anchor="_Toc440144951" w:history="1">
        <w:r w:rsidRPr="003525AC">
          <w:rPr>
            <w:rStyle w:val="Hyperlink"/>
            <w:rFonts w:hint="eastAsia"/>
            <w:noProof/>
            <w:rtl/>
            <w:lang w:bidi="fa-IR"/>
          </w:rPr>
          <w:t>گز</w:t>
        </w:r>
        <w:r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Pr="003525AC">
          <w:rPr>
            <w:rStyle w:val="Hyperlink"/>
            <w:rFonts w:hint="eastAsia"/>
            <w:noProof/>
            <w:rtl/>
            <w:lang w:bidi="fa-IR"/>
          </w:rPr>
          <w:t>ده‌ها</w:t>
        </w:r>
        <w:r w:rsidRPr="003525AC">
          <w:rPr>
            <w:rStyle w:val="Hyperlink"/>
            <w:rFonts w:hint="cs"/>
            <w:noProof/>
            <w:rtl/>
            <w:lang w:bidi="fa-IR"/>
          </w:rPr>
          <w:t>یی</w:t>
        </w:r>
        <w:r w:rsidRPr="003525AC">
          <w:rPr>
            <w:rStyle w:val="Hyperlink"/>
            <w:noProof/>
            <w:rtl/>
            <w:lang w:bidi="fa-IR"/>
          </w:rPr>
          <w:t xml:space="preserve"> </w:t>
        </w:r>
        <w:r w:rsidRPr="003525AC">
          <w:rPr>
            <w:rStyle w:val="Hyperlink"/>
            <w:rFonts w:hint="eastAsia"/>
            <w:noProof/>
            <w:rtl/>
            <w:lang w:bidi="fa-IR"/>
          </w:rPr>
          <w:t>از</w:t>
        </w:r>
        <w:r w:rsidRPr="003525AC">
          <w:rPr>
            <w:rStyle w:val="Hyperlink"/>
            <w:noProof/>
            <w:rtl/>
            <w:lang w:bidi="fa-IR"/>
          </w:rPr>
          <w:t xml:space="preserve"> </w:t>
        </w:r>
        <w:r w:rsidRPr="003525AC">
          <w:rPr>
            <w:rStyle w:val="Hyperlink"/>
            <w:rFonts w:hint="eastAsia"/>
            <w:noProof/>
            <w:rtl/>
            <w:lang w:bidi="fa-IR"/>
          </w:rPr>
          <w:t>مقدمه‌ها</w:t>
        </w:r>
        <w:r w:rsidRPr="003525AC">
          <w:rPr>
            <w:rStyle w:val="Hyperlink"/>
            <w:rFonts w:hint="cs"/>
            <w:noProof/>
            <w:rtl/>
            <w:lang w:bidi="fa-IR"/>
          </w:rPr>
          <w:t>یی</w:t>
        </w:r>
        <w:r w:rsidRPr="003525AC">
          <w:rPr>
            <w:rStyle w:val="Hyperlink"/>
            <w:noProof/>
            <w:rtl/>
            <w:lang w:bidi="fa-IR"/>
          </w:rPr>
          <w:t xml:space="preserve"> </w:t>
        </w:r>
        <w:r w:rsidRPr="003525AC">
          <w:rPr>
            <w:rStyle w:val="Hyperlink"/>
            <w:rFonts w:hint="eastAsia"/>
            <w:noProof/>
            <w:rtl/>
            <w:lang w:bidi="fa-IR"/>
          </w:rPr>
          <w:t>که</w:t>
        </w:r>
        <w:r w:rsidRPr="003525AC">
          <w:rPr>
            <w:rStyle w:val="Hyperlink"/>
            <w:noProof/>
            <w:rtl/>
            <w:lang w:bidi="fa-IR"/>
          </w:rPr>
          <w:t xml:space="preserve"> </w:t>
        </w:r>
        <w:r w:rsidRPr="003525AC">
          <w:rPr>
            <w:rStyle w:val="Hyperlink"/>
            <w:rFonts w:hint="eastAsia"/>
            <w:noProof/>
            <w:rtl/>
            <w:lang w:bidi="fa-IR"/>
          </w:rPr>
          <w:t>علما</w:t>
        </w:r>
        <w:r w:rsidRPr="003525AC">
          <w:rPr>
            <w:rStyle w:val="Hyperlink"/>
            <w:noProof/>
            <w:rtl/>
            <w:lang w:bidi="fa-IR"/>
          </w:rPr>
          <w:t xml:space="preserve"> </w:t>
        </w:r>
        <w:r w:rsidRPr="003525AC">
          <w:rPr>
            <w:rStyle w:val="Hyperlink"/>
            <w:rFonts w:hint="eastAsia"/>
            <w:noProof/>
            <w:rtl/>
            <w:lang w:bidi="fa-IR"/>
          </w:rPr>
          <w:t>بر</w:t>
        </w:r>
        <w:r w:rsidRPr="003525AC">
          <w:rPr>
            <w:rStyle w:val="Hyperlink"/>
            <w:noProof/>
            <w:rtl/>
            <w:lang w:bidi="fa-IR"/>
          </w:rPr>
          <w:t xml:space="preserve"> </w:t>
        </w:r>
        <w:r w:rsidRPr="003525AC">
          <w:rPr>
            <w:rStyle w:val="Hyperlink"/>
            <w:rFonts w:hint="eastAsia"/>
            <w:noProof/>
            <w:rtl/>
            <w:lang w:bidi="fa-IR"/>
          </w:rPr>
          <w:t>ا</w:t>
        </w:r>
        <w:r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Pr="003525AC">
          <w:rPr>
            <w:rStyle w:val="Hyperlink"/>
            <w:rFonts w:hint="eastAsia"/>
            <w:noProof/>
            <w:rtl/>
            <w:lang w:bidi="fa-IR"/>
          </w:rPr>
          <w:t>ن</w:t>
        </w:r>
        <w:r w:rsidRPr="003525AC">
          <w:rPr>
            <w:rStyle w:val="Hyperlink"/>
            <w:noProof/>
            <w:rtl/>
            <w:lang w:bidi="fa-IR"/>
          </w:rPr>
          <w:t xml:space="preserve"> </w:t>
        </w:r>
        <w:r w:rsidRPr="003525AC">
          <w:rPr>
            <w:rStyle w:val="Hyperlink"/>
            <w:rFonts w:hint="eastAsia"/>
            <w:noProof/>
            <w:rtl/>
            <w:lang w:bidi="fa-IR"/>
          </w:rPr>
          <w:t>کتاب</w:t>
        </w:r>
        <w:r w:rsidRPr="003525AC">
          <w:rPr>
            <w:rStyle w:val="Hyperlink"/>
            <w:noProof/>
            <w:rtl/>
            <w:lang w:bidi="fa-IR"/>
          </w:rPr>
          <w:t xml:space="preserve"> </w:t>
        </w:r>
        <w:r w:rsidRPr="003525AC">
          <w:rPr>
            <w:rStyle w:val="Hyperlink"/>
            <w:rFonts w:hint="eastAsia"/>
            <w:noProof/>
            <w:rtl/>
            <w:lang w:bidi="fa-IR"/>
          </w:rPr>
          <w:t>نوشته‌اند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440144951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1"/>
        <w:tabs>
          <w:tab w:val="right" w:leader="dot" w:pos="7078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40144952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مقدمه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مولف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برا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چاپ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اوّل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440144952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1"/>
        <w:tabs>
          <w:tab w:val="right" w:leader="dot" w:pos="7078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40144953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تعر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فات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ضرور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440144953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2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54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تعر</w:t>
        </w:r>
        <w:r w:rsidR="002D0A7F">
          <w:rPr>
            <w:rStyle w:val="Hyperlink"/>
            <w:rFonts w:hint="eastAsia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ف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عق</w:t>
        </w:r>
        <w:r w:rsidR="002D0A7F">
          <w:rPr>
            <w:rStyle w:val="Hyperlink"/>
            <w:rFonts w:hint="eastAsia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ده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440144954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3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55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عق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در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اصطلاح</w:t>
        </w:r>
        <w:r w:rsidR="00DE55A4" w:rsidRPr="003525AC">
          <w:rPr>
            <w:rStyle w:val="Hyperlink"/>
            <w:noProof/>
            <w:rtl/>
            <w:lang w:bidi="fa-IR"/>
          </w:rPr>
          <w:t>: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440144955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3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56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عق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اسلام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noProof/>
            <w:rtl/>
            <w:lang w:bidi="fa-IR"/>
          </w:rPr>
          <w:t>: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440144956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2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57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تعر</w:t>
        </w:r>
        <w:r w:rsidR="002D0A7F">
          <w:rPr>
            <w:rStyle w:val="Hyperlink"/>
            <w:rFonts w:hint="eastAsia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ف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سلف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440144957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3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58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سلف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در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اصطلاح</w:t>
        </w:r>
        <w:r w:rsidR="00DE55A4" w:rsidRPr="003525AC">
          <w:rPr>
            <w:rStyle w:val="Hyperlink"/>
            <w:noProof/>
            <w:rtl/>
            <w:lang w:bidi="fa-IR"/>
          </w:rPr>
          <w:t>: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440144958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2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59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تعر</w:t>
        </w:r>
        <w:r w:rsidR="002D0A7F">
          <w:rPr>
            <w:rStyle w:val="Hyperlink"/>
            <w:rFonts w:hint="eastAsia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ف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اهل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سنت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الجماعت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440144959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2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60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2D0A7F">
          <w:rPr>
            <w:rStyle w:val="Hyperlink"/>
            <w:rFonts w:hint="eastAsia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ژگ</w:t>
        </w:r>
        <w:r w:rsidR="002D0A7F">
          <w:rPr>
            <w:rStyle w:val="Hyperlink"/>
            <w:rFonts w:hint="eastAsia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‌ها</w:t>
        </w:r>
        <w:r w:rsidR="002D0A7F">
          <w:rPr>
            <w:rStyle w:val="Hyperlink"/>
            <w:rFonts w:hint="eastAsia"/>
            <w:noProof/>
            <w:rtl/>
            <w:lang w:bidi="fa-IR"/>
          </w:rPr>
          <w:t>ی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عق</w:t>
        </w:r>
        <w:r w:rsidR="002D0A7F">
          <w:rPr>
            <w:rStyle w:val="Hyperlink"/>
            <w:rFonts w:hint="eastAsia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اهل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سنت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440144960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2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61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عق</w:t>
        </w:r>
        <w:r w:rsidR="002D0A7F">
          <w:rPr>
            <w:rStyle w:val="Hyperlink"/>
            <w:rFonts w:hint="eastAsia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سلف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صالح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440144961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 w:rsidP="00DE55A4">
      <w:pPr>
        <w:pStyle w:val="TOC1"/>
        <w:tabs>
          <w:tab w:val="right" w:leader="dot" w:pos="7078"/>
        </w:tabs>
        <w:jc w:val="center"/>
        <w:rPr>
          <w:rFonts w:ascii="Calibri" w:hAnsi="Calibri" w:cs="Arial"/>
          <w:bCs w:val="0"/>
          <w:noProof/>
          <w:sz w:val="24"/>
          <w:szCs w:val="24"/>
          <w:rtl/>
        </w:rPr>
      </w:pPr>
      <w:hyperlink w:anchor="_Toc440144962" w:history="1">
        <w:r w:rsidR="00DE55A4" w:rsidRPr="00DE55A4">
          <w:rPr>
            <w:rStyle w:val="Hyperlink"/>
            <w:rFonts w:hint="eastAsia"/>
            <w:noProof/>
            <w:sz w:val="32"/>
            <w:szCs w:val="32"/>
            <w:rtl/>
            <w:lang w:bidi="fa-IR"/>
          </w:rPr>
          <w:t>اصول</w:t>
        </w:r>
        <w:r w:rsidR="00DE55A4" w:rsidRPr="00DE55A4">
          <w:rPr>
            <w:rStyle w:val="Hyperlink"/>
            <w:noProof/>
            <w:sz w:val="32"/>
            <w:szCs w:val="32"/>
            <w:rtl/>
            <w:lang w:bidi="fa-IR"/>
          </w:rPr>
          <w:t xml:space="preserve"> </w:t>
        </w:r>
        <w:r w:rsidR="00DE55A4" w:rsidRPr="00DE55A4">
          <w:rPr>
            <w:rStyle w:val="Hyperlink"/>
            <w:rFonts w:hint="eastAsia"/>
            <w:noProof/>
            <w:sz w:val="32"/>
            <w:szCs w:val="32"/>
            <w:rtl/>
            <w:lang w:bidi="fa-IR"/>
          </w:rPr>
          <w:t>عق</w:t>
        </w:r>
        <w:r w:rsidR="00DE55A4" w:rsidRPr="00DE55A4">
          <w:rPr>
            <w:rStyle w:val="Hyperlink"/>
            <w:rFonts w:hint="cs"/>
            <w:noProof/>
            <w:sz w:val="32"/>
            <w:szCs w:val="32"/>
            <w:rtl/>
            <w:lang w:bidi="fa-IR"/>
          </w:rPr>
          <w:t>ی</w:t>
        </w:r>
        <w:r w:rsidR="00DE55A4" w:rsidRPr="00DE55A4">
          <w:rPr>
            <w:rStyle w:val="Hyperlink"/>
            <w:rFonts w:hint="eastAsia"/>
            <w:noProof/>
            <w:sz w:val="32"/>
            <w:szCs w:val="32"/>
            <w:rtl/>
            <w:lang w:bidi="fa-IR"/>
          </w:rPr>
          <w:t>ده</w:t>
        </w:r>
        <w:r w:rsidR="00DE55A4" w:rsidRPr="00DE55A4">
          <w:rPr>
            <w:rStyle w:val="Hyperlink"/>
            <w:noProof/>
            <w:sz w:val="32"/>
            <w:szCs w:val="32"/>
            <w:rtl/>
            <w:lang w:bidi="fa-IR"/>
          </w:rPr>
          <w:t xml:space="preserve"> </w:t>
        </w:r>
        <w:r w:rsidR="00DE55A4" w:rsidRPr="00DE55A4">
          <w:rPr>
            <w:rStyle w:val="Hyperlink"/>
            <w:rFonts w:hint="eastAsia"/>
            <w:noProof/>
            <w:sz w:val="32"/>
            <w:szCs w:val="32"/>
            <w:rtl/>
            <w:lang w:bidi="fa-IR"/>
          </w:rPr>
          <w:t>سلف</w:t>
        </w:r>
        <w:r w:rsidR="00DE55A4" w:rsidRPr="00DE55A4">
          <w:rPr>
            <w:rStyle w:val="Hyperlink"/>
            <w:noProof/>
            <w:sz w:val="32"/>
            <w:szCs w:val="32"/>
            <w:rtl/>
            <w:lang w:bidi="fa-IR"/>
          </w:rPr>
          <w:t xml:space="preserve"> </w:t>
        </w:r>
        <w:r w:rsidR="00DE55A4" w:rsidRPr="00DE55A4">
          <w:rPr>
            <w:rStyle w:val="Hyperlink"/>
            <w:rFonts w:hint="eastAsia"/>
            <w:noProof/>
            <w:sz w:val="32"/>
            <w:szCs w:val="32"/>
            <w:rtl/>
            <w:lang w:bidi="fa-IR"/>
          </w:rPr>
          <w:t>صالح</w:t>
        </w:r>
        <w:r w:rsidR="00DE55A4" w:rsidRPr="00DE55A4">
          <w:rPr>
            <w:rStyle w:val="Hyperlink"/>
            <w:noProof/>
            <w:sz w:val="32"/>
            <w:szCs w:val="32"/>
            <w:rtl/>
            <w:lang w:bidi="fa-IR"/>
          </w:rPr>
          <w:t xml:space="preserve"> </w:t>
        </w:r>
        <w:r w:rsidR="00DE55A4" w:rsidRPr="00DE55A4">
          <w:rPr>
            <w:rStyle w:val="Hyperlink"/>
            <w:rFonts w:hint="eastAsia"/>
            <w:noProof/>
            <w:sz w:val="32"/>
            <w:szCs w:val="32"/>
            <w:rtl/>
            <w:lang w:bidi="fa-IR"/>
          </w:rPr>
          <w:t>اهل</w:t>
        </w:r>
        <w:r w:rsidR="00DE55A4" w:rsidRPr="00DE55A4">
          <w:rPr>
            <w:rStyle w:val="Hyperlink"/>
            <w:noProof/>
            <w:sz w:val="32"/>
            <w:szCs w:val="32"/>
            <w:rtl/>
            <w:lang w:bidi="fa-IR"/>
          </w:rPr>
          <w:t xml:space="preserve"> </w:t>
        </w:r>
        <w:r w:rsidR="00DE55A4" w:rsidRPr="00DE55A4">
          <w:rPr>
            <w:rStyle w:val="Hyperlink"/>
            <w:rFonts w:hint="eastAsia"/>
            <w:noProof/>
            <w:sz w:val="32"/>
            <w:szCs w:val="32"/>
            <w:rtl/>
            <w:lang w:bidi="fa-IR"/>
          </w:rPr>
          <w:t>سنت</w:t>
        </w:r>
        <w:r w:rsidR="00DE55A4" w:rsidRPr="00DE55A4">
          <w:rPr>
            <w:rStyle w:val="Hyperlink"/>
            <w:noProof/>
            <w:sz w:val="32"/>
            <w:szCs w:val="32"/>
            <w:rtl/>
            <w:lang w:bidi="fa-IR"/>
          </w:rPr>
          <w:t xml:space="preserve"> </w:t>
        </w:r>
        <w:r w:rsidR="00DE55A4" w:rsidRPr="00DE55A4">
          <w:rPr>
            <w:rStyle w:val="Hyperlink"/>
            <w:rFonts w:hint="eastAsia"/>
            <w:noProof/>
            <w:sz w:val="32"/>
            <w:szCs w:val="32"/>
            <w:rtl/>
            <w:lang w:bidi="fa-IR"/>
          </w:rPr>
          <w:t>و</w:t>
        </w:r>
        <w:r w:rsidR="00DE55A4" w:rsidRPr="00DE55A4">
          <w:rPr>
            <w:rStyle w:val="Hyperlink"/>
            <w:noProof/>
            <w:sz w:val="32"/>
            <w:szCs w:val="32"/>
            <w:rtl/>
            <w:lang w:bidi="fa-IR"/>
          </w:rPr>
          <w:t xml:space="preserve"> </w:t>
        </w:r>
        <w:r w:rsidR="00DE55A4" w:rsidRPr="00DE55A4">
          <w:rPr>
            <w:rStyle w:val="Hyperlink"/>
            <w:rFonts w:hint="eastAsia"/>
            <w:noProof/>
            <w:sz w:val="32"/>
            <w:szCs w:val="32"/>
            <w:rtl/>
            <w:lang w:bidi="fa-IR"/>
          </w:rPr>
          <w:t>الجماعت</w:t>
        </w:r>
      </w:hyperlink>
    </w:p>
    <w:p w:rsidR="00DE55A4" w:rsidRPr="006367F3" w:rsidRDefault="00EA364C">
      <w:pPr>
        <w:pStyle w:val="TOC1"/>
        <w:tabs>
          <w:tab w:val="right" w:leader="dot" w:pos="7078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40144963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اصل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اوّل</w:t>
        </w:r>
        <w:r w:rsidR="00DE55A4" w:rsidRPr="003525AC">
          <w:rPr>
            <w:rStyle w:val="Hyperlink"/>
            <w:noProof/>
            <w:rtl/>
            <w:lang w:bidi="fa-IR"/>
          </w:rPr>
          <w:t xml:space="preserve">: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مـان</w:t>
        </w:r>
        <w:r w:rsidR="00A0497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ارکـان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آن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440144963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2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64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رکن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اوّل</w:t>
        </w:r>
        <w:r w:rsidR="00DE55A4" w:rsidRPr="003525AC">
          <w:rPr>
            <w:rStyle w:val="Hyperlink"/>
            <w:noProof/>
            <w:rtl/>
            <w:lang w:bidi="fa-IR"/>
          </w:rPr>
          <w:t xml:space="preserve">: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</w:t>
        </w:r>
        <w:r w:rsidR="002D0A7F">
          <w:rPr>
            <w:rStyle w:val="Hyperlink"/>
            <w:rFonts w:hint="eastAsia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مان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به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الله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متعال</w:t>
        </w:r>
        <w:r w:rsidR="002D0A7F">
          <w:rPr>
            <w:rStyle w:val="Hyperlink"/>
            <w:rFonts w:hint="eastAsia"/>
            <w:noProof/>
            <w:rtl/>
            <w:lang w:bidi="fa-IR"/>
          </w:rPr>
          <w:t>ی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440144964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3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65" w:history="1">
        <w:r w:rsidR="00DE55A4" w:rsidRPr="003525AC">
          <w:rPr>
            <w:rStyle w:val="Hyperlink"/>
            <w:noProof/>
            <w:rtl/>
            <w:lang w:bidi="fa-IR"/>
          </w:rPr>
          <w:t xml:space="preserve">1.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توح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ربوب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ت</w:t>
        </w:r>
        <w:r w:rsidR="00DE55A4" w:rsidRPr="003525AC">
          <w:rPr>
            <w:rStyle w:val="Hyperlink"/>
            <w:noProof/>
            <w:rtl/>
            <w:lang w:bidi="fa-IR"/>
          </w:rPr>
          <w:t>: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440144965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3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66" w:history="1">
        <w:r w:rsidR="00DE55A4" w:rsidRPr="003525AC">
          <w:rPr>
            <w:rStyle w:val="Hyperlink"/>
            <w:noProof/>
            <w:rtl/>
            <w:lang w:bidi="fa-IR"/>
          </w:rPr>
          <w:t xml:space="preserve">2.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توح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الوه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ت</w:t>
        </w:r>
        <w:r w:rsidR="00DE55A4" w:rsidRPr="003525AC">
          <w:rPr>
            <w:rStyle w:val="Hyperlink"/>
            <w:noProof/>
            <w:rtl/>
            <w:lang w:bidi="fa-IR"/>
          </w:rPr>
          <w:t>: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440144966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3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67" w:history="1">
        <w:r w:rsidR="00DE55A4" w:rsidRPr="003525AC">
          <w:rPr>
            <w:rStyle w:val="Hyperlink"/>
            <w:noProof/>
            <w:rtl/>
            <w:lang w:bidi="fa-IR"/>
          </w:rPr>
          <w:t xml:space="preserve">3.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توح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اسماء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صفات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440144967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2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68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رکن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دوّم</w:t>
        </w:r>
        <w:r w:rsidR="00DE55A4" w:rsidRPr="003525AC">
          <w:rPr>
            <w:rStyle w:val="Hyperlink"/>
            <w:noProof/>
            <w:rtl/>
            <w:lang w:bidi="fa-IR"/>
          </w:rPr>
          <w:t xml:space="preserve">: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</w:t>
        </w:r>
        <w:r w:rsidR="002D0A7F">
          <w:rPr>
            <w:rStyle w:val="Hyperlink"/>
            <w:rFonts w:hint="eastAsia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مان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به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ملائکه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440144968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2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69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رکن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سوّم</w:t>
        </w:r>
        <w:r w:rsidR="00DE55A4" w:rsidRPr="003525AC">
          <w:rPr>
            <w:rStyle w:val="Hyperlink"/>
            <w:noProof/>
            <w:rtl/>
            <w:lang w:bidi="fa-IR"/>
          </w:rPr>
          <w:t xml:space="preserve">: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</w:t>
        </w:r>
        <w:r w:rsidR="002D0A7F">
          <w:rPr>
            <w:rStyle w:val="Hyperlink"/>
            <w:rFonts w:hint="eastAsia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مان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به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کتاب‌ها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440144969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2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70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رکن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چهارم</w:t>
        </w:r>
        <w:r w:rsidR="00DE55A4" w:rsidRPr="003525AC">
          <w:rPr>
            <w:rStyle w:val="Hyperlink"/>
            <w:noProof/>
            <w:rtl/>
            <w:lang w:bidi="fa-IR"/>
          </w:rPr>
          <w:t xml:space="preserve">: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</w:t>
        </w:r>
        <w:r w:rsidR="002D0A7F">
          <w:rPr>
            <w:rStyle w:val="Hyperlink"/>
            <w:rFonts w:hint="eastAsia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مان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به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پ</w:t>
        </w:r>
        <w:r w:rsidR="002D0A7F">
          <w:rPr>
            <w:rStyle w:val="Hyperlink"/>
            <w:rFonts w:hint="eastAsia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امبران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440144970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3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71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محمد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رسول</w:t>
        </w:r>
        <w:r w:rsidR="00DE55A4">
          <w:rPr>
            <w:rStyle w:val="Hyperlink"/>
            <w:rFonts w:hint="cs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440144971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2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72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رکن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پنجم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440144972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3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73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نشانه‌ها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کوچک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ق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امت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440144973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3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74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نشانه‌ها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بزرگ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ق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امت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440144974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2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75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رکن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ششم</w:t>
        </w:r>
        <w:r w:rsidR="00DE55A4" w:rsidRPr="003525AC">
          <w:rPr>
            <w:rStyle w:val="Hyperlink"/>
            <w:noProof/>
            <w:rtl/>
            <w:lang w:bidi="fa-IR"/>
          </w:rPr>
          <w:t xml:space="preserve">: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ايمان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به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تقدير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440144975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3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76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ا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مان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440144976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1"/>
        <w:tabs>
          <w:tab w:val="right" w:leader="dot" w:pos="7078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40144977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اصل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سوّم</w:t>
        </w:r>
        <w:r w:rsidR="00DE55A4" w:rsidRPr="003525AC">
          <w:rPr>
            <w:rStyle w:val="Hyperlink"/>
            <w:noProof/>
            <w:rtl/>
            <w:lang w:bidi="fa-IR"/>
          </w:rPr>
          <w:t xml:space="preserve">: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موضع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اهل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سنت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الجماعت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در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خصوص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مساله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تکف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ر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440144977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1"/>
        <w:tabs>
          <w:tab w:val="right" w:leader="dot" w:pos="7078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40144978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‌اصل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چهارم</w:t>
        </w:r>
        <w:r w:rsidR="00DE55A4" w:rsidRPr="003525AC">
          <w:rPr>
            <w:rStyle w:val="Hyperlink"/>
            <w:noProof/>
            <w:rtl/>
            <w:lang w:bidi="fa-IR"/>
          </w:rPr>
          <w:t xml:space="preserve">: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مان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به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نصوص</w:t>
        </w:r>
        <w:r w:rsidR="00A0497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وعده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وع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440144978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1"/>
        <w:tabs>
          <w:tab w:val="right" w:leader="dot" w:pos="7078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40144979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اصل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پنجم</w:t>
        </w:r>
        <w:r w:rsidR="00DE55A4" w:rsidRPr="003525AC">
          <w:rPr>
            <w:rStyle w:val="Hyperlink"/>
            <w:noProof/>
            <w:rtl/>
            <w:lang w:bidi="fa-IR"/>
          </w:rPr>
          <w:t xml:space="preserve">: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دوست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کردن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دشمن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ورز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در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عق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اهل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سنت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الجماعت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440144979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1"/>
        <w:tabs>
          <w:tab w:val="right" w:leader="dot" w:pos="7078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40144980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اصل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ششم</w:t>
        </w:r>
        <w:r w:rsidR="00DE55A4" w:rsidRPr="003525AC">
          <w:rPr>
            <w:rStyle w:val="Hyperlink"/>
            <w:noProof/>
            <w:rtl/>
            <w:lang w:bidi="fa-IR"/>
          </w:rPr>
          <w:t xml:space="preserve">: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تصد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ق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کرامات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اول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اء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فراست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خواب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سحر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حسد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چشم‌زخم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جن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440144980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1"/>
        <w:tabs>
          <w:tab w:val="right" w:leader="dot" w:pos="7078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40144981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اصل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هفتم</w:t>
        </w:r>
        <w:r w:rsidR="00DE55A4" w:rsidRPr="003525AC">
          <w:rPr>
            <w:rStyle w:val="Hyperlink"/>
            <w:noProof/>
            <w:rtl/>
            <w:lang w:bidi="fa-IR"/>
          </w:rPr>
          <w:t xml:space="preserve">: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ش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فراگ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ر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استدلال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از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دگاه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اهل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سنت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الجماعت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440144981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1"/>
        <w:tabs>
          <w:tab w:val="right" w:leader="dot" w:pos="7078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40144982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اصل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هشتم</w:t>
        </w:r>
        <w:r w:rsidR="00DE55A4" w:rsidRPr="003525AC">
          <w:rPr>
            <w:rStyle w:val="Hyperlink"/>
            <w:noProof/>
            <w:rtl/>
            <w:lang w:bidi="fa-IR"/>
          </w:rPr>
          <w:t xml:space="preserve">: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وجوب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اطاعت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از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حکام</w:t>
        </w:r>
        <w:r w:rsidR="00A0497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در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کارها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ن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کو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440144982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1"/>
        <w:tabs>
          <w:tab w:val="right" w:leader="dot" w:pos="7078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40144983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اصل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نهم</w:t>
        </w:r>
        <w:r w:rsidR="00DE55A4" w:rsidRPr="003525AC">
          <w:rPr>
            <w:rStyle w:val="Hyperlink"/>
            <w:noProof/>
            <w:rtl/>
            <w:lang w:bidi="fa-IR"/>
          </w:rPr>
          <w:t xml:space="preserve">: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عق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اهل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سنت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الجماعت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در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مورد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صحابه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خلافت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اهل</w:t>
        </w:r>
        <w:r w:rsidR="00DE55A4" w:rsidRPr="003525AC">
          <w:rPr>
            <w:rStyle w:val="Hyperlink"/>
            <w:rFonts w:hint="eastAsia"/>
            <w:noProof/>
            <w:lang w:bidi="fa-IR"/>
          </w:rPr>
          <w:t>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ب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ت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440144983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1"/>
        <w:tabs>
          <w:tab w:val="right" w:leader="dot" w:pos="7078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40144984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اصل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دهم</w:t>
        </w:r>
        <w:r w:rsidR="00DE55A4" w:rsidRPr="003525AC">
          <w:rPr>
            <w:rStyle w:val="Hyperlink"/>
            <w:noProof/>
            <w:rtl/>
            <w:lang w:bidi="fa-IR"/>
          </w:rPr>
          <w:t xml:space="preserve">: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موضع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اهل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سنت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والجماعت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در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برابر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بدعت‌گذاران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اهل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اهواء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440144984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2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85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نشانه‌ها</w:t>
        </w:r>
        <w:r w:rsidR="002D0A7F">
          <w:rPr>
            <w:rStyle w:val="Hyperlink"/>
            <w:rFonts w:hint="eastAsia"/>
            <w:noProof/>
            <w:rtl/>
            <w:lang w:bidi="fa-IR"/>
          </w:rPr>
          <w:t>ی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بدعت‌گذاران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اهل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اهواء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440144985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2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86" w:history="1">
        <w:r w:rsidR="00DE55A4">
          <w:rPr>
            <w:rStyle w:val="Hyperlink"/>
            <w:rFonts w:hint="eastAsia"/>
            <w:noProof/>
            <w:rtl/>
            <w:lang w:bidi="fa-IR"/>
          </w:rPr>
          <w:t>توص</w:t>
        </w:r>
        <w:r w:rsidR="002D0A7F">
          <w:rPr>
            <w:rStyle w:val="Hyperlink"/>
            <w:rFonts w:hint="eastAsia"/>
            <w:noProof/>
            <w:rtl/>
            <w:lang w:bidi="fa-IR"/>
          </w:rPr>
          <w:t>ی</w:t>
        </w:r>
        <w:r w:rsidR="00DE55A4">
          <w:rPr>
            <w:rStyle w:val="Hyperlink"/>
            <w:rFonts w:hint="eastAsia"/>
            <w:noProof/>
            <w:rtl/>
            <w:lang w:bidi="fa-IR"/>
          </w:rPr>
          <w:t>ه‌ها</w:t>
        </w:r>
        <w:r w:rsidR="002D0A7F">
          <w:rPr>
            <w:rStyle w:val="Hyperlink"/>
            <w:rFonts w:hint="eastAsia"/>
            <w:noProof/>
            <w:rtl/>
            <w:lang w:bidi="fa-IR"/>
          </w:rPr>
          <w:t>ی</w:t>
        </w:r>
        <w:r w:rsidR="00DE55A4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از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سلف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در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برحذر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داشتن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از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اهل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بدعت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اهواء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440144986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1"/>
        <w:tabs>
          <w:tab w:val="right" w:leader="dot" w:pos="7078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40144987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ش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اهل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سنت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الجماعت</w:t>
        </w:r>
        <w:r w:rsidR="00A0497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در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سلوک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اخلاق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440144987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2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88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2D0A7F">
          <w:rPr>
            <w:rStyle w:val="Hyperlink"/>
            <w:rFonts w:hint="eastAsia"/>
            <w:noProof/>
            <w:rtl/>
            <w:lang w:bidi="fa-IR"/>
          </w:rPr>
          <w:t>یک</w:t>
        </w:r>
        <w:r w:rsidR="002D0A7F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از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2D0A7F">
          <w:rPr>
            <w:rStyle w:val="Hyperlink"/>
            <w:rFonts w:hint="eastAsia"/>
            <w:noProof/>
            <w:rtl/>
            <w:lang w:bidi="fa-IR"/>
          </w:rPr>
          <w:t>ویژگ</w:t>
        </w:r>
        <w:r w:rsidR="002D0A7F">
          <w:rPr>
            <w:rStyle w:val="Hyperlink"/>
            <w:rFonts w:hint="cs"/>
            <w:noProof/>
            <w:rtl/>
            <w:lang w:bidi="fa-IR"/>
          </w:rPr>
          <w:t>ی</w:t>
        </w:r>
        <w:r w:rsidR="002D0A7F">
          <w:rPr>
            <w:rStyle w:val="Hyperlink"/>
            <w:rFonts w:hint="eastAsia"/>
            <w:noProof/>
            <w:rtl/>
            <w:lang w:bidi="fa-IR"/>
          </w:rPr>
          <w:t>‌ها</w:t>
        </w:r>
        <w:r w:rsidR="002D0A7F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سلف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صالح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اهل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سنت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الجماعت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440144988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1"/>
        <w:tabs>
          <w:tab w:val="right" w:leader="dot" w:pos="7078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40144989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توص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ه‌ها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سخنان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ائمه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اهل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سنت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الجماعت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در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راستا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اتباع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نه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آنان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از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بدعت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گذار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440144989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1"/>
        <w:tabs>
          <w:tab w:val="right" w:leader="dot" w:pos="7078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40144990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شرا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ط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ضوابط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دعوت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دادن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به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عق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اهل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سنت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الجماعت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440144990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2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91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ضوابط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2D0A7F">
          <w:rPr>
            <w:rStyle w:val="Hyperlink"/>
            <w:rFonts w:hint="eastAsia"/>
            <w:noProof/>
            <w:rtl/>
            <w:lang w:bidi="fa-IR"/>
          </w:rPr>
          <w:t>رهگذرها</w:t>
        </w:r>
        <w:r w:rsidR="002D0A7F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دعوتگران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440144991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2"/>
        <w:tabs>
          <w:tab w:val="right" w:leader="dot" w:pos="7078"/>
        </w:tabs>
        <w:rPr>
          <w:rFonts w:ascii="Calibri" w:hAnsi="Calibri" w:cs="Arial"/>
          <w:noProof/>
          <w:sz w:val="22"/>
          <w:szCs w:val="22"/>
          <w:rtl/>
        </w:rPr>
      </w:pPr>
      <w:hyperlink w:anchor="_Toc440144992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کتاب</w:t>
        </w:r>
        <w:r w:rsidR="002D0A7F">
          <w:rPr>
            <w:rStyle w:val="Hyperlink"/>
            <w:rFonts w:hint="eastAsia"/>
            <w:noProof/>
            <w:rtl/>
            <w:lang w:bidi="fa-IR"/>
          </w:rPr>
          <w:t>‌های</w:t>
        </w:r>
        <w:r w:rsidR="002D0A7F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در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موضوع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عق</w:t>
        </w:r>
        <w:r w:rsidR="002D0A7F">
          <w:rPr>
            <w:rStyle w:val="Hyperlink"/>
            <w:rFonts w:hint="eastAsia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ده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سلف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صالح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اهل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سنت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و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الجماعت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440144992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6367F3" w:rsidRDefault="00EA364C">
      <w:pPr>
        <w:pStyle w:val="TOC1"/>
        <w:tabs>
          <w:tab w:val="right" w:leader="dot" w:pos="7078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40144993" w:history="1">
        <w:r w:rsidR="00DE55A4" w:rsidRPr="003525AC">
          <w:rPr>
            <w:rStyle w:val="Hyperlink"/>
            <w:rFonts w:hint="eastAsia"/>
            <w:noProof/>
            <w:rtl/>
            <w:lang w:bidi="fa-IR"/>
          </w:rPr>
          <w:t>سخن</w:t>
        </w:r>
        <w:r w:rsidR="00DE55A4" w:rsidRPr="003525AC">
          <w:rPr>
            <w:rStyle w:val="Hyperlink"/>
            <w:noProof/>
            <w:rtl/>
            <w:lang w:bidi="fa-IR"/>
          </w:rPr>
          <w:t xml:space="preserve"> 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پا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 w:rsidRPr="003525AC">
          <w:rPr>
            <w:rStyle w:val="Hyperlink"/>
            <w:rFonts w:hint="eastAsia"/>
            <w:noProof/>
            <w:rtl/>
            <w:lang w:bidi="fa-IR"/>
          </w:rPr>
          <w:t>ان</w:t>
        </w:r>
        <w:r w:rsidR="00DE55A4" w:rsidRPr="003525AC">
          <w:rPr>
            <w:rStyle w:val="Hyperlink"/>
            <w:rFonts w:hint="cs"/>
            <w:noProof/>
            <w:rtl/>
            <w:lang w:bidi="fa-IR"/>
          </w:rPr>
          <w:t>ی</w:t>
        </w:r>
        <w:r w:rsidR="00DE55A4">
          <w:rPr>
            <w:noProof/>
            <w:webHidden/>
            <w:rtl/>
          </w:rPr>
          <w:tab/>
        </w:r>
        <w:r w:rsidR="00DE55A4">
          <w:rPr>
            <w:rStyle w:val="Hyperlink"/>
            <w:noProof/>
          </w:rPr>
          <w:fldChar w:fldCharType="begin"/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noProof/>
            <w:webHidden/>
          </w:rPr>
          <w:instrText>PAGEREF</w:instrText>
        </w:r>
        <w:r w:rsidR="00DE55A4">
          <w:rPr>
            <w:noProof/>
            <w:webHidden/>
            <w:rtl/>
          </w:rPr>
          <w:instrText xml:space="preserve"> _</w:instrText>
        </w:r>
        <w:r w:rsidR="00DE55A4">
          <w:rPr>
            <w:noProof/>
            <w:webHidden/>
          </w:rPr>
          <w:instrText>Toc</w:instrText>
        </w:r>
        <w:r w:rsidR="00DE55A4">
          <w:rPr>
            <w:noProof/>
            <w:webHidden/>
            <w:rtl/>
          </w:rPr>
          <w:instrText xml:space="preserve">440144993 </w:instrText>
        </w:r>
        <w:r w:rsidR="00DE55A4">
          <w:rPr>
            <w:noProof/>
            <w:webHidden/>
          </w:rPr>
          <w:instrText>\h</w:instrText>
        </w:r>
        <w:r w:rsidR="00DE55A4">
          <w:rPr>
            <w:noProof/>
            <w:webHidden/>
            <w:rtl/>
          </w:rPr>
          <w:instrText xml:space="preserve"> </w:instrText>
        </w:r>
        <w:r w:rsidR="00DE55A4">
          <w:rPr>
            <w:rStyle w:val="Hyperlink"/>
            <w:noProof/>
          </w:rPr>
        </w:r>
        <w:r w:rsidR="00DE55A4">
          <w:rPr>
            <w:rStyle w:val="Hyperlink"/>
            <w:noProof/>
          </w:rPr>
          <w:fldChar w:fldCharType="separate"/>
        </w:r>
        <w:r w:rsidR="00B47ADE">
          <w:rPr>
            <w:noProof/>
            <w:webHidden/>
            <w:rtl/>
          </w:rPr>
          <w:t>2</w:t>
        </w:r>
        <w:r w:rsidR="00DE55A4">
          <w:rPr>
            <w:rStyle w:val="Hyperlink"/>
            <w:noProof/>
          </w:rPr>
          <w:fldChar w:fldCharType="end"/>
        </w:r>
      </w:hyperlink>
    </w:p>
    <w:p w:rsidR="00DE55A4" w:rsidRPr="00474582" w:rsidRDefault="00DE55A4" w:rsidP="008C7FEB">
      <w:pPr>
        <w:pStyle w:val="a0"/>
        <w:sectPr w:rsidR="00DE55A4" w:rsidRPr="00474582" w:rsidSect="00AC3F0D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pgNumType w:start="1"/>
          <w:cols w:space="708"/>
          <w:titlePg/>
          <w:bidi/>
          <w:rtlGutter/>
          <w:docGrid w:linePitch="381"/>
        </w:sectPr>
      </w:pPr>
      <w:r>
        <w:fldChar w:fldCharType="end"/>
      </w:r>
    </w:p>
    <w:p w:rsidR="00D81C83" w:rsidRPr="003D64DF" w:rsidRDefault="009A1DE4" w:rsidP="009A1DE4">
      <w:pPr>
        <w:jc w:val="center"/>
        <w:rPr>
          <w:rFonts w:cs="DecoType Naskh Variants"/>
          <w:rtl/>
        </w:rPr>
      </w:pPr>
      <w:r w:rsidRPr="005A5C0F">
        <w:rPr>
          <w:rFonts w:ascii="IranNastaliq" w:hAnsi="IranNastaliq" w:cs="IranNastaliq"/>
          <w:sz w:val="34"/>
          <w:szCs w:val="34"/>
          <w:rtl/>
          <w:lang w:bidi="fa-IR"/>
        </w:rPr>
        <w:t>بسم الله الرحمن الرحیم</w:t>
      </w:r>
    </w:p>
    <w:p w:rsidR="00D81C83" w:rsidRPr="000556BA" w:rsidRDefault="00D81C83" w:rsidP="00D81C83">
      <w:pPr>
        <w:pStyle w:val="a3"/>
        <w:rPr>
          <w:rtl/>
        </w:rPr>
      </w:pPr>
      <w:r w:rsidRPr="000556BA">
        <w:rPr>
          <w:rFonts w:hint="cs"/>
          <w:rtl/>
        </w:rPr>
        <w:t>الحمدلله رب العال</w:t>
      </w:r>
      <w:r w:rsidR="00C14183">
        <w:rPr>
          <w:rFonts w:hint="cs"/>
          <w:rtl/>
        </w:rPr>
        <w:t>ـمين والصلوه والسلام عل</w:t>
      </w:r>
      <w:r w:rsidR="00C14183">
        <w:rPr>
          <w:rFonts w:hint="cs"/>
          <w:rtl/>
          <w:lang w:bidi="ar-SA"/>
        </w:rPr>
        <w:t>ى</w:t>
      </w:r>
      <w:r w:rsidR="00C14183">
        <w:rPr>
          <w:rFonts w:hint="cs"/>
          <w:rtl/>
        </w:rPr>
        <w:t xml:space="preserve"> رسوله الامين، خاتم النبيين و</w:t>
      </w:r>
      <w:r w:rsidRPr="000556BA">
        <w:rPr>
          <w:rFonts w:hint="cs"/>
          <w:rtl/>
        </w:rPr>
        <w:t>ال</w:t>
      </w:r>
      <w:r w:rsidR="00C14183">
        <w:rPr>
          <w:rFonts w:hint="cs"/>
          <w:rtl/>
        </w:rPr>
        <w:t>ـمرسلين وعل</w:t>
      </w:r>
      <w:r w:rsidR="00C14183">
        <w:rPr>
          <w:rFonts w:hint="cs"/>
          <w:rtl/>
          <w:lang w:bidi="ar-SA"/>
        </w:rPr>
        <w:t>ى</w:t>
      </w:r>
      <w:r w:rsidR="00C14183">
        <w:rPr>
          <w:rFonts w:hint="cs"/>
          <w:rtl/>
        </w:rPr>
        <w:t xml:space="preserve"> وصحبه و</w:t>
      </w:r>
      <w:r w:rsidRPr="000556BA">
        <w:rPr>
          <w:rFonts w:hint="cs"/>
          <w:rtl/>
        </w:rPr>
        <w:t>ل</w:t>
      </w:r>
      <w:r w:rsidR="00C14183">
        <w:rPr>
          <w:rFonts w:hint="cs"/>
          <w:rtl/>
        </w:rPr>
        <w:t>ـمن والاه ونصره ال</w:t>
      </w:r>
      <w:r w:rsidR="00C14183">
        <w:rPr>
          <w:rFonts w:hint="cs"/>
          <w:rtl/>
          <w:lang w:bidi="ar-SA"/>
        </w:rPr>
        <w:t>ى</w:t>
      </w:r>
      <w:r w:rsidRPr="000556BA">
        <w:rPr>
          <w:rFonts w:hint="cs"/>
          <w:rtl/>
        </w:rPr>
        <w:t xml:space="preserve"> يوم الدين اما بعد: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الله متعال الطاف فراوان بزرگ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بنده نموده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آن،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کتاب«</w:t>
      </w:r>
      <w:r w:rsidRPr="00C51449">
        <w:rPr>
          <w:rStyle w:val="Char1"/>
          <w:rFonts w:hint="cs"/>
          <w:rtl/>
        </w:rPr>
        <w:t>الوجيز في</w:t>
      </w:r>
      <w:r w:rsidR="00C14183">
        <w:rPr>
          <w:rStyle w:val="Char1"/>
          <w:rFonts w:hint="cs"/>
          <w:rtl/>
        </w:rPr>
        <w:t xml:space="preserve"> عقيده السلف الصالح اهل السنه و</w:t>
      </w:r>
      <w:r w:rsidRPr="00C51449">
        <w:rPr>
          <w:rStyle w:val="Char1"/>
          <w:rFonts w:hint="cs"/>
          <w:rtl/>
        </w:rPr>
        <w:t>الجماع</w:t>
      </w:r>
      <w:r w:rsidR="00C14183">
        <w:rPr>
          <w:rStyle w:val="Char1"/>
          <w:rFonts w:hint="cs"/>
          <w:rtl/>
        </w:rPr>
        <w:t>ة</w:t>
      </w:r>
      <w:r w:rsidRPr="00C51449">
        <w:rPr>
          <w:rStyle w:val="Char3"/>
          <w:rFonts w:hint="cs"/>
          <w:rtl/>
        </w:rPr>
        <w:t>» که هم اکنون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رو 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مورد استقبال اقشار مختلف خوانندگان محترم قرار گرفت ـ الحمدلله ـ و به خاطر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ن، همه چاپ‌ها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گذشته آن نا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 گرد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هنگام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تصم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به تجد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چاپ آن گرفتم آن را مورد بازب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قرار دادم و مطالب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مهم و مف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آن افزوده و آن را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نمودم و ضمناً کتاب</w:t>
      </w:r>
      <w:r w:rsidR="00A0497C">
        <w:rPr>
          <w:rStyle w:val="Char3"/>
          <w:rFonts w:hint="cs"/>
          <w:rtl/>
        </w:rPr>
        <w:t xml:space="preserve"> </w:t>
      </w:r>
      <w:r w:rsidRPr="00C51449">
        <w:rPr>
          <w:rStyle w:val="Char3"/>
          <w:rFonts w:hint="cs"/>
          <w:rtl/>
        </w:rPr>
        <w:t>را اعراب 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کردم تا خواندن آن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خوانندگان محترم به خصوص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رعرب‌ها آسان شود چون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 در مدارس و حلقه‌ها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درس تدر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علاوه از آنچه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شد، مقدمه‌ها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مهم و خجسته‌ا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گروه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علما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برجسته و متخصص بعد از مطالعه کتاب و تصح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آن نوشته‌اند به اهم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ارزش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چاپ جد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کتاب افزوده است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علما عبارتند از:</w:t>
      </w:r>
    </w:p>
    <w:p w:rsidR="00825B77" w:rsidRDefault="00D81C83" w:rsidP="006367F3">
      <w:pPr>
        <w:pStyle w:val="a6"/>
        <w:numPr>
          <w:ilvl w:val="0"/>
          <w:numId w:val="9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علامه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 عبدالله بن عبدالرحمان الجبر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 w:rsidRPr="00DC7072">
        <w:rPr>
          <w:rStyle w:val="Char3"/>
          <w:rFonts w:cs="CTraditional Arabic"/>
          <w:rtl/>
        </w:rPr>
        <w:t>/</w:t>
      </w:r>
      <w:r w:rsidR="00825B77">
        <w:rPr>
          <w:rStyle w:val="Char3"/>
          <w:rFonts w:hint="cs"/>
          <w:rtl/>
        </w:rPr>
        <w:t>.</w:t>
      </w:r>
    </w:p>
    <w:p w:rsidR="00825B77" w:rsidRDefault="00D81C83" w:rsidP="006367F3">
      <w:pPr>
        <w:pStyle w:val="a6"/>
        <w:numPr>
          <w:ilvl w:val="0"/>
          <w:numId w:val="9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علامه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 صالح بن عبدالعز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محمد بن ابراه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آل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خ، 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امور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اوقاف و دعوت و ارشاد کشور عربستان سعود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.</w:t>
      </w:r>
    </w:p>
    <w:p w:rsidR="00825B77" w:rsidRDefault="00D81C83" w:rsidP="006367F3">
      <w:pPr>
        <w:pStyle w:val="a6"/>
        <w:numPr>
          <w:ilvl w:val="0"/>
          <w:numId w:val="9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استاد بزرگوار دکتر ناصر بن عبدالکر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العل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العقل رئ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 بخش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در دانشگاه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امام محمد بن سعود.</w:t>
      </w:r>
    </w:p>
    <w:p w:rsidR="00825B77" w:rsidRDefault="00D81C83" w:rsidP="006367F3">
      <w:pPr>
        <w:pStyle w:val="a6"/>
        <w:widowControl w:val="0"/>
        <w:numPr>
          <w:ilvl w:val="0"/>
          <w:numId w:val="9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استاد بزرگوار دکتر محمد بن عبدالرحمان الخم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س، استاد بخش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در دانشگاه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محمد بن سعود.</w:t>
      </w:r>
    </w:p>
    <w:p w:rsidR="00825B77" w:rsidRDefault="00D81C83" w:rsidP="006367F3">
      <w:pPr>
        <w:pStyle w:val="a6"/>
        <w:widowControl w:val="0"/>
        <w:numPr>
          <w:ilvl w:val="0"/>
          <w:numId w:val="9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 محمد راشد بن خالد دوندارالقره 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علما</w:t>
      </w:r>
      <w:r w:rsidR="00DC7072">
        <w:rPr>
          <w:rStyle w:val="Char3"/>
          <w:rFonts w:hint="cs"/>
          <w:rtl/>
        </w:rPr>
        <w:t>ی</w:t>
      </w:r>
      <w:r w:rsidR="00825B77">
        <w:rPr>
          <w:rStyle w:val="Char3"/>
          <w:rFonts w:hint="cs"/>
          <w:rtl/>
        </w:rPr>
        <w:t xml:space="preserve"> برجسته کُرد و مسئول «المدرسة</w:t>
      </w:r>
      <w:r w:rsidRPr="00C51449">
        <w:rPr>
          <w:rStyle w:val="Char3"/>
          <w:rFonts w:hint="cs"/>
          <w:rtl/>
        </w:rPr>
        <w:t xml:space="preserve"> الشرف</w:t>
      </w:r>
      <w:r w:rsidR="00DC7072">
        <w:rPr>
          <w:rStyle w:val="Char3"/>
          <w:rFonts w:hint="cs"/>
          <w:rtl/>
        </w:rPr>
        <w:t>ی</w:t>
      </w:r>
      <w:r w:rsidR="00825B77">
        <w:rPr>
          <w:rStyle w:val="Char3"/>
          <w:rFonts w:hint="cs"/>
          <w:rtl/>
        </w:rPr>
        <w:t>ة</w:t>
      </w:r>
      <w:r w:rsidRPr="00C51449">
        <w:rPr>
          <w:rStyle w:val="Char3"/>
          <w:rFonts w:hint="cs"/>
          <w:rtl/>
        </w:rPr>
        <w:t>» و امام و خط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مسجد جامع الشرف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در منطقه وان در شرق ترک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ه.</w:t>
      </w:r>
    </w:p>
    <w:p w:rsidR="00825B77" w:rsidRDefault="00D81C83" w:rsidP="006367F3">
      <w:pPr>
        <w:pStyle w:val="a6"/>
        <w:widowControl w:val="0"/>
        <w:numPr>
          <w:ilvl w:val="0"/>
          <w:numId w:val="9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 xml:space="preserve">دکتر ماهربن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الفعل، استاد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و فقه مقارن دانشکده علوم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دانشگاه الانبار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 دارالحد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عراق و محقق کتاب‌ها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و مولف کتاب‌ها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علوم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ث.</w:t>
      </w:r>
    </w:p>
    <w:p w:rsidR="00825B77" w:rsidRDefault="00D81C83" w:rsidP="006367F3">
      <w:pPr>
        <w:pStyle w:val="a6"/>
        <w:widowControl w:val="0"/>
        <w:numPr>
          <w:ilvl w:val="0"/>
          <w:numId w:val="9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دکتر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الحاج محمد رئ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 رابطه علما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و رئ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 کم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ته علما و دعوتگران و استاد دانشگاه جهان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قا در خرطوم سودان که کتاب‌ها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فقه و امور ترب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کرده است.</w:t>
      </w:r>
    </w:p>
    <w:p w:rsidR="00825B77" w:rsidRDefault="00D81C83" w:rsidP="006367F3">
      <w:pPr>
        <w:pStyle w:val="a6"/>
        <w:widowControl w:val="0"/>
        <w:numPr>
          <w:ilvl w:val="0"/>
          <w:numId w:val="9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دکتر عبدالرزاق بن الطاهر معاش الجزائر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استاد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مذاهب معاصر در دانشگاه ملک 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صل در احساء عربستان سعود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.</w:t>
      </w:r>
    </w:p>
    <w:p w:rsidR="00825B77" w:rsidRDefault="00D81C83" w:rsidP="006367F3">
      <w:pPr>
        <w:pStyle w:val="a6"/>
        <w:widowControl w:val="0"/>
        <w:numPr>
          <w:ilvl w:val="0"/>
          <w:numId w:val="9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 بزرگوار دکتر محمد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ابراه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م، دب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کل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ئت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حقوق و اصلاح در قاهره، و نائب رئ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 دانشگاه آزاد آمر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و نائب رئ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 مجلس اداره آموزشکده تاجان وابسته به ازهر، و پژوهشگر مرکز علم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پژوهش در وزارت پژوهش علم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و رئ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 مجلس اداره مرکز فجر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آموزش زبان عرب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رعرب‌ها در قاهره و پژوهشگر مشارک در کم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ته فقه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جده و عضو مجلس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ئت امنا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اتحاد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علما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ن، و صاحب تال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فات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علوم مختلف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،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برجستگان دعوت سلف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.</w:t>
      </w:r>
    </w:p>
    <w:p w:rsidR="00825B77" w:rsidRDefault="00D81C83" w:rsidP="006367F3">
      <w:pPr>
        <w:pStyle w:val="a6"/>
        <w:widowControl w:val="0"/>
        <w:numPr>
          <w:ilvl w:val="0"/>
          <w:numId w:val="9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علامه قاض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محمد بن اسماع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عمران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و محدّث، و لغت‌دان، محقق، مدافع سنت، و مبارز با بدعت 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خ قضاوت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من که همواره با علم و تعل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افتاء مشغول است. و در همه علوم اسناد 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دارد و بالاتر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سند او در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بخار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او و امام</w:t>
      </w:r>
      <w:r w:rsidR="00DC7072" w:rsidRPr="00825B77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ازده راو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قرار دارد.</w:t>
      </w:r>
    </w:p>
    <w:p w:rsidR="00825B77" w:rsidRDefault="00D81C83" w:rsidP="006367F3">
      <w:pPr>
        <w:pStyle w:val="a6"/>
        <w:widowControl w:val="0"/>
        <w:numPr>
          <w:ilvl w:val="0"/>
          <w:numId w:val="9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علامه محمد بن ابراه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شقره، فق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و خط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و اد</w:t>
      </w:r>
      <w:r w:rsidR="00DC7072">
        <w:rPr>
          <w:rStyle w:val="Char3"/>
          <w:rtl/>
        </w:rPr>
        <w:t>ی</w:t>
      </w:r>
      <w:r w:rsidRPr="00C51449">
        <w:rPr>
          <w:rStyle w:val="Char3"/>
          <w:rFonts w:hint="cs"/>
          <w:rtl/>
        </w:rPr>
        <w:t>ب بارز و ماهر در علم نحو و صاحب تال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فات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با و عالم اردن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برجستگان آن کشور.</w:t>
      </w:r>
    </w:p>
    <w:p w:rsidR="00825B77" w:rsidRDefault="00D81C83" w:rsidP="006367F3">
      <w:pPr>
        <w:pStyle w:val="a6"/>
        <w:widowControl w:val="0"/>
        <w:numPr>
          <w:ilvl w:val="0"/>
          <w:numId w:val="9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 محمد 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بن 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النوو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رئ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 اتحاد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علما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علما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اهل سنت و الجماعت و از دعوتگران برجسته آن در مور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ا.</w:t>
      </w:r>
    </w:p>
    <w:p w:rsidR="00825B77" w:rsidRDefault="00D81C83" w:rsidP="006367F3">
      <w:pPr>
        <w:pStyle w:val="a6"/>
        <w:widowControl w:val="0"/>
        <w:numPr>
          <w:ilvl w:val="0"/>
          <w:numId w:val="9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استاد دکتر ساجد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ر، رئ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 کل جمع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مرکز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اهل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در پاکستان.</w:t>
      </w:r>
    </w:p>
    <w:p w:rsidR="00825B77" w:rsidRDefault="00D81C83" w:rsidP="006367F3">
      <w:pPr>
        <w:pStyle w:val="a6"/>
        <w:widowControl w:val="0"/>
        <w:numPr>
          <w:ilvl w:val="0"/>
          <w:numId w:val="9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دکتر سع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بن محمد بابا 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لا، دب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اتحاد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علما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قا و مد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دانشگاه الساحل در باماکو</w:t>
      </w:r>
      <w:r w:rsidR="00A0497C">
        <w:rPr>
          <w:rStyle w:val="Char3"/>
          <w:rFonts w:hint="cs"/>
          <w:rtl/>
        </w:rPr>
        <w:t xml:space="preserve"> </w:t>
      </w:r>
      <w:r w:rsidRPr="00C51449">
        <w:rPr>
          <w:rStyle w:val="Char3"/>
          <w:rFonts w:hint="cs"/>
          <w:rtl/>
        </w:rPr>
        <w:t>در جمهور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علما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برجسته آنجا.</w:t>
      </w:r>
    </w:p>
    <w:p w:rsidR="00D81C83" w:rsidRPr="00C51449" w:rsidRDefault="00D81C83" w:rsidP="006367F3">
      <w:pPr>
        <w:pStyle w:val="a6"/>
        <w:widowControl w:val="0"/>
        <w:numPr>
          <w:ilvl w:val="0"/>
          <w:numId w:val="9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همچن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در کلاس‌ها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محل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استاد بزرگوارمان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..... علامه عبدالله بن عبدالعز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بن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العق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</w:t>
      </w:r>
      <w:r w:rsidR="00825B77">
        <w:rPr>
          <w:rStyle w:val="Char3"/>
          <w:rFonts w:hint="cs"/>
          <w:rtl/>
        </w:rPr>
        <w:t xml:space="preserve"> </w:t>
      </w:r>
      <w:r w:rsidR="00DC7072" w:rsidRPr="00825B77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خوانده شده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کتاب را ستوده و به تدر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 و توز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 آن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نموده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همچن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افراد 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کتاب را مطالعه و تصح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کرده‌اند:</w:t>
      </w:r>
    </w:p>
    <w:p w:rsidR="00825B77" w:rsidRDefault="00D81C83" w:rsidP="006367F3">
      <w:pPr>
        <w:pStyle w:val="a6"/>
        <w:numPr>
          <w:ilvl w:val="0"/>
          <w:numId w:val="9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 علامه صالح بن فوزان الفوزان، عضو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ئت علما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بلند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و عضو کم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ته 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پژوهش‌ها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افتاء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با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ق خود مرا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نمودند.</w:t>
      </w:r>
    </w:p>
    <w:p w:rsidR="00825B77" w:rsidRDefault="00D81C83" w:rsidP="006367F3">
      <w:pPr>
        <w:pStyle w:val="a6"/>
        <w:numPr>
          <w:ilvl w:val="0"/>
          <w:numId w:val="9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 بزرگوار علامه صالح بن عبدالرحمان الحصَ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ن، رئ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 کل امور مسجدالحرام و مسجد نبو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و عضو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ئت علما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بلند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که مرا با نظر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 و آرا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مستف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نمود.</w:t>
      </w:r>
    </w:p>
    <w:p w:rsidR="00825B77" w:rsidRDefault="00D81C83" w:rsidP="006367F3">
      <w:pPr>
        <w:pStyle w:val="a6"/>
        <w:numPr>
          <w:ilvl w:val="0"/>
          <w:numId w:val="9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 دکتر عبدالمحسن بن عبدالعز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العسکر، عضو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ئت تدر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 در دانشکده زبان عرب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دانشگاه امام محمد بن مسعود و امام خط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مسجد جامع شاهزاده نوره بنت عبدالله در محله النخ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اض که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مرا مستف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گرداند.</w:t>
      </w:r>
    </w:p>
    <w:p w:rsidR="00825B77" w:rsidRDefault="00D81C83" w:rsidP="006367F3">
      <w:pPr>
        <w:pStyle w:val="a6"/>
        <w:numPr>
          <w:ilvl w:val="0"/>
          <w:numId w:val="9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دکتر سعود بن ابراه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الشُّر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م، مد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دانشکده قضا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در دانشگاه ام‌القر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مکه مکرمه، و امام خط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مسجدالحرام.</w:t>
      </w:r>
    </w:p>
    <w:p w:rsidR="00D81C83" w:rsidRPr="00C51449" w:rsidRDefault="00D81C83" w:rsidP="006367F3">
      <w:pPr>
        <w:pStyle w:val="a6"/>
        <w:numPr>
          <w:ilvl w:val="0"/>
          <w:numId w:val="9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 بزرگوار محمد بن جم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نو</w:t>
      </w:r>
      <w:r w:rsidR="00825B77">
        <w:rPr>
          <w:rStyle w:val="Char3"/>
          <w:rFonts w:hint="cs"/>
          <w:rtl/>
        </w:rPr>
        <w:t xml:space="preserve"> </w:t>
      </w:r>
      <w:r w:rsidR="00DC7072" w:rsidRPr="00825B77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مدرس دارالحد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مکه مکرمه و صاحب تال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فات سودمند در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دعوت و ترب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کتاب به لطف الله متعال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چند کشور و چند بار چاپ شده است. و از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چاپ‌ها نسخه‌ا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در «کم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ته ملک فهد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چاپ قرآن» در مد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چاپ شده است که چاپ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 و ارزشمند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است. و همچن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 به چند زبان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جهان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ترجمه شده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در کشورها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کلاس‌ها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همه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نها لطف الله متعال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بنده است که همواره به رحمت و آمرزش و عفو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متعال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ازمند است.</w:t>
      </w:r>
    </w:p>
    <w:p w:rsidR="00D81C83" w:rsidRPr="00C51449" w:rsidRDefault="00D81C83" w:rsidP="00C14183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از همه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بزرگواران صادقانه سپاسگزارم و مخلصانه دعاگو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همه هستم و از الله متعال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مسئلت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که پاداش آنان را چند برابر بدهد و مقامشان را در بهشت 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بالا ببرد و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ازعلم و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بهره‌مند گرداند. و الله متعال به همه آنان 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پاداش را بدهد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که او شنوا و اجابت کننده دعاست. و همچن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از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‌خواهم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چاپ جد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را مورد قبول قرار دهد و آن را خالص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بگرداند و از من بپذ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و پاداش آن را ذخ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آخرتم بگراند. و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زا آن بهره‌مند گرداند.</w:t>
      </w:r>
    </w:p>
    <w:p w:rsidR="00D81C83" w:rsidRPr="00F14D11" w:rsidRDefault="00C14183" w:rsidP="00D81C83">
      <w:pPr>
        <w:pStyle w:val="a3"/>
        <w:rPr>
          <w:rtl/>
        </w:rPr>
      </w:pPr>
      <w:r>
        <w:rPr>
          <w:rFonts w:hint="cs"/>
          <w:rtl/>
        </w:rPr>
        <w:t>وصل</w:t>
      </w:r>
      <w:r>
        <w:rPr>
          <w:rFonts w:hint="cs"/>
          <w:rtl/>
          <w:lang w:bidi="ar-SA"/>
        </w:rPr>
        <w:t>ى</w:t>
      </w:r>
      <w:r>
        <w:rPr>
          <w:rFonts w:hint="cs"/>
          <w:rtl/>
        </w:rPr>
        <w:t xml:space="preserve"> الله وسلّم وبار</w:t>
      </w:r>
      <w:r>
        <w:rPr>
          <w:rFonts w:hint="cs"/>
          <w:rtl/>
          <w:lang w:bidi="ar-SA"/>
        </w:rPr>
        <w:t>ك</w:t>
      </w:r>
      <w:r>
        <w:rPr>
          <w:rFonts w:hint="cs"/>
          <w:rtl/>
        </w:rPr>
        <w:t xml:space="preserve"> عل</w:t>
      </w:r>
      <w:r>
        <w:rPr>
          <w:rFonts w:hint="cs"/>
          <w:rtl/>
          <w:lang w:bidi="ar-SA"/>
        </w:rPr>
        <w:t>ى</w:t>
      </w:r>
      <w:r>
        <w:rPr>
          <w:rFonts w:hint="cs"/>
          <w:rtl/>
        </w:rPr>
        <w:t xml:space="preserve"> الهادي البشير و</w:t>
      </w:r>
      <w:r w:rsidR="00D81C83" w:rsidRPr="00F14D11">
        <w:rPr>
          <w:rFonts w:hint="cs"/>
          <w:rtl/>
        </w:rPr>
        <w:t>السراج</w:t>
      </w:r>
      <w:r w:rsidR="00D81C83">
        <w:rPr>
          <w:rFonts w:hint="cs"/>
          <w:rtl/>
        </w:rPr>
        <w:t xml:space="preserve"> ال</w:t>
      </w:r>
      <w:r>
        <w:rPr>
          <w:rFonts w:hint="cs"/>
          <w:rtl/>
        </w:rPr>
        <w:t>ـ</w:t>
      </w:r>
      <w:r w:rsidR="008D20B0">
        <w:rPr>
          <w:rFonts w:hint="cs"/>
          <w:rtl/>
        </w:rPr>
        <w:t>منير وعل</w:t>
      </w:r>
      <w:r w:rsidR="008D20B0">
        <w:rPr>
          <w:rFonts w:hint="cs"/>
          <w:rtl/>
          <w:lang w:bidi="ar-SA"/>
        </w:rPr>
        <w:t>ى</w:t>
      </w:r>
      <w:r w:rsidR="008D20B0">
        <w:rPr>
          <w:rFonts w:hint="cs"/>
          <w:rtl/>
        </w:rPr>
        <w:t xml:space="preserve"> اله و</w:t>
      </w:r>
      <w:r w:rsidR="00D81C83">
        <w:rPr>
          <w:rFonts w:hint="cs"/>
          <w:rtl/>
        </w:rPr>
        <w:t>صحبه اجمعين</w:t>
      </w:r>
    </w:p>
    <w:p w:rsidR="00D81C83" w:rsidRPr="00C51449" w:rsidRDefault="00D81C83" w:rsidP="00DC7072">
      <w:pPr>
        <w:pStyle w:val="a6"/>
        <w:jc w:val="center"/>
        <w:rPr>
          <w:rtl/>
        </w:rPr>
      </w:pPr>
      <w:r w:rsidRPr="00C51449">
        <w:rPr>
          <w:rFonts w:hint="cs"/>
          <w:rtl/>
        </w:rPr>
        <w:t>ابومحمد عبدالله بن عبدالحم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د بن عبدالمج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د ال اسماع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ل البزاز اثر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العراق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 xml:space="preserve"> ساکن استانبول</w:t>
      </w:r>
    </w:p>
    <w:p w:rsidR="00D81C83" w:rsidRPr="00C51449" w:rsidRDefault="00D81C83" w:rsidP="00DC7072">
      <w:pPr>
        <w:pStyle w:val="a6"/>
        <w:jc w:val="center"/>
        <w:rPr>
          <w:rtl/>
        </w:rPr>
      </w:pPr>
      <w:r w:rsidRPr="00C51449">
        <w:rPr>
          <w:rFonts w:hint="cs"/>
          <w:rtl/>
        </w:rPr>
        <w:t>عضو ه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ئت عال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اتحاد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ه علما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 xml:space="preserve"> مسلم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ن و مؤسس کتابخانه الغرباء</w:t>
      </w:r>
    </w:p>
    <w:p w:rsidR="00D81C83" w:rsidRPr="00C51449" w:rsidRDefault="00D81C83" w:rsidP="00DC7072">
      <w:pPr>
        <w:pStyle w:val="a6"/>
        <w:jc w:val="center"/>
        <w:rPr>
          <w:rtl/>
        </w:rPr>
      </w:pPr>
      <w:r w:rsidRPr="00C51449">
        <w:rPr>
          <w:rFonts w:hint="cs"/>
          <w:rtl/>
        </w:rPr>
        <w:t>22 رب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ع الثان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 xml:space="preserve"> 1432هـ</w:t>
      </w:r>
    </w:p>
    <w:p w:rsidR="00D81C83" w:rsidRPr="00C51449" w:rsidRDefault="00D81C83" w:rsidP="00DC7072">
      <w:pPr>
        <w:pStyle w:val="a6"/>
        <w:jc w:val="center"/>
        <w:rPr>
          <w:rtl/>
        </w:rPr>
      </w:pPr>
    </w:p>
    <w:p w:rsidR="008C7FEB" w:rsidRDefault="008C7FEB" w:rsidP="008C7FEB">
      <w:pPr>
        <w:pStyle w:val="a0"/>
        <w:rPr>
          <w:noProof/>
          <w:rtl/>
        </w:rPr>
        <w:sectPr w:rsidR="008C7FEB" w:rsidSect="00825B77">
          <w:headerReference w:type="default" r:id="rId19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D81C83" w:rsidRPr="00727E96" w:rsidRDefault="00D81C83" w:rsidP="008C7FEB">
      <w:pPr>
        <w:pStyle w:val="a0"/>
        <w:rPr>
          <w:noProof/>
          <w:rtl/>
        </w:rPr>
      </w:pPr>
      <w:bookmarkStart w:id="6" w:name="_Toc412912462"/>
      <w:bookmarkStart w:id="7" w:name="_Toc440144951"/>
      <w:r w:rsidRPr="00727E96">
        <w:rPr>
          <w:rFonts w:hint="cs"/>
          <w:noProof/>
          <w:rtl/>
        </w:rPr>
        <w:t>گز</w:t>
      </w:r>
      <w:r w:rsidR="008D20B0">
        <w:rPr>
          <w:rFonts w:hint="cs"/>
          <w:noProof/>
          <w:rtl/>
        </w:rPr>
        <w:t>ی</w:t>
      </w:r>
      <w:r w:rsidRPr="00727E96">
        <w:rPr>
          <w:rFonts w:hint="cs"/>
          <w:noProof/>
          <w:rtl/>
        </w:rPr>
        <w:t>ده‌ها</w:t>
      </w:r>
      <w:r w:rsidR="008D20B0">
        <w:rPr>
          <w:rFonts w:hint="cs"/>
          <w:noProof/>
          <w:rtl/>
        </w:rPr>
        <w:t>یی</w:t>
      </w:r>
      <w:r w:rsidRPr="00727E96">
        <w:rPr>
          <w:rFonts w:hint="cs"/>
          <w:noProof/>
          <w:rtl/>
        </w:rPr>
        <w:t xml:space="preserve"> از مقدمه‌ها</w:t>
      </w:r>
      <w:r w:rsidR="008D20B0">
        <w:rPr>
          <w:rFonts w:hint="cs"/>
          <w:noProof/>
          <w:rtl/>
        </w:rPr>
        <w:t>یی</w:t>
      </w:r>
      <w:r w:rsidRPr="00727E96">
        <w:rPr>
          <w:rFonts w:hint="cs"/>
          <w:noProof/>
          <w:rtl/>
        </w:rPr>
        <w:t xml:space="preserve"> که علما بر ا</w:t>
      </w:r>
      <w:r w:rsidR="008D20B0">
        <w:rPr>
          <w:rFonts w:hint="cs"/>
          <w:noProof/>
          <w:rtl/>
        </w:rPr>
        <w:t>ی</w:t>
      </w:r>
      <w:r w:rsidRPr="00727E96">
        <w:rPr>
          <w:rFonts w:hint="cs"/>
          <w:noProof/>
          <w:rtl/>
        </w:rPr>
        <w:t>ن کتاب نوشته‌اند</w:t>
      </w:r>
      <w:bookmarkEnd w:id="6"/>
      <w:bookmarkEnd w:id="7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آن را کتاب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ارزشمند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افتم که نو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سنده به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قول درست و آنچه 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تائ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خود را ملزم دانسته است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دگاه اهل سنت را در مورد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اقسام آن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و قضا، و اغلب آنچه متعلق به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است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کرده است و به مناقشه اقوال بدعت‌گذاران اهل تاو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و تحر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نپرداخته، و دلا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قانع کننده آورده که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نده حق و راه راست کاف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 مطالب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اهل سنت و الجماعت و سلف است نقل نموده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‌رساند که آنان همواره به 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بند بوده و از بدعت‌ها و نوآور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به دور بوده‌اند.</w:t>
      </w:r>
    </w:p>
    <w:p w:rsidR="00D81C83" w:rsidRPr="00C51449" w:rsidRDefault="00D81C83" w:rsidP="00C51449">
      <w:pPr>
        <w:pStyle w:val="a7"/>
        <w:jc w:val="right"/>
        <w:rPr>
          <w:rtl/>
        </w:rPr>
      </w:pPr>
      <w:r w:rsidRPr="00C51449">
        <w:rPr>
          <w:rFonts w:hint="cs"/>
          <w:rtl/>
        </w:rPr>
        <w:t>(علامه عبدالله بن عبدالرحمان الجبر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ن)</w:t>
      </w:r>
    </w:p>
    <w:p w:rsidR="00D81C83" w:rsidRPr="00C51449" w:rsidRDefault="00D81C83" w:rsidP="00C51449">
      <w:pPr>
        <w:pStyle w:val="a6"/>
        <w:rPr>
          <w:rStyle w:val="Char3"/>
          <w:rtl/>
        </w:rPr>
      </w:pP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با مطالعه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دم که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خوب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کرده و تلاش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</w:t>
      </w:r>
      <w:r w:rsidR="00DC7072">
        <w:rPr>
          <w:rStyle w:val="Char3"/>
          <w:rFonts w:hint="cs"/>
          <w:rtl/>
        </w:rPr>
        <w:t>ۀ</w:t>
      </w:r>
      <w:r w:rsidRPr="00C51449">
        <w:rPr>
          <w:rStyle w:val="Char3"/>
          <w:rFonts w:hint="cs"/>
          <w:rtl/>
        </w:rPr>
        <w:t xml:space="preserve"> قدردان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مبذول داشته و با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جذاب و عبارت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آسان خلاصه عقا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سلف را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 ارائه کرده است و در عنوان گذاری و ترت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کتاب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موفق بوده است. و هم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 چاپ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ما در صدد مقدمه نوشتن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هست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شده ارائه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 و از جمله امور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 را متما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کرده، استناد آن به منابع اصل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عنا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آن به ذکر عبارت‌ها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سلف است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 و امثال آن موجب شاد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موحّدان و تلخ کام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مخالفان خواهد بود.</w:t>
      </w:r>
    </w:p>
    <w:p w:rsidR="00D81C83" w:rsidRPr="00C51449" w:rsidRDefault="00D81C83" w:rsidP="00C51449">
      <w:pPr>
        <w:pStyle w:val="a7"/>
        <w:jc w:val="right"/>
        <w:rPr>
          <w:rtl/>
        </w:rPr>
      </w:pPr>
      <w:r w:rsidRPr="00C51449">
        <w:rPr>
          <w:rFonts w:hint="cs"/>
          <w:rtl/>
        </w:rPr>
        <w:t>(ش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خ صالح بن عبدالعز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ز بن محمد ال ش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خ)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کتاب را خواندم خوب بود، سهولت و ارائه‌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با، التزام به اصول و تلاش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التزام به کلمات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تعاب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سلف صالح آن را متما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کرده است.</w:t>
      </w:r>
    </w:p>
    <w:p w:rsidR="00D81C83" w:rsidRPr="00C51449" w:rsidRDefault="00D81C83" w:rsidP="00C51449">
      <w:pPr>
        <w:pStyle w:val="a7"/>
        <w:jc w:val="right"/>
        <w:rPr>
          <w:rtl/>
        </w:rPr>
      </w:pPr>
      <w:r w:rsidRPr="00C51449">
        <w:rPr>
          <w:rFonts w:hint="cs"/>
          <w:rtl/>
        </w:rPr>
        <w:t>(دکتر ناصر بن عبدالکر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م العقل)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آنچه او نوشته مف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ارزشمند است، مؤلف کتاب خلاصه عقا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اهل سنت و الجماعت را که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آن تمسّک بجو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نجات خواهد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 منحرف شود هلاک خواهد شد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کرده است و از آنجا که مولف با عبارات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آسان و معان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قابل فهم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خوانندگان و شنوندگان کتاب را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 ارائه کرده، تلاش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قابل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است.</w:t>
      </w:r>
    </w:p>
    <w:p w:rsidR="00D81C83" w:rsidRPr="00C51449" w:rsidRDefault="00D81C83" w:rsidP="00C51449">
      <w:pPr>
        <w:pStyle w:val="a7"/>
        <w:jc w:val="right"/>
        <w:rPr>
          <w:rtl/>
        </w:rPr>
      </w:pPr>
      <w:r w:rsidRPr="00C51449">
        <w:rPr>
          <w:rFonts w:hint="cs"/>
          <w:rtl/>
        </w:rPr>
        <w:t>(دکتر مسعود بن ابراه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م الشر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م)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کتاب خوب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است، مؤلف مطالب ارزشمند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آن جمع‌آور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نموده که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سته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و تشو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‌باشد،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سلف صالح را کاملاً توض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داده، به گونه‌ا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مسلمان به راحت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‌تواند آن را بخواند و از مطالب متنوعّ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 کند.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من به هر مسلمان و به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ژه به طلاّب علم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‌کنم آن را بخوانند و از آن استفاده ببرند.</w:t>
      </w:r>
    </w:p>
    <w:p w:rsidR="00D81C83" w:rsidRPr="00C51449" w:rsidRDefault="00D81C83" w:rsidP="00C51449">
      <w:pPr>
        <w:pStyle w:val="a7"/>
        <w:jc w:val="right"/>
        <w:rPr>
          <w:rtl/>
        </w:rPr>
      </w:pPr>
      <w:r w:rsidRPr="00C51449">
        <w:rPr>
          <w:rFonts w:hint="cs"/>
          <w:rtl/>
        </w:rPr>
        <w:t>(ش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خ محمد بن جم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ل ز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نو)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کتاب مف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مولف در آن مذهب اهل سنت و الجماعت را در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به الله و ملائکه و کتاب‌ها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امبرانش و روز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و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و شرّ و مذهب آن را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مسا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اصول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کرده است.</w:t>
      </w:r>
    </w:p>
    <w:p w:rsidR="00D81C83" w:rsidRPr="00C51449" w:rsidRDefault="00D81C83" w:rsidP="00C51449">
      <w:pPr>
        <w:pStyle w:val="a7"/>
        <w:jc w:val="right"/>
        <w:rPr>
          <w:rtl/>
        </w:rPr>
      </w:pPr>
      <w:r w:rsidRPr="00C51449">
        <w:rPr>
          <w:rFonts w:hint="cs"/>
          <w:rtl/>
        </w:rPr>
        <w:t>(دکتر محمد بن عبدالرحمان الخم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س)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نمون</w:t>
      </w:r>
      <w:r w:rsidR="00DC7072">
        <w:rPr>
          <w:rStyle w:val="Char3"/>
          <w:rFonts w:hint="cs"/>
          <w:rtl/>
        </w:rPr>
        <w:t>ۀ</w:t>
      </w:r>
      <w:r w:rsidRPr="00C51449">
        <w:rPr>
          <w:rStyle w:val="Char3"/>
          <w:rFonts w:hint="cs"/>
          <w:rtl/>
        </w:rPr>
        <w:t xml:space="preserve"> روشن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برای تلخ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ص باورها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ارانش بر آن بوده‌اند و همه آن با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 و عبارت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آسان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شده که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بهره اندک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دانش داشته باشد از آن مستف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 به سان درآمد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کتاب‌ها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اهل سنت، مانند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طحاو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و الواسط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و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ره.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به همه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‌خواهند خود و فرزندان و شاگردان را بر مبنا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قرآن و سنت براساس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سلف صالح، ترب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کنند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‌کنم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 را بخوانند و با خود داشته باشند و به اطلاعتان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برسانم که سال‌هاست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 را در کلاس‌ها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‌مان تدر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‌کنم.</w:t>
      </w:r>
    </w:p>
    <w:p w:rsidR="00D81C83" w:rsidRPr="00C51449" w:rsidRDefault="00D81C83" w:rsidP="00C51449">
      <w:pPr>
        <w:pStyle w:val="a7"/>
        <w:jc w:val="right"/>
        <w:rPr>
          <w:rtl/>
        </w:rPr>
      </w:pPr>
      <w:r w:rsidRPr="00C51449">
        <w:rPr>
          <w:rFonts w:hint="cs"/>
          <w:rtl/>
        </w:rPr>
        <w:t>(ش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خ بزرگوار محمد راشد دوندار القره گو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ل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)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در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منتشر شده است و همواره آن را مطالعه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‌کنم و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خوانم و همواره به دوستان طلبه خود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نموده‌ام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 ارزشمند را بخوانند.</w:t>
      </w:r>
    </w:p>
    <w:p w:rsidR="00D81C83" w:rsidRPr="00C51449" w:rsidRDefault="00D81C83" w:rsidP="00C51449">
      <w:pPr>
        <w:pStyle w:val="a7"/>
        <w:jc w:val="right"/>
        <w:rPr>
          <w:rtl/>
        </w:rPr>
      </w:pPr>
      <w:r w:rsidRPr="00C51449">
        <w:rPr>
          <w:rFonts w:hint="cs"/>
          <w:rtl/>
        </w:rPr>
        <w:t xml:space="preserve">(دکتر ماهر بن 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اس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ن الفعل)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 که با قلم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 علامه عبدالله بن عبدالحم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الاثر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حفظه الله نگاشته شده، از 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است که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مردم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ته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شده است، چگونه از 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آن نباشد و حال آن که از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دانش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مردم به آن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 دارند و آن علم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است. بخصوص که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ده سلف صالح </w:t>
      </w:r>
      <w:r w:rsidR="00DC7072" w:rsidRPr="00DC7072">
        <w:rPr>
          <w:rStyle w:val="Char3"/>
          <w:rFonts w:cs="CTraditional Arabic" w:hint="cs"/>
          <w:rtl/>
        </w:rPr>
        <w:t>ش</w:t>
      </w:r>
      <w:r w:rsidRPr="00C51449">
        <w:rPr>
          <w:rStyle w:val="Char3"/>
          <w:rFonts w:hint="cs"/>
          <w:rtl/>
        </w:rPr>
        <w:t xml:space="preserve"> است و کوچک و بزرگ و زن و مرد همه به آن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ازمندند، همان طور که نوآموزان به آن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 دارند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علما و دانشمندان از آن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ستند.</w:t>
      </w:r>
    </w:p>
    <w:p w:rsidR="00D81C83" w:rsidRPr="00C51449" w:rsidRDefault="00D81C83" w:rsidP="00C51449">
      <w:pPr>
        <w:pStyle w:val="a7"/>
        <w:jc w:val="right"/>
        <w:rPr>
          <w:rtl/>
        </w:rPr>
      </w:pPr>
      <w:r w:rsidRPr="00C51449">
        <w:rPr>
          <w:rFonts w:hint="cs"/>
          <w:rtl/>
        </w:rPr>
        <w:t>(قاض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 xml:space="preserve"> فق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ه و محدث علامه محمد بن اسماع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ل العمران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)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کتاب ارزشمند و مف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 موضوع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آن تال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شده را کاملاً دربرگرفته است و در آن مولف به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اهل سنت و الجماعت، و گروه رستگار ملتزم بود و با عبارت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آسان بدون درازگو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خسته کننده و بدون اختصار ناپسند، آن را ارائه کرده است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سته است در نصاب درس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مدارس گنجانده شود تا فا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آن عام و بهره بردن از آن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شود.</w:t>
      </w:r>
    </w:p>
    <w:p w:rsidR="00D81C83" w:rsidRPr="00C51449" w:rsidRDefault="00D81C83" w:rsidP="00C51449">
      <w:pPr>
        <w:pStyle w:val="a7"/>
        <w:jc w:val="right"/>
        <w:rPr>
          <w:rtl/>
        </w:rPr>
      </w:pPr>
      <w:r w:rsidRPr="00C51449">
        <w:rPr>
          <w:rFonts w:hint="cs"/>
          <w:rtl/>
        </w:rPr>
        <w:t>(ش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خ علامه دکتر الام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ن الحاج محمد)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در آنچه از او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دم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جه 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دم که او ـ حفظه الله ـ در طرح مسا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اعتقاد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اهل سنت و الجماعت و ترت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آن و وضوح عبارات،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واگو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بدون تکلف، توف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بزرگ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افته است.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سته است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 در مدارس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مجالس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ررسم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علم تدر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 شود چون مختصر و مف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است.</w:t>
      </w:r>
    </w:p>
    <w:p w:rsidR="00D81C83" w:rsidRPr="00C51449" w:rsidRDefault="00D81C83" w:rsidP="00C51449">
      <w:pPr>
        <w:pStyle w:val="a7"/>
        <w:jc w:val="right"/>
        <w:rPr>
          <w:rtl/>
        </w:rPr>
      </w:pPr>
      <w:r w:rsidRPr="00C51449">
        <w:rPr>
          <w:rFonts w:hint="cs"/>
          <w:rtl/>
        </w:rPr>
        <w:t>(ش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خ بزرگوار محمد س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د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 xml:space="preserve"> بن سل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مان النوو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)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 خلاصه اعتقادات سلف صالح است که با تعاب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جامع که در آن از اطاله‌ا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 آن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شده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گرد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 و مطالب با عبارت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واضح همچون وضوح و روشن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سلف در واژه‌ها و کلماتش ذکر شده‌اند.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مولف واژه‌ها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را که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خواننده ضرور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 ممکن است به سبب 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بدعت‌گذاران دچار اشتباه شود، توض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داده است و همچن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باور بزرگ را که سلف صالح بر آن بوده‌اند را پرشور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کرده است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فعال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علم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در دعوت دادن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منهج سرچشمه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رد.</w:t>
      </w:r>
    </w:p>
    <w:p w:rsidR="00D81C83" w:rsidRPr="00C51449" w:rsidRDefault="00D81C83" w:rsidP="00C51449">
      <w:pPr>
        <w:pStyle w:val="a7"/>
        <w:jc w:val="right"/>
        <w:rPr>
          <w:rtl/>
        </w:rPr>
      </w:pPr>
      <w:r w:rsidRPr="00C51449">
        <w:rPr>
          <w:rFonts w:hint="cs"/>
          <w:rtl/>
        </w:rPr>
        <w:t>(دکتر عبدالرزاق بن الطاهر معاش الجزائر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)</w:t>
      </w:r>
    </w:p>
    <w:p w:rsidR="00D81C83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کتاب«الوج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السلف صالح» که علما بر آن مقدمه نوشته‌اند و فاضلان به خوب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شهادت داده‌اند 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لی است بر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عقا</w:t>
      </w:r>
      <w:r w:rsidR="00DC7072">
        <w:rPr>
          <w:rStyle w:val="Char3"/>
          <w:rtl/>
        </w:rPr>
        <w:t>ی</w:t>
      </w:r>
      <w:r w:rsidRPr="00C51449">
        <w:rPr>
          <w:rStyle w:val="Char3"/>
          <w:rFonts w:hint="cs"/>
          <w:rtl/>
        </w:rPr>
        <w:t>د اهل سنت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زمان مطابق است با عقا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دشان در نخست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دوران اسلام، و 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لی است بر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نکه آخر با اول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ندگان با گذشتگان هم آهنگ‌اند.</w:t>
      </w:r>
    </w:p>
    <w:p w:rsidR="001F41B4" w:rsidRDefault="001F41B4" w:rsidP="00C51449">
      <w:pPr>
        <w:pStyle w:val="a6"/>
        <w:rPr>
          <w:rStyle w:val="Char3"/>
          <w:rtl/>
        </w:rPr>
      </w:pPr>
    </w:p>
    <w:p w:rsidR="001F41B4" w:rsidRPr="00C51449" w:rsidRDefault="001F41B4" w:rsidP="00C51449">
      <w:pPr>
        <w:pStyle w:val="a6"/>
        <w:rPr>
          <w:rStyle w:val="Char3"/>
          <w:rtl/>
        </w:rPr>
      </w:pPr>
    </w:p>
    <w:p w:rsidR="00D81C83" w:rsidRPr="001F41B4" w:rsidRDefault="00D81C83" w:rsidP="001F41B4">
      <w:pPr>
        <w:pStyle w:val="a7"/>
        <w:rPr>
          <w:rStyle w:val="Char3"/>
          <w:sz w:val="24"/>
          <w:szCs w:val="24"/>
          <w:rtl/>
        </w:rPr>
      </w:pPr>
      <w:r w:rsidRPr="001F41B4">
        <w:rPr>
          <w:rStyle w:val="Char3"/>
          <w:rFonts w:hint="cs"/>
          <w:sz w:val="24"/>
          <w:szCs w:val="24"/>
          <w:rtl/>
        </w:rPr>
        <w:t>و از و</w:t>
      </w:r>
      <w:r w:rsidR="00DC7072" w:rsidRPr="001F41B4">
        <w:rPr>
          <w:rStyle w:val="Char3"/>
          <w:rFonts w:hint="cs"/>
          <w:sz w:val="24"/>
          <w:szCs w:val="24"/>
          <w:rtl/>
        </w:rPr>
        <w:t>ی</w:t>
      </w:r>
      <w:r w:rsidRPr="001F41B4">
        <w:rPr>
          <w:rStyle w:val="Char3"/>
          <w:rFonts w:hint="cs"/>
          <w:sz w:val="24"/>
          <w:szCs w:val="24"/>
          <w:rtl/>
        </w:rPr>
        <w:t>ژگ</w:t>
      </w:r>
      <w:r w:rsidR="00DC7072" w:rsidRPr="001F41B4">
        <w:rPr>
          <w:rStyle w:val="Char3"/>
          <w:rFonts w:hint="cs"/>
          <w:sz w:val="24"/>
          <w:szCs w:val="24"/>
          <w:rtl/>
        </w:rPr>
        <w:t>ی</w:t>
      </w:r>
      <w:r w:rsidRPr="001F41B4">
        <w:rPr>
          <w:rStyle w:val="Char3"/>
          <w:rFonts w:hint="cs"/>
          <w:sz w:val="24"/>
          <w:szCs w:val="24"/>
          <w:rtl/>
        </w:rPr>
        <w:t>‌ها</w:t>
      </w:r>
      <w:r w:rsidR="00DC7072" w:rsidRPr="001F41B4">
        <w:rPr>
          <w:rStyle w:val="Char3"/>
          <w:rFonts w:hint="cs"/>
          <w:sz w:val="24"/>
          <w:szCs w:val="24"/>
          <w:rtl/>
        </w:rPr>
        <w:t>ی</w:t>
      </w:r>
      <w:r w:rsidRPr="001F41B4">
        <w:rPr>
          <w:rStyle w:val="Char3"/>
          <w:rFonts w:hint="cs"/>
          <w:sz w:val="24"/>
          <w:szCs w:val="24"/>
          <w:rtl/>
        </w:rPr>
        <w:t xml:space="preserve"> ا</w:t>
      </w:r>
      <w:r w:rsidR="00DC7072" w:rsidRPr="001F41B4">
        <w:rPr>
          <w:rStyle w:val="Char3"/>
          <w:rFonts w:hint="cs"/>
          <w:sz w:val="24"/>
          <w:szCs w:val="24"/>
          <w:rtl/>
        </w:rPr>
        <w:t>ی</w:t>
      </w:r>
      <w:r w:rsidRPr="001F41B4">
        <w:rPr>
          <w:rStyle w:val="Char3"/>
          <w:rFonts w:hint="cs"/>
          <w:sz w:val="24"/>
          <w:szCs w:val="24"/>
          <w:rtl/>
        </w:rPr>
        <w:t>ن کتاب م</w:t>
      </w:r>
      <w:r w:rsidR="00DC7072" w:rsidRPr="001F41B4">
        <w:rPr>
          <w:rStyle w:val="Char3"/>
          <w:rFonts w:hint="cs"/>
          <w:sz w:val="24"/>
          <w:szCs w:val="24"/>
          <w:rtl/>
        </w:rPr>
        <w:t>ی</w:t>
      </w:r>
      <w:r w:rsidRPr="001F41B4">
        <w:rPr>
          <w:rStyle w:val="Char3"/>
          <w:rFonts w:hint="cs"/>
          <w:sz w:val="24"/>
          <w:szCs w:val="24"/>
          <w:rtl/>
        </w:rPr>
        <w:t>‌توان امور ذ</w:t>
      </w:r>
      <w:r w:rsidR="00DC7072" w:rsidRPr="001F41B4">
        <w:rPr>
          <w:rStyle w:val="Char3"/>
          <w:rFonts w:hint="cs"/>
          <w:sz w:val="24"/>
          <w:szCs w:val="24"/>
          <w:rtl/>
        </w:rPr>
        <w:t>ی</w:t>
      </w:r>
      <w:r w:rsidRPr="001F41B4">
        <w:rPr>
          <w:rStyle w:val="Char3"/>
          <w:rFonts w:hint="cs"/>
          <w:sz w:val="24"/>
          <w:szCs w:val="24"/>
          <w:rtl/>
        </w:rPr>
        <w:t>ل را نام برد: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خلاصه عقا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اهل سنت و الجماعت را کاملاً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کرده، شش اصل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و مسا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مهم و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ده............. و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اهل سنت در مورد صحابه بزرگوار و اهل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سلف در فراگ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استدلال و در سلوک و اخلاق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بحث‌ها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مهم در آن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شده ست. الله متعال به برادر بزرگوارم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 عبدالله اثر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توف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دهد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را صالح و مصلح بگرداند و کتابش«الوج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ز»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کتاب‌ها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را مف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بگرداند.</w:t>
      </w:r>
    </w:p>
    <w:p w:rsidR="00D81C83" w:rsidRPr="00C51449" w:rsidRDefault="00D81C83" w:rsidP="00C51449">
      <w:pPr>
        <w:pStyle w:val="a7"/>
        <w:jc w:val="right"/>
        <w:rPr>
          <w:rtl/>
        </w:rPr>
      </w:pPr>
      <w:r w:rsidRPr="00C51449">
        <w:rPr>
          <w:rFonts w:hint="cs"/>
          <w:rtl/>
        </w:rPr>
        <w:t>(دکتر محمدس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ر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ابراه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م)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افراد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علم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مسئله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قلم فرسا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نموده‌اند ما فقط از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آن‌ها سخن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م و آن 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برادرمان عبدالله اثر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انجام داده‌اند.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 کار کرده‌اند؛ خداوند به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پاداش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دهد و آنچه مهندس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اردوغان انجام داد،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قابل تحس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و بخش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از تلاش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برادر عبدالله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 با ارائه کلمات و معان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مبذول داشته است. خداوند به او پاداش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دهد و آن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امت سودمند قرار دهد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را از همه بد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مصمون بدارد. همه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که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مهم‌تر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موضوع و لازم‌تر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در ساختن امت و تثب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اساس‌ها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و تحک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آن است چون آن علم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دل‌ها و وجود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‌سازد.</w:t>
      </w:r>
    </w:p>
    <w:p w:rsidR="00D81C83" w:rsidRPr="00C51449" w:rsidRDefault="00D81C83" w:rsidP="00C51449">
      <w:pPr>
        <w:pStyle w:val="a7"/>
        <w:jc w:val="right"/>
        <w:rPr>
          <w:rtl/>
        </w:rPr>
      </w:pPr>
      <w:r w:rsidRPr="00C51449">
        <w:rPr>
          <w:rFonts w:hint="cs"/>
          <w:rtl/>
        </w:rPr>
        <w:t>(علامه محمد بن ابراه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م شقره)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آن را کتاب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جامع و مانع و سودمند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همه اقشار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افتم بخصوص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طلاب و دعوتگران و مدارس و دانشگاه‌ها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مف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است.</w:t>
      </w:r>
    </w:p>
    <w:p w:rsidR="00D81C83" w:rsidRPr="00C51449" w:rsidRDefault="00D81C83" w:rsidP="00C51449">
      <w:pPr>
        <w:pStyle w:val="a7"/>
        <w:jc w:val="right"/>
        <w:rPr>
          <w:rtl/>
        </w:rPr>
      </w:pPr>
      <w:r w:rsidRPr="00C51449">
        <w:rPr>
          <w:rFonts w:hint="cs"/>
          <w:rtl/>
        </w:rPr>
        <w:t>(دکتر ساجد م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ر)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در کتابش مسا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اعتقاد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به صورت فراگ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ارائه کرد و براساس 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قاعده و اصل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کرده است و در ضمن مطالب را با عبارت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آسان و مختصر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داشته و در نت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جه کتاب مختصر اما سود و فا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آن فراگ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‌کنم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 به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زبان‌ها ترجمه شود بخصوص به زبان‌ها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بلکه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کاست‌ها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محتوا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کتاب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زبان‌ها ته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شود تا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خواندن را خوب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‌دانند که در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کشورها اکثر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را تشک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 از آن بهره‌مند شوند.</w:t>
      </w:r>
    </w:p>
    <w:p w:rsidR="00D81C83" w:rsidRPr="00C51449" w:rsidRDefault="00D81C83" w:rsidP="00C51449">
      <w:pPr>
        <w:pStyle w:val="a7"/>
        <w:jc w:val="right"/>
        <w:rPr>
          <w:rtl/>
        </w:rPr>
      </w:pPr>
      <w:r w:rsidRPr="00C51449">
        <w:rPr>
          <w:rFonts w:hint="cs"/>
          <w:rtl/>
        </w:rPr>
        <w:t>(دکتر سع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د بن محمد باباس</w:t>
      </w:r>
      <w:r w:rsidR="00DC7072">
        <w:rPr>
          <w:rFonts w:hint="cs"/>
          <w:rtl/>
        </w:rPr>
        <w:t>ی</w:t>
      </w:r>
      <w:r w:rsidRPr="00C51449">
        <w:rPr>
          <w:rFonts w:hint="cs"/>
          <w:rtl/>
        </w:rPr>
        <w:t>لا)</w:t>
      </w:r>
    </w:p>
    <w:p w:rsidR="008C7FEB" w:rsidRPr="00C51449" w:rsidRDefault="008C7FEB" w:rsidP="00C51449">
      <w:pPr>
        <w:pStyle w:val="a6"/>
        <w:rPr>
          <w:rStyle w:val="Char3"/>
          <w:rtl/>
        </w:rPr>
        <w:sectPr w:rsidR="008C7FEB" w:rsidRPr="00C51449" w:rsidSect="00C14F87">
          <w:headerReference w:type="default" r:id="rId20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D81C83" w:rsidRPr="009A1DE4" w:rsidRDefault="00D81C83" w:rsidP="001F41B4">
      <w:pPr>
        <w:pStyle w:val="a0"/>
        <w:spacing w:line="226" w:lineRule="auto"/>
        <w:rPr>
          <w:rtl/>
        </w:rPr>
      </w:pPr>
      <w:bookmarkStart w:id="8" w:name="_Toc412912465"/>
      <w:bookmarkStart w:id="9" w:name="_Toc440144952"/>
      <w:r w:rsidRPr="009A1DE4">
        <w:rPr>
          <w:rFonts w:hint="cs"/>
          <w:rtl/>
        </w:rPr>
        <w:t>مقدمه مولف برا</w:t>
      </w:r>
      <w:r w:rsidR="008D20B0">
        <w:rPr>
          <w:rFonts w:hint="cs"/>
          <w:rtl/>
        </w:rPr>
        <w:t>ی</w:t>
      </w:r>
      <w:r w:rsidRPr="009A1DE4">
        <w:rPr>
          <w:rFonts w:hint="cs"/>
          <w:rtl/>
        </w:rPr>
        <w:t xml:space="preserve"> چاپ اوّل</w:t>
      </w:r>
      <w:bookmarkEnd w:id="8"/>
      <w:bookmarkEnd w:id="9"/>
    </w:p>
    <w:p w:rsidR="00D81C83" w:rsidRPr="00DB33E4" w:rsidRDefault="008D20B0" w:rsidP="00D81C83">
      <w:pPr>
        <w:pStyle w:val="a3"/>
        <w:rPr>
          <w:color w:val="FF0000"/>
          <w:rtl/>
        </w:rPr>
      </w:pPr>
      <w:r w:rsidRPr="00DB33E4">
        <w:rPr>
          <w:rFonts w:hint="cs"/>
          <w:color w:val="FF0000"/>
          <w:rtl/>
        </w:rPr>
        <w:t>ان الحمدلله نحمد</w:t>
      </w:r>
      <w:r w:rsidR="00DB33E4" w:rsidRPr="00DB33E4">
        <w:rPr>
          <w:rFonts w:hint="cs"/>
          <w:color w:val="FF0000"/>
          <w:rtl/>
        </w:rPr>
        <w:t>ه</w:t>
      </w:r>
      <w:r w:rsidRPr="00DB33E4">
        <w:rPr>
          <w:rFonts w:hint="cs"/>
          <w:color w:val="FF0000"/>
          <w:rtl/>
        </w:rPr>
        <w:t>، ونستعينه ونستغفره و</w:t>
      </w:r>
      <w:r w:rsidR="00DB33E4" w:rsidRPr="00DB33E4">
        <w:rPr>
          <w:rFonts w:hint="cs"/>
          <w:color w:val="FF0000"/>
          <w:rtl/>
        </w:rPr>
        <w:t>ن</w:t>
      </w:r>
      <w:r w:rsidR="00D81C83" w:rsidRPr="00DB33E4">
        <w:rPr>
          <w:rFonts w:hint="cs"/>
          <w:color w:val="FF0000"/>
          <w:rtl/>
        </w:rPr>
        <w:t>عوذ</w:t>
      </w:r>
      <w:r w:rsidRPr="00DB33E4">
        <w:rPr>
          <w:rFonts w:hint="cs"/>
          <w:color w:val="FF0000"/>
          <w:rtl/>
        </w:rPr>
        <w:t xml:space="preserve"> </w:t>
      </w:r>
      <w:r w:rsidR="00D81C83" w:rsidRPr="00DB33E4">
        <w:rPr>
          <w:rFonts w:hint="cs"/>
          <w:color w:val="FF0000"/>
          <w:rtl/>
        </w:rPr>
        <w:t>بالله</w:t>
      </w:r>
      <w:r w:rsidRPr="00DB33E4">
        <w:rPr>
          <w:rFonts w:hint="cs"/>
          <w:color w:val="FF0000"/>
          <w:rtl/>
        </w:rPr>
        <w:t xml:space="preserve"> من شرور أنفسنا و</w:t>
      </w:r>
      <w:r w:rsidR="00D81C83" w:rsidRPr="00DB33E4">
        <w:rPr>
          <w:rFonts w:hint="cs"/>
          <w:color w:val="FF0000"/>
          <w:rtl/>
        </w:rPr>
        <w:t>من سيئات اعمالنا، من يهده الله فلا</w:t>
      </w:r>
      <w:r w:rsidRPr="00DB33E4">
        <w:rPr>
          <w:rFonts w:hint="cs"/>
          <w:color w:val="FF0000"/>
          <w:rtl/>
        </w:rPr>
        <w:t xml:space="preserve"> مضل له، و</w:t>
      </w:r>
      <w:r w:rsidR="00D81C83" w:rsidRPr="00DB33E4">
        <w:rPr>
          <w:rFonts w:hint="cs"/>
          <w:color w:val="FF0000"/>
          <w:rtl/>
        </w:rPr>
        <w:t>من يضل</w:t>
      </w:r>
      <w:r w:rsidRPr="00DB33E4">
        <w:rPr>
          <w:rFonts w:hint="cs"/>
          <w:color w:val="FF0000"/>
          <w:rtl/>
        </w:rPr>
        <w:t>ل فلا هادي له و</w:t>
      </w:r>
      <w:r w:rsidR="00D81C83" w:rsidRPr="00DB33E4">
        <w:rPr>
          <w:rFonts w:hint="cs"/>
          <w:color w:val="FF0000"/>
          <w:rtl/>
        </w:rPr>
        <w:t>اشه</w:t>
      </w:r>
      <w:r w:rsidRPr="00DB33E4">
        <w:rPr>
          <w:rFonts w:hint="cs"/>
          <w:color w:val="FF0000"/>
          <w:rtl/>
        </w:rPr>
        <w:t>د ان لا اله الا الله وحده لاشري</w:t>
      </w:r>
      <w:r w:rsidRPr="00DB33E4">
        <w:rPr>
          <w:rFonts w:hint="cs"/>
          <w:color w:val="FF0000"/>
          <w:rtl/>
          <w:lang w:bidi="ar-SA"/>
        </w:rPr>
        <w:t>ك</w:t>
      </w:r>
      <w:r w:rsidRPr="00DB33E4">
        <w:rPr>
          <w:rFonts w:hint="cs"/>
          <w:color w:val="FF0000"/>
          <w:rtl/>
        </w:rPr>
        <w:t xml:space="preserve"> له، واشهد ان محمداً عبده و</w:t>
      </w:r>
      <w:r w:rsidR="00D81C83" w:rsidRPr="00DB33E4">
        <w:rPr>
          <w:rFonts w:hint="cs"/>
          <w:color w:val="FF0000"/>
          <w:rtl/>
        </w:rPr>
        <w:t>رسوله.</w:t>
      </w:r>
    </w:p>
    <w:p w:rsidR="00D81C83" w:rsidRPr="00C51449" w:rsidRDefault="00D81C83" w:rsidP="001F41B4">
      <w:pPr>
        <w:pStyle w:val="af1"/>
        <w:spacing w:line="226" w:lineRule="auto"/>
        <w:rPr>
          <w:rStyle w:val="Char3"/>
        </w:rPr>
      </w:pPr>
      <w:r>
        <w:rPr>
          <w:rFonts w:ascii="Traditional Arabic" w:hAnsi="Traditional Arabic" w:cs="Traditional Arabic"/>
          <w:sz w:val="24"/>
          <w:szCs w:val="24"/>
          <w:rtl/>
        </w:rPr>
        <w:t>﴿</w:t>
      </w:r>
      <w:r w:rsidRPr="008D20B0">
        <w:rPr>
          <w:rFonts w:hint="eastAsia"/>
          <w:rtl/>
        </w:rPr>
        <w:t>يَ</w:t>
      </w:r>
      <w:r w:rsidRPr="008D20B0">
        <w:rPr>
          <w:rFonts w:hint="cs"/>
          <w:rtl/>
        </w:rPr>
        <w:t>ٰٓ</w:t>
      </w:r>
      <w:r w:rsidRPr="008D20B0">
        <w:rPr>
          <w:rFonts w:hint="eastAsia"/>
          <w:rtl/>
        </w:rPr>
        <w:t>أَيُّهَا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ٱ</w:t>
      </w:r>
      <w:r w:rsidRPr="008D20B0">
        <w:rPr>
          <w:rFonts w:hint="eastAsia"/>
          <w:rtl/>
        </w:rPr>
        <w:t>لَّذِينَ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ءَامَنُواْ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ٱ</w:t>
      </w:r>
      <w:r w:rsidRPr="008D20B0">
        <w:rPr>
          <w:rFonts w:hint="eastAsia"/>
          <w:rtl/>
        </w:rPr>
        <w:t>تَّقُواْ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ٱ</w:t>
      </w:r>
      <w:r w:rsidRPr="008D20B0">
        <w:rPr>
          <w:rFonts w:hint="eastAsia"/>
          <w:rtl/>
        </w:rPr>
        <w:t>للَّهَ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حَقَّ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تُقَاتِهِ</w:t>
      </w:r>
      <w:r w:rsidRPr="008D20B0">
        <w:rPr>
          <w:rFonts w:hint="cs"/>
          <w:rtl/>
        </w:rPr>
        <w:t>ۦ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وَلَا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تَمُوتُنَّ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إِلَّا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وَأَنتُم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مُّس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لِمُونَ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١٠٢</w:t>
      </w:r>
      <w:r>
        <w:rPr>
          <w:rFonts w:ascii="Traditional Arabic" w:hAnsi="Traditional Arabic" w:cs="Traditional Arabic"/>
          <w:sz w:val="24"/>
          <w:szCs w:val="24"/>
          <w:rtl/>
        </w:rPr>
        <w:t>﴾</w:t>
      </w:r>
      <w:r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Pr="008D20B0">
        <w:rPr>
          <w:rStyle w:val="Char5"/>
          <w:rFonts w:hint="cs"/>
          <w:rtl/>
        </w:rPr>
        <w:t>[آل عمران:102].</w:t>
      </w:r>
    </w:p>
    <w:p w:rsidR="00D81C83" w:rsidRPr="00C51449" w:rsidRDefault="008D20B0" w:rsidP="00DB33E4">
      <w:pPr>
        <w:pStyle w:val="a9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8D20B0">
        <w:rPr>
          <w:rFonts w:hint="cs"/>
          <w:rtl/>
        </w:rPr>
        <w:t>ا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 xml:space="preserve"> کسان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eastAsia"/>
          <w:rtl/>
        </w:rPr>
        <w:t>‌</w:t>
      </w:r>
      <w:r w:rsidR="00D81C83" w:rsidRPr="008D20B0">
        <w:rPr>
          <w:rFonts w:hint="cs"/>
          <w:rtl/>
        </w:rPr>
        <w:t>که ا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مان</w:t>
      </w:r>
      <w:r w:rsidR="00D81C83" w:rsidRPr="00DB33E4">
        <w:rPr>
          <w:rFonts w:hint="cs"/>
          <w:rtl/>
        </w:rPr>
        <w:t xml:space="preserve"> </w:t>
      </w:r>
      <w:r w:rsidR="00D81C83" w:rsidRPr="008D20B0">
        <w:rPr>
          <w:rFonts w:hint="cs"/>
          <w:rtl/>
        </w:rPr>
        <w:t>آورده‌ا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د! از خدا آن</w:t>
      </w:r>
      <w:r w:rsidR="00D81C83" w:rsidRPr="008D20B0">
        <w:rPr>
          <w:rtl/>
        </w:rPr>
        <w:t>‌گونه که حق پروا کردن از اوست، بترس</w:t>
      </w:r>
      <w:r w:rsidR="00DC7072" w:rsidRPr="008D20B0">
        <w:rPr>
          <w:rtl/>
        </w:rPr>
        <w:t>ی</w:t>
      </w:r>
      <w:r w:rsidR="00D81C83" w:rsidRPr="008D20B0">
        <w:rPr>
          <w:rtl/>
        </w:rPr>
        <w:t>د، و نم</w:t>
      </w:r>
      <w:r w:rsidR="00DC7072" w:rsidRPr="008D20B0">
        <w:rPr>
          <w:rtl/>
        </w:rPr>
        <w:t>ی</w:t>
      </w:r>
      <w:r w:rsidR="00D81C83" w:rsidRPr="008D20B0">
        <w:rPr>
          <w:rtl/>
        </w:rPr>
        <w:t>ر</w:t>
      </w:r>
      <w:r w:rsidR="00DC7072" w:rsidRPr="008D20B0">
        <w:rPr>
          <w:rtl/>
        </w:rPr>
        <w:t>ی</w:t>
      </w:r>
      <w:r w:rsidR="00D81C83" w:rsidRPr="008D20B0">
        <w:rPr>
          <w:rtl/>
        </w:rPr>
        <w:t>د مگر آنکه مسلمان باش</w:t>
      </w:r>
      <w:r w:rsidR="00DC7072" w:rsidRPr="008D20B0">
        <w:rPr>
          <w:rtl/>
        </w:rPr>
        <w:t>ی</w:t>
      </w:r>
      <w:r w:rsidR="00D81C83" w:rsidRPr="008D20B0">
        <w:rPr>
          <w:rtl/>
        </w:rPr>
        <w:t>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1F41B4">
      <w:pPr>
        <w:pStyle w:val="af1"/>
        <w:spacing w:line="226" w:lineRule="auto"/>
        <w:rPr>
          <w:rStyle w:val="Char3"/>
          <w:rtl/>
        </w:rPr>
      </w:pPr>
      <w:r>
        <w:rPr>
          <w:rFonts w:ascii="Traditional Arabic" w:hAnsi="Traditional Arabic" w:cs="Traditional Arabic"/>
          <w:rtl/>
        </w:rPr>
        <w:t>﴿</w:t>
      </w:r>
      <w:r w:rsidRPr="008D20B0">
        <w:rPr>
          <w:rFonts w:hint="eastAsia"/>
          <w:rtl/>
        </w:rPr>
        <w:t>يَ</w:t>
      </w:r>
      <w:r w:rsidRPr="008D20B0">
        <w:rPr>
          <w:rFonts w:hint="cs"/>
          <w:rtl/>
        </w:rPr>
        <w:t>ٰٓ</w:t>
      </w:r>
      <w:r w:rsidRPr="008D20B0">
        <w:rPr>
          <w:rFonts w:hint="eastAsia"/>
          <w:rtl/>
        </w:rPr>
        <w:t>أَيُّهَا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ٱ</w:t>
      </w:r>
      <w:r w:rsidRPr="008D20B0">
        <w:rPr>
          <w:rFonts w:hint="eastAsia"/>
          <w:rtl/>
        </w:rPr>
        <w:t>لنَّاسُ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ٱ</w:t>
      </w:r>
      <w:r w:rsidRPr="008D20B0">
        <w:rPr>
          <w:rFonts w:hint="eastAsia"/>
          <w:rtl/>
        </w:rPr>
        <w:t>تَّقُواْ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رَبَّكُمُ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ٱ</w:t>
      </w:r>
      <w:r w:rsidRPr="008D20B0">
        <w:rPr>
          <w:rFonts w:hint="eastAsia"/>
          <w:rtl/>
        </w:rPr>
        <w:t>لَّذِي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خَلَقَكُم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مِّن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نَّف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س</w:t>
      </w:r>
      <w:r w:rsidRPr="008D20B0">
        <w:rPr>
          <w:rFonts w:hint="cs"/>
          <w:rtl/>
        </w:rPr>
        <w:t>ٖ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وَ</w:t>
      </w:r>
      <w:r w:rsidRPr="008D20B0">
        <w:rPr>
          <w:rFonts w:hint="cs"/>
          <w:rtl/>
        </w:rPr>
        <w:t>ٰ</w:t>
      </w:r>
      <w:r w:rsidRPr="008D20B0">
        <w:rPr>
          <w:rFonts w:hint="eastAsia"/>
          <w:rtl/>
        </w:rPr>
        <w:t>حِدَة</w:t>
      </w:r>
      <w:r w:rsidRPr="008D20B0">
        <w:rPr>
          <w:rFonts w:hint="cs"/>
          <w:rtl/>
        </w:rPr>
        <w:t>ٖ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وَخَلَقَ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مِن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هَا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زَو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جَهَا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وَبَثَّ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مِن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هُمَا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رِجَال</w:t>
      </w:r>
      <w:r w:rsidRPr="008D20B0">
        <w:rPr>
          <w:rFonts w:hint="cs"/>
          <w:rtl/>
        </w:rPr>
        <w:t>ٗ</w:t>
      </w:r>
      <w:r w:rsidRPr="008D20B0">
        <w:rPr>
          <w:rFonts w:hint="eastAsia"/>
          <w:rtl/>
        </w:rPr>
        <w:t>ا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كَثِير</w:t>
      </w:r>
      <w:r w:rsidRPr="008D20B0">
        <w:rPr>
          <w:rFonts w:hint="cs"/>
          <w:rtl/>
        </w:rPr>
        <w:t>ٗ</w:t>
      </w:r>
      <w:r w:rsidRPr="008D20B0">
        <w:rPr>
          <w:rFonts w:hint="eastAsia"/>
          <w:rtl/>
        </w:rPr>
        <w:t>ا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وَنِسَا</w:t>
      </w:r>
      <w:r w:rsidRPr="008D20B0">
        <w:rPr>
          <w:rFonts w:hint="cs"/>
          <w:rtl/>
        </w:rPr>
        <w:t>ٓ</w:t>
      </w:r>
      <w:r w:rsidRPr="008D20B0">
        <w:rPr>
          <w:rFonts w:hint="eastAsia"/>
          <w:rtl/>
        </w:rPr>
        <w:t>ء</w:t>
      </w:r>
      <w:r w:rsidRPr="008D20B0">
        <w:rPr>
          <w:rFonts w:hint="cs"/>
          <w:rtl/>
        </w:rPr>
        <w:t>ٗۚ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وَ</w:t>
      </w:r>
      <w:r w:rsidRPr="008D20B0">
        <w:rPr>
          <w:rFonts w:hint="cs"/>
          <w:rtl/>
        </w:rPr>
        <w:t>ٱ</w:t>
      </w:r>
      <w:r w:rsidRPr="008D20B0">
        <w:rPr>
          <w:rFonts w:hint="eastAsia"/>
          <w:rtl/>
        </w:rPr>
        <w:t>تَّقُواْ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ٱ</w:t>
      </w:r>
      <w:r w:rsidRPr="008D20B0">
        <w:rPr>
          <w:rFonts w:hint="eastAsia"/>
          <w:rtl/>
        </w:rPr>
        <w:t>للَّهَ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ٱ</w:t>
      </w:r>
      <w:r w:rsidRPr="008D20B0">
        <w:rPr>
          <w:rFonts w:hint="eastAsia"/>
          <w:rtl/>
        </w:rPr>
        <w:t>لَّذِي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تَسَا</w:t>
      </w:r>
      <w:r w:rsidRPr="008D20B0">
        <w:rPr>
          <w:rFonts w:hint="cs"/>
          <w:rtl/>
        </w:rPr>
        <w:t>ٓ</w:t>
      </w:r>
      <w:r w:rsidRPr="008D20B0">
        <w:rPr>
          <w:rFonts w:hint="eastAsia"/>
          <w:rtl/>
        </w:rPr>
        <w:t>ءَلُونَ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بِهِ</w:t>
      </w:r>
      <w:r w:rsidRPr="008D20B0">
        <w:rPr>
          <w:rFonts w:hint="cs"/>
          <w:rtl/>
        </w:rPr>
        <w:t>ۦ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وَ</w:t>
      </w:r>
      <w:r w:rsidRPr="008D20B0">
        <w:rPr>
          <w:rFonts w:hint="cs"/>
          <w:rtl/>
        </w:rPr>
        <w:t>ٱ</w:t>
      </w:r>
      <w:r w:rsidRPr="008D20B0">
        <w:rPr>
          <w:rFonts w:hint="eastAsia"/>
          <w:rtl/>
        </w:rPr>
        <w:t>ل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أَر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حَامَ</w:t>
      </w:r>
      <w:r w:rsidRPr="008D20B0">
        <w:rPr>
          <w:rFonts w:hint="cs"/>
          <w:rtl/>
        </w:rPr>
        <w:t>ۚ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إِنَّ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ٱ</w:t>
      </w:r>
      <w:r w:rsidRPr="008D20B0">
        <w:rPr>
          <w:rFonts w:hint="eastAsia"/>
          <w:rtl/>
        </w:rPr>
        <w:t>للَّهَ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كَانَ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عَلَي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كُم</w:t>
      </w:r>
      <w:r w:rsidRPr="008D20B0">
        <w:rPr>
          <w:rFonts w:hint="cs"/>
          <w:rtl/>
        </w:rPr>
        <w:t>ۡ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رَقِيب</w:t>
      </w:r>
      <w:r w:rsidRPr="008D20B0">
        <w:rPr>
          <w:rFonts w:hint="cs"/>
          <w:rtl/>
        </w:rPr>
        <w:t>ٗ</w:t>
      </w:r>
      <w:r w:rsidRPr="008D20B0">
        <w:rPr>
          <w:rFonts w:hint="eastAsia"/>
          <w:rtl/>
        </w:rPr>
        <w:t>ا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١</w:t>
      </w:r>
      <w:r>
        <w:rPr>
          <w:rFonts w:ascii="Traditional Arabic" w:hAnsi="Traditional Arabic" w:cs="Traditional Arabic"/>
          <w:rtl/>
        </w:rPr>
        <w:t>﴾</w:t>
      </w:r>
      <w:r w:rsidRPr="008D20B0">
        <w:rPr>
          <w:rStyle w:val="Char5"/>
          <w:rFonts w:hint="cs"/>
          <w:rtl/>
        </w:rPr>
        <w:t xml:space="preserve"> [</w:t>
      </w:r>
      <w:r w:rsidR="008D20B0" w:rsidRPr="008D20B0">
        <w:rPr>
          <w:rStyle w:val="Char5"/>
          <w:rFonts w:hint="cs"/>
          <w:rtl/>
        </w:rPr>
        <w:t>ال</w:t>
      </w:r>
      <w:r w:rsidRPr="008D20B0">
        <w:rPr>
          <w:rStyle w:val="Char5"/>
          <w:rFonts w:hint="cs"/>
          <w:rtl/>
        </w:rPr>
        <w:t>نساء:</w:t>
      </w:r>
      <w:r w:rsidR="00536685">
        <w:rPr>
          <w:rStyle w:val="Char5"/>
          <w:rFonts w:hint="cs"/>
          <w:rtl/>
        </w:rPr>
        <w:t xml:space="preserve"> </w:t>
      </w:r>
      <w:r w:rsidRPr="008D20B0">
        <w:rPr>
          <w:rStyle w:val="Char5"/>
          <w:rFonts w:hint="cs"/>
          <w:rtl/>
        </w:rPr>
        <w:t>1]</w:t>
      </w:r>
      <w:r w:rsidR="008D20B0" w:rsidRPr="008D20B0">
        <w:rPr>
          <w:rStyle w:val="Char5"/>
          <w:rFonts w:hint="cs"/>
          <w:rtl/>
        </w:rPr>
        <w:t>.</w:t>
      </w:r>
    </w:p>
    <w:p w:rsidR="00D81C83" w:rsidRPr="00C51449" w:rsidRDefault="008D20B0" w:rsidP="008D20B0">
      <w:pPr>
        <w:pStyle w:val="a9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8D20B0">
        <w:rPr>
          <w:rFonts w:hint="cs"/>
          <w:rtl/>
        </w:rPr>
        <w:t>ا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 xml:space="preserve"> مردم از پروردگارتان بترس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د، پروردگار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 xml:space="preserve"> که شما را از 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ک نفس آفر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د و همسرش را ن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ز از و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 xml:space="preserve"> آفر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 xml:space="preserve">د، و از آن دو، مردان و زنان </w:t>
      </w:r>
      <w:r w:rsidR="00D81C83" w:rsidRPr="008D20B0">
        <w:rPr>
          <w:rtl/>
        </w:rPr>
        <w:t>ز</w:t>
      </w:r>
      <w:r w:rsidR="00DC7072" w:rsidRPr="008D20B0">
        <w:rPr>
          <w:rtl/>
        </w:rPr>
        <w:t>ی</w:t>
      </w:r>
      <w:r w:rsidR="00D81C83" w:rsidRPr="008D20B0">
        <w:rPr>
          <w:rtl/>
        </w:rPr>
        <w:t>اد</w:t>
      </w:r>
      <w:r w:rsidR="00DC7072" w:rsidRPr="008D20B0">
        <w:rPr>
          <w:rtl/>
        </w:rPr>
        <w:t>ی</w:t>
      </w:r>
      <w:r w:rsidR="00D81C83" w:rsidRPr="008D20B0">
        <w:rPr>
          <w:rtl/>
        </w:rPr>
        <w:t xml:space="preserve"> منتشر و پخش کرد، و از خداوند</w:t>
      </w:r>
      <w:r w:rsidR="00DC7072" w:rsidRPr="008D20B0">
        <w:rPr>
          <w:rtl/>
        </w:rPr>
        <w:t>ی</w:t>
      </w:r>
      <w:r w:rsidR="00D81C83" w:rsidRPr="008D20B0">
        <w:rPr>
          <w:rtl/>
        </w:rPr>
        <w:t xml:space="preserve"> بترس</w:t>
      </w:r>
      <w:r w:rsidR="00DC7072" w:rsidRPr="008D20B0">
        <w:rPr>
          <w:rtl/>
        </w:rPr>
        <w:t>ی</w:t>
      </w:r>
      <w:r w:rsidR="00D81C83" w:rsidRPr="008D20B0">
        <w:rPr>
          <w:rtl/>
        </w:rPr>
        <w:t>د که به (نام) او از همد</w:t>
      </w:r>
      <w:r w:rsidR="00DC7072" w:rsidRPr="008D20B0">
        <w:rPr>
          <w:rtl/>
        </w:rPr>
        <w:t>ی</w:t>
      </w:r>
      <w:r w:rsidR="00D81C83" w:rsidRPr="008D20B0">
        <w:rPr>
          <w:rtl/>
        </w:rPr>
        <w:t>گر درخواست م</w:t>
      </w:r>
      <w:r w:rsidR="00DC7072" w:rsidRPr="008D20B0">
        <w:rPr>
          <w:rtl/>
        </w:rPr>
        <w:t>ی</w:t>
      </w:r>
      <w:r w:rsidR="00D81C83" w:rsidRPr="008D20B0">
        <w:rPr>
          <w:rtl/>
        </w:rPr>
        <w:t>‌کن</w:t>
      </w:r>
      <w:r w:rsidR="00DC7072" w:rsidRPr="008D20B0">
        <w:rPr>
          <w:rtl/>
        </w:rPr>
        <w:t>ی</w:t>
      </w:r>
      <w:r w:rsidR="00D81C83" w:rsidRPr="008D20B0">
        <w:rPr>
          <w:rtl/>
        </w:rPr>
        <w:t>د، و بپره</w:t>
      </w:r>
      <w:r w:rsidR="00DC7072" w:rsidRPr="008D20B0">
        <w:rPr>
          <w:rtl/>
        </w:rPr>
        <w:t>ی</w:t>
      </w:r>
      <w:r w:rsidR="00D81C83" w:rsidRPr="008D20B0">
        <w:rPr>
          <w:rtl/>
        </w:rPr>
        <w:t>ز</w:t>
      </w:r>
      <w:r w:rsidR="00DC7072" w:rsidRPr="008D20B0">
        <w:rPr>
          <w:rtl/>
        </w:rPr>
        <w:t>ی</w:t>
      </w:r>
      <w:r w:rsidR="00D81C83" w:rsidRPr="008D20B0">
        <w:rPr>
          <w:rtl/>
        </w:rPr>
        <w:t>د از ا</w:t>
      </w:r>
      <w:r w:rsidR="00DC7072" w:rsidRPr="008D20B0">
        <w:rPr>
          <w:rtl/>
        </w:rPr>
        <w:t>ی</w:t>
      </w:r>
      <w:r w:rsidR="00D81C83" w:rsidRPr="008D20B0">
        <w:rPr>
          <w:rtl/>
        </w:rPr>
        <w:t>نکه پ</w:t>
      </w:r>
      <w:r w:rsidR="00DC7072" w:rsidRPr="008D20B0">
        <w:rPr>
          <w:rtl/>
        </w:rPr>
        <w:t>ی</w:t>
      </w:r>
      <w:r w:rsidR="00D81C83" w:rsidRPr="008D20B0">
        <w:rPr>
          <w:rtl/>
        </w:rPr>
        <w:t>وند خو</w:t>
      </w:r>
      <w:r w:rsidR="00DC7072" w:rsidRPr="008D20B0">
        <w:rPr>
          <w:rtl/>
        </w:rPr>
        <w:t>ی</w:t>
      </w:r>
      <w:r w:rsidR="00D81C83" w:rsidRPr="008D20B0">
        <w:rPr>
          <w:rtl/>
        </w:rPr>
        <w:t>شاوند</w:t>
      </w:r>
      <w:r w:rsidR="00DC7072" w:rsidRPr="008D20B0">
        <w:rPr>
          <w:rtl/>
        </w:rPr>
        <w:t>ی</w:t>
      </w:r>
      <w:r w:rsidR="00D81C83" w:rsidRPr="008D20B0">
        <w:rPr>
          <w:rtl/>
        </w:rPr>
        <w:t xml:space="preserve"> را گسسته دار</w:t>
      </w:r>
      <w:r w:rsidR="00DC7072" w:rsidRPr="008D20B0">
        <w:rPr>
          <w:rtl/>
        </w:rPr>
        <w:t>ی</w:t>
      </w:r>
      <w:r w:rsidR="00D81C83" w:rsidRPr="008D20B0">
        <w:rPr>
          <w:rtl/>
        </w:rPr>
        <w:t>د، همانا خداوند مراقب شماست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1F41B4">
      <w:pPr>
        <w:pStyle w:val="af1"/>
        <w:widowControl w:val="0"/>
        <w:spacing w:line="226" w:lineRule="auto"/>
        <w:rPr>
          <w:rStyle w:val="Char3"/>
          <w:rtl/>
        </w:rPr>
      </w:pPr>
      <w:r>
        <w:rPr>
          <w:rFonts w:ascii="Traditional Arabic" w:hAnsi="Traditional Arabic" w:cs="Traditional Arabic"/>
          <w:sz w:val="24"/>
          <w:szCs w:val="24"/>
          <w:rtl/>
        </w:rPr>
        <w:t>﴿</w:t>
      </w:r>
      <w:r w:rsidRPr="008D20B0">
        <w:rPr>
          <w:rFonts w:hint="eastAsia"/>
          <w:rtl/>
        </w:rPr>
        <w:t>يَ</w:t>
      </w:r>
      <w:r w:rsidRPr="008D20B0">
        <w:rPr>
          <w:rFonts w:hint="cs"/>
          <w:rtl/>
        </w:rPr>
        <w:t>ٰٓ</w:t>
      </w:r>
      <w:r w:rsidRPr="008D20B0">
        <w:rPr>
          <w:rFonts w:hint="eastAsia"/>
          <w:rtl/>
        </w:rPr>
        <w:t>أَيُّهَا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ٱ</w:t>
      </w:r>
      <w:r w:rsidRPr="008D20B0">
        <w:rPr>
          <w:rFonts w:hint="eastAsia"/>
          <w:rtl/>
        </w:rPr>
        <w:t>لَّذِينَ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ءَامَنُواْ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ٱ</w:t>
      </w:r>
      <w:r w:rsidRPr="008D20B0">
        <w:rPr>
          <w:rFonts w:hint="eastAsia"/>
          <w:rtl/>
        </w:rPr>
        <w:t>تَّقُواْ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ٱ</w:t>
      </w:r>
      <w:r w:rsidRPr="008D20B0">
        <w:rPr>
          <w:rFonts w:hint="eastAsia"/>
          <w:rtl/>
        </w:rPr>
        <w:t>للَّهَ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وَقُولُواْ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قَو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ل</w:t>
      </w:r>
      <w:r w:rsidRPr="008D20B0">
        <w:rPr>
          <w:rFonts w:hint="cs"/>
          <w:rtl/>
        </w:rPr>
        <w:t>ٗ</w:t>
      </w:r>
      <w:r w:rsidRPr="008D20B0">
        <w:rPr>
          <w:rFonts w:hint="eastAsia"/>
          <w:rtl/>
        </w:rPr>
        <w:t>ا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سَدِيد</w:t>
      </w:r>
      <w:r w:rsidRPr="008D20B0">
        <w:rPr>
          <w:rFonts w:hint="cs"/>
          <w:rtl/>
        </w:rPr>
        <w:t>ٗ</w:t>
      </w:r>
      <w:r w:rsidRPr="008D20B0">
        <w:rPr>
          <w:rFonts w:hint="eastAsia"/>
          <w:rtl/>
        </w:rPr>
        <w:t>ا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٧٠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يُص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لِح</w:t>
      </w:r>
      <w:r w:rsidRPr="008D20B0">
        <w:rPr>
          <w:rFonts w:hint="cs"/>
          <w:rtl/>
        </w:rPr>
        <w:t>ۡ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لَكُم</w:t>
      </w:r>
      <w:r w:rsidRPr="008D20B0">
        <w:rPr>
          <w:rFonts w:hint="cs"/>
          <w:rtl/>
        </w:rPr>
        <w:t>ۡ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أَع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مَ</w:t>
      </w:r>
      <w:r w:rsidRPr="008D20B0">
        <w:rPr>
          <w:rFonts w:hint="cs"/>
          <w:rtl/>
        </w:rPr>
        <w:t>ٰ</w:t>
      </w:r>
      <w:r w:rsidRPr="008D20B0">
        <w:rPr>
          <w:rFonts w:hint="eastAsia"/>
          <w:rtl/>
        </w:rPr>
        <w:t>لَكُم</w:t>
      </w:r>
      <w:r w:rsidRPr="008D20B0">
        <w:rPr>
          <w:rFonts w:hint="cs"/>
          <w:rtl/>
        </w:rPr>
        <w:t>ۡ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وَيَغ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فِر</w:t>
      </w:r>
      <w:r w:rsidRPr="008D20B0">
        <w:rPr>
          <w:rFonts w:hint="cs"/>
          <w:rtl/>
        </w:rPr>
        <w:t>ۡ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لَكُم</w:t>
      </w:r>
      <w:r w:rsidRPr="008D20B0">
        <w:rPr>
          <w:rFonts w:hint="cs"/>
          <w:rtl/>
        </w:rPr>
        <w:t>ۡ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ذُنُوبَكُم</w:t>
      </w:r>
      <w:r w:rsidRPr="008D20B0">
        <w:rPr>
          <w:rFonts w:hint="cs"/>
          <w:rtl/>
        </w:rPr>
        <w:t>ۡۗ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وَمَن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يُطِعِ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ٱ</w:t>
      </w:r>
      <w:r w:rsidRPr="008D20B0">
        <w:rPr>
          <w:rFonts w:hint="eastAsia"/>
          <w:rtl/>
        </w:rPr>
        <w:t>للَّهَ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وَرَسُولَهُ</w:t>
      </w:r>
      <w:r w:rsidRPr="008D20B0">
        <w:rPr>
          <w:rFonts w:hint="cs"/>
          <w:rtl/>
        </w:rPr>
        <w:t>ۥ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فَقَد</w:t>
      </w:r>
      <w:r w:rsidRPr="008D20B0">
        <w:rPr>
          <w:rFonts w:hint="cs"/>
          <w:rtl/>
        </w:rPr>
        <w:t>ۡ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فَازَ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فَو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زًا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عَظِيمًا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٧١</w:t>
      </w:r>
      <w:r w:rsidRPr="008D20B0">
        <w:rPr>
          <w:rtl/>
        </w:rPr>
        <w:t xml:space="preserve"> </w:t>
      </w:r>
      <w:r>
        <w:rPr>
          <w:rFonts w:ascii="Traditional Arabic" w:hAnsi="Traditional Arabic" w:cs="Traditional Arabic"/>
          <w:sz w:val="24"/>
          <w:szCs w:val="24"/>
          <w:rtl/>
        </w:rPr>
        <w:t>﴾</w:t>
      </w:r>
      <w:r w:rsidRPr="00C51449">
        <w:rPr>
          <w:rStyle w:val="Char3"/>
          <w:rFonts w:hint="cs"/>
          <w:rtl/>
        </w:rPr>
        <w:t xml:space="preserve"> </w:t>
      </w:r>
      <w:r w:rsidRPr="008D20B0">
        <w:rPr>
          <w:rStyle w:val="Char5"/>
          <w:rFonts w:hint="cs"/>
          <w:rtl/>
        </w:rPr>
        <w:t>[الاحزاب:70-71].</w:t>
      </w:r>
    </w:p>
    <w:p w:rsidR="00D81C83" w:rsidRPr="00C51449" w:rsidRDefault="008D20B0" w:rsidP="001F41B4">
      <w:pPr>
        <w:pStyle w:val="a9"/>
        <w:widowControl w:val="0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8D20B0">
        <w:rPr>
          <w:rFonts w:hint="cs"/>
          <w:rtl/>
        </w:rPr>
        <w:t>ا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 xml:space="preserve"> مؤمنان! از خدا بترس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د و سخن حق و درست بگو</w:t>
      </w:r>
      <w:r w:rsidR="00DC7072" w:rsidRPr="008D20B0">
        <w:rPr>
          <w:rFonts w:hint="cs"/>
          <w:rtl/>
        </w:rPr>
        <w:t>یی</w:t>
      </w:r>
      <w:r w:rsidR="00D81C83" w:rsidRPr="008D20B0">
        <w:rPr>
          <w:rFonts w:hint="cs"/>
          <w:rtl/>
        </w:rPr>
        <w:t>د. در نت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جه خدا اعمالتان را با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سته م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‌کند و گناهانتان را م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‌آمرزد و هرکس از خدا و پ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امبرش فرمان‌بردار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 xml:space="preserve"> کند به راست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 xml:space="preserve"> که به پ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روز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 xml:space="preserve"> و کام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اب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 xml:space="preserve"> بزرگ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 xml:space="preserve"> دست 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افته است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D81C83">
        <w:rPr>
          <w:rStyle w:val="Char1"/>
          <w:rFonts w:hint="cs"/>
          <w:rtl/>
        </w:rPr>
        <w:t>اما بعد: فاِنّ اصدق الحديث کلام الله وخ</w:t>
      </w:r>
      <w:r w:rsidRPr="00D81C83">
        <w:rPr>
          <w:rStyle w:val="Char1"/>
          <w:rtl/>
        </w:rPr>
        <w:t>ي</w:t>
      </w:r>
      <w:r w:rsidRPr="00D81C83">
        <w:rPr>
          <w:rStyle w:val="Char1"/>
          <w:rFonts w:hint="cs"/>
          <w:rtl/>
        </w:rPr>
        <w:t>ر</w:t>
      </w:r>
      <w:r w:rsidR="008D20B0">
        <w:rPr>
          <w:rStyle w:val="Char1"/>
          <w:rFonts w:hint="cs"/>
          <w:rtl/>
        </w:rPr>
        <w:t xml:space="preserve"> الهدي هدي محمد صل</w:t>
      </w:r>
      <w:r w:rsidR="008D20B0">
        <w:rPr>
          <w:rStyle w:val="Char1"/>
          <w:rFonts w:hint="cs"/>
          <w:rtl/>
          <w:lang w:bidi="ar-SA"/>
        </w:rPr>
        <w:t>ى</w:t>
      </w:r>
      <w:r w:rsidR="008D20B0">
        <w:rPr>
          <w:rStyle w:val="Char1"/>
          <w:rFonts w:hint="cs"/>
          <w:rtl/>
        </w:rPr>
        <w:t xml:space="preserve"> الله عليه و</w:t>
      </w:r>
      <w:r w:rsidRPr="00D81C83">
        <w:rPr>
          <w:rStyle w:val="Char1"/>
          <w:rFonts w:hint="cs"/>
          <w:rtl/>
        </w:rPr>
        <w:t>سلم</w:t>
      </w:r>
      <w:r w:rsidR="008D20B0">
        <w:rPr>
          <w:rStyle w:val="Char1"/>
          <w:rFonts w:hint="cs"/>
          <w:rtl/>
        </w:rPr>
        <w:t xml:space="preserve"> وشرّ الامور محدثاتها وکل محدثه بدعة وکل بدعة ضلالة وکل ضلالة</w:t>
      </w:r>
      <w:r w:rsidRPr="00D81C83">
        <w:rPr>
          <w:rStyle w:val="Char1"/>
          <w:rFonts w:hint="cs"/>
          <w:rtl/>
        </w:rPr>
        <w:t xml:space="preserve"> في النار</w:t>
      </w:r>
      <w:r w:rsidRPr="008D20B0">
        <w:rPr>
          <w:rStyle w:val="Char3"/>
          <w:vertAlign w:val="superscript"/>
          <w:rtl/>
        </w:rPr>
        <w:footnoteReference w:id="1"/>
      </w:r>
      <w:r w:rsidR="008D20B0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برادر گرام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مسلمان!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نها کلمات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مختصر و آسان در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سلف صالح، اهل سنت و الجماعت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تفرقه و اختلاف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امت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امروزه در آن به سر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‌برد و در فرقه‌ها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معاصر و گروه‌ها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موجود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دان نمود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 کرده و هر گروه به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</w:t>
      </w:r>
      <w:r w:rsidR="00DC7072">
        <w:rPr>
          <w:rStyle w:val="Char3"/>
          <w:rFonts w:hint="cs"/>
          <w:rtl/>
        </w:rPr>
        <w:t>ۀ</w:t>
      </w:r>
      <w:r w:rsidRPr="00C51449">
        <w:rPr>
          <w:rStyle w:val="Char3"/>
          <w:rFonts w:hint="cs"/>
          <w:rtl/>
        </w:rPr>
        <w:t xml:space="preserve"> خود دعوت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و گروه خود را تائ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تا جا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در 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رت‌اند که از چه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کنند؟ و به چه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اقتدا کنند؟!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وضع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مرا بر آن داشت تا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مطالب را به رشته تحر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ر درآورم. اما به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داشته باش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که الحمدلله خوب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امت از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نرفته و نخواهد رفت چون همواره دسته‌ا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امت تا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به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حق متمسک خواهند بود. چنان که رسول اکرم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«همواره گروه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امّت من بر حق خواهند بود، حما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نکردن مردم از آن‌ها به آنان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‌رساند تا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فرمان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آنان ا</w:t>
      </w:r>
      <w:r w:rsidR="00DC7072">
        <w:rPr>
          <w:rStyle w:val="Char3"/>
          <w:rFonts w:hint="cs"/>
          <w:rtl/>
        </w:rPr>
        <w:t>ی</w:t>
      </w:r>
      <w:r w:rsidR="001F41B4">
        <w:rPr>
          <w:rStyle w:val="Char3"/>
          <w:rFonts w:hint="cs"/>
          <w:rtl/>
        </w:rPr>
        <w:t>ن‌گونه هستند»</w:t>
      </w:r>
      <w:r w:rsidRPr="001F41B4">
        <w:rPr>
          <w:rStyle w:val="Char3"/>
          <w:vertAlign w:val="superscript"/>
          <w:rtl/>
        </w:rPr>
        <w:footnoteReference w:id="2"/>
      </w:r>
      <w:r w:rsidR="001F41B4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«امت من مانند باران است که دانسته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‌شود که اول آن نکوست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آخر آن؟»</w:t>
      </w:r>
      <w:r w:rsidRPr="001F41B4">
        <w:rPr>
          <w:rStyle w:val="Char3"/>
          <w:vertAlign w:val="superscript"/>
          <w:rtl/>
        </w:rPr>
        <w:footnoteReference w:id="3"/>
      </w:r>
      <w:r w:rsidR="001F41B4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رهگذر ما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گروه خجسته که به اسلام راست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بند است را </w:t>
      </w:r>
      <w:r w:rsidRPr="00C51449">
        <w:rPr>
          <w:rStyle w:val="Char3"/>
          <w:rtl/>
        </w:rPr>
        <w:br/>
      </w:r>
      <w:r w:rsidRPr="00C51449">
        <w:rPr>
          <w:rStyle w:val="Char3"/>
          <w:rFonts w:hint="cs"/>
          <w:rtl/>
        </w:rPr>
        <w:t>بشناس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م.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که رسول اکرم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آورده و نسل صحابه 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و </w:t>
      </w:r>
      <w:r w:rsidRPr="00C51449">
        <w:rPr>
          <w:rStyle w:val="Char3"/>
          <w:rtl/>
        </w:rPr>
        <w:br/>
      </w:r>
      <w:r w:rsidRPr="00C51449">
        <w:rPr>
          <w:rStyle w:val="Char3"/>
          <w:rFonts w:hint="cs"/>
          <w:rtl/>
        </w:rPr>
        <w:t>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روانشان آن را اجرا کرده‌اند، الله متعال ما را ازآنان بگرداند و ما را با آن‌ها حشر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د. آم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گروه، گروه رستگار است و به آن اهل سنت و الجماعت و اهل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و اهل اثر و اتبّاع گفته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آنان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‌اند که بر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هستند که رسول اکرم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اصحاب و</w:t>
      </w:r>
      <w:r w:rsidR="00DC7072">
        <w:rPr>
          <w:rStyle w:val="Char3"/>
          <w:rFonts w:hint="cs"/>
          <w:rtl/>
        </w:rPr>
        <w:t>ی</w:t>
      </w:r>
      <w:r w:rsidR="001F41B4">
        <w:rPr>
          <w:rStyle w:val="Char3"/>
          <w:rFonts w:hint="cs"/>
          <w:rtl/>
        </w:rPr>
        <w:t xml:space="preserve"> </w:t>
      </w:r>
      <w:r w:rsidR="00536685" w:rsidRPr="00536685">
        <w:rPr>
          <w:rStyle w:val="Char3"/>
          <w:rFonts w:cs="CTraditional Arabic"/>
          <w:rtl/>
        </w:rPr>
        <w:t>ش</w:t>
      </w:r>
      <w:r w:rsidRPr="00C51449">
        <w:rPr>
          <w:rStyle w:val="Char3"/>
          <w:rFonts w:hint="cs"/>
          <w:rtl/>
        </w:rPr>
        <w:t xml:space="preserve"> بر آن قرار داشته‌اند.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زود کتاب بزرگ خود «الم</w:t>
      </w:r>
      <w:r w:rsidR="00DC7072">
        <w:rPr>
          <w:rStyle w:val="Char3"/>
          <w:rtl/>
        </w:rPr>
        <w:t>ی</w:t>
      </w:r>
      <w:r w:rsidRPr="00C51449">
        <w:rPr>
          <w:rStyle w:val="Char3"/>
          <w:rFonts w:hint="cs"/>
          <w:rtl/>
        </w:rPr>
        <w:t>سّر ف</w:t>
      </w:r>
      <w:r w:rsidR="00536685">
        <w:rPr>
          <w:rStyle w:val="Char3"/>
          <w:rFonts w:hint="cs"/>
          <w:rtl/>
          <w:lang w:bidi="ar-SA"/>
        </w:rPr>
        <w:t>ي</w:t>
      </w:r>
      <w:r w:rsidRPr="00C51449">
        <w:rPr>
          <w:rStyle w:val="Char3"/>
          <w:rFonts w:hint="cs"/>
          <w:rtl/>
        </w:rPr>
        <w:t xml:space="preserve"> عق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دة</w:t>
      </w:r>
      <w:r w:rsidRPr="00C51449">
        <w:rPr>
          <w:rStyle w:val="Char3"/>
          <w:rFonts w:hint="cs"/>
          <w:rtl/>
        </w:rPr>
        <w:t xml:space="preserve"> السلف الصالح» را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 مختصر، خلاصه کردم کتاب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مطالب آن را از کتاب‌ها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ائمه بزرگ سلف که به درستکار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علم آنان</w:t>
      </w:r>
      <w:r w:rsidR="00A0497C">
        <w:rPr>
          <w:rStyle w:val="Char3"/>
          <w:rFonts w:hint="cs"/>
          <w:rtl/>
        </w:rPr>
        <w:t xml:space="preserve"> </w:t>
      </w:r>
      <w:r w:rsidRPr="00C51449">
        <w:rPr>
          <w:rStyle w:val="Char3"/>
          <w:rFonts w:hint="cs"/>
          <w:rtl/>
        </w:rPr>
        <w:t>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‌شان از سنت و مقتدا بودنشان در سنت گواه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داده شده است، جمع‌آور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نموده‌ام و آنان نسل در نسل آن را از رهنمود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فراگرفته‌اند و کوش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ده‌ام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«مختصر» با عبارات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مختصر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واضح و آسان ارائه شود، و در ضمن آن به واژه‌ها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از ائمه سلف نقل شده تا حد امکان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بند بوده‌ام تا هر خواننده‌ا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بخصوص نوآموزان از فرزندان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خجسته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از آن بتواند استفاده کنند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جوانان تازه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افته و ملتزم کمک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باشد در راستا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فراگ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اجمال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سلف صالح به صورت آسان و فراگ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ر؛ چون علم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به زنج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‌ماند که حلقه‌ها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به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وسته‌اند و اگر مسلمان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را به صورت اجمال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نفهمد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‌تواند جزئ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 و تفاص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آن را کاملاً درک کند. و از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کتاب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فزوده‌ام جز آنچه که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و توض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آن لازم بوده است. و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اشاره کنم که در آخر منابع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ته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«مختصر» از آن استفاده برده‌ام را ذکر کرده‌ام.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در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الله متعال را سپاس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که به من توف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داد تا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«مختصر» را به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برسانم و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دوارم که الله 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مطالب را در اصلاح آنچه از عقا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که فاسد شده موثر و سه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بگرداند و آن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مف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قرار دهد و انگ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زه‌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باشد تا به قرآن و سنت بازگردند.</w:t>
      </w:r>
    </w:p>
    <w:p w:rsidR="00D81C83" w:rsidRPr="00C51449" w:rsidRDefault="00D81C83" w:rsidP="001F41B4">
      <w:pPr>
        <w:pStyle w:val="a6"/>
        <w:widowControl w:val="0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همچن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از همه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اتمام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«مختصر» با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شنهادات خود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بازنگر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مطالب مرا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کرده‌اند سپاسگزارم، که در راس آنان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 سعود بن ابراه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الشر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 محمد بن جم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نو هستند که لطف نموده و کتاب را مطالعه کرده و بر آن مقدمه نوشته‌اند. الله متعال به آنان پاداش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 دهد.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تلاش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است که آن را به خواننده محترم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‌کنم، اگر درست گفته‌ام توف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الله متعال است و اگر به خطا رفته‌ام از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خودم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طان است. و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دوارم که اگر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آن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مشاهده کرد از نص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حت بنده 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غ نورزد.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از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‌خواهم که عمل بنده را خالص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بگرداند و آن را از من بپذ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آن را سودمند قرار دهد. و از همه آنچه مخالف قرآن و سنت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فهم سلف صالح است اظهار برائت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اگر 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من سرزده باشد بدان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که عمداً نبوده است و من در 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 خود و بعد از مرگ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آن را پس گرفته‌ام و الله بر آنچه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شاهد است.</w:t>
      </w:r>
    </w:p>
    <w:p w:rsidR="00D81C83" w:rsidRDefault="001F41B4" w:rsidP="001F41B4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و صل</w:t>
      </w:r>
      <w:r>
        <w:rPr>
          <w:rFonts w:hint="cs"/>
          <w:rtl/>
          <w:lang w:bidi="ar-SA"/>
        </w:rPr>
        <w:t>ى</w:t>
      </w:r>
      <w:r>
        <w:rPr>
          <w:rFonts w:hint="cs"/>
          <w:rtl/>
        </w:rPr>
        <w:t xml:space="preserve"> الله وسلّم نبينا محمد وعل</w:t>
      </w:r>
      <w:r>
        <w:rPr>
          <w:rFonts w:hint="cs"/>
          <w:rtl/>
          <w:lang w:bidi="ar-SA"/>
        </w:rPr>
        <w:t>ى</w:t>
      </w:r>
      <w:r>
        <w:rPr>
          <w:rFonts w:hint="cs"/>
          <w:rtl/>
        </w:rPr>
        <w:t xml:space="preserve"> اله و</w:t>
      </w:r>
      <w:r w:rsidR="00D81C83" w:rsidRPr="00F14D11">
        <w:rPr>
          <w:rFonts w:hint="cs"/>
          <w:rtl/>
        </w:rPr>
        <w:t>صحبه اجمعين</w:t>
      </w:r>
    </w:p>
    <w:p w:rsidR="00D81C83" w:rsidRPr="00DC7072" w:rsidRDefault="00D81C83" w:rsidP="001F41B4">
      <w:pPr>
        <w:pStyle w:val="a6"/>
        <w:ind w:firstLine="0"/>
        <w:jc w:val="center"/>
        <w:rPr>
          <w:rtl/>
        </w:rPr>
      </w:pPr>
      <w:r w:rsidRPr="00DC7072">
        <w:rPr>
          <w:rFonts w:hint="cs"/>
          <w:rtl/>
        </w:rPr>
        <w:t>ابومحمد عبدالله بن عبدالحم</w:t>
      </w:r>
      <w:r w:rsidR="002D0A7F">
        <w:rPr>
          <w:rFonts w:hint="cs"/>
          <w:rtl/>
        </w:rPr>
        <w:t>ی</w:t>
      </w:r>
      <w:r w:rsidRPr="00DC7072">
        <w:rPr>
          <w:rFonts w:hint="cs"/>
          <w:rtl/>
        </w:rPr>
        <w:t>د بن عب</w:t>
      </w:r>
      <w:r w:rsidR="001F41B4">
        <w:rPr>
          <w:rFonts w:hint="cs"/>
          <w:rtl/>
        </w:rPr>
        <w:t>دالمج</w:t>
      </w:r>
      <w:r w:rsidR="002D0A7F">
        <w:rPr>
          <w:rFonts w:hint="cs"/>
          <w:rtl/>
        </w:rPr>
        <w:t>ی</w:t>
      </w:r>
      <w:r w:rsidR="001F41B4">
        <w:rPr>
          <w:rFonts w:hint="cs"/>
          <w:rtl/>
        </w:rPr>
        <w:t>د ال اسماع</w:t>
      </w:r>
      <w:r w:rsidR="002D0A7F">
        <w:rPr>
          <w:rFonts w:hint="cs"/>
          <w:rtl/>
        </w:rPr>
        <w:t>ی</w:t>
      </w:r>
      <w:r w:rsidR="001F41B4">
        <w:rPr>
          <w:rFonts w:hint="cs"/>
          <w:rtl/>
        </w:rPr>
        <w:t>ل البزاز الاثری و عراقی</w:t>
      </w:r>
    </w:p>
    <w:p w:rsidR="00D81C83" w:rsidRPr="00DC7072" w:rsidRDefault="001F41B4" w:rsidP="001F41B4">
      <w:pPr>
        <w:pStyle w:val="a6"/>
        <w:ind w:firstLine="0"/>
        <w:jc w:val="center"/>
        <w:rPr>
          <w:rtl/>
        </w:rPr>
      </w:pPr>
      <w:r>
        <w:rPr>
          <w:rFonts w:hint="cs"/>
          <w:rtl/>
        </w:rPr>
        <w:t>ساکن استانبول عف</w:t>
      </w:r>
      <w:r w:rsidR="00DB33E4">
        <w:rPr>
          <w:rFonts w:hint="cs"/>
          <w:rtl/>
        </w:rPr>
        <w:t>ی</w:t>
      </w:r>
      <w:r>
        <w:rPr>
          <w:rFonts w:hint="cs"/>
          <w:rtl/>
        </w:rPr>
        <w:t xml:space="preserve"> الله عنه. ذی</w:t>
      </w:r>
      <w:r w:rsidR="00D81C83" w:rsidRPr="00DC7072">
        <w:rPr>
          <w:rFonts w:hint="cs"/>
          <w:rtl/>
        </w:rPr>
        <w:t xml:space="preserve"> الحجه 1416 هـ ق.</w:t>
      </w:r>
    </w:p>
    <w:p w:rsidR="008C7FEB" w:rsidRDefault="008C7FEB" w:rsidP="00C51449">
      <w:pPr>
        <w:pStyle w:val="a6"/>
        <w:rPr>
          <w:rFonts w:cs="Traffic"/>
          <w:sz w:val="24"/>
          <w:szCs w:val="24"/>
          <w:rtl/>
        </w:rPr>
        <w:sectPr w:rsidR="008C7FEB" w:rsidSect="00C14F87">
          <w:headerReference w:type="default" r:id="rId21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D81C83" w:rsidRPr="009A1DE4" w:rsidRDefault="00D81C83" w:rsidP="008C7FEB">
      <w:pPr>
        <w:pStyle w:val="a0"/>
        <w:rPr>
          <w:rtl/>
        </w:rPr>
      </w:pPr>
      <w:bookmarkStart w:id="10" w:name="_Toc412912466"/>
      <w:bookmarkStart w:id="11" w:name="_Toc440144953"/>
      <w:r w:rsidRPr="009A1DE4">
        <w:rPr>
          <w:rFonts w:hint="cs"/>
          <w:rtl/>
        </w:rPr>
        <w:t>تعر</w:t>
      </w:r>
      <w:r w:rsidR="008D20B0">
        <w:rPr>
          <w:rFonts w:hint="cs"/>
          <w:rtl/>
        </w:rPr>
        <w:t>ی</w:t>
      </w:r>
      <w:r w:rsidRPr="009A1DE4">
        <w:rPr>
          <w:rFonts w:hint="cs"/>
          <w:rtl/>
        </w:rPr>
        <w:t>فات ضرور</w:t>
      </w:r>
      <w:r w:rsidR="008D20B0">
        <w:rPr>
          <w:rFonts w:hint="cs"/>
          <w:rtl/>
        </w:rPr>
        <w:t>ی</w:t>
      </w:r>
      <w:bookmarkEnd w:id="10"/>
      <w:bookmarkEnd w:id="11"/>
    </w:p>
    <w:p w:rsidR="00D81C83" w:rsidRPr="00C51449" w:rsidRDefault="00D81C83" w:rsidP="006367F3">
      <w:pPr>
        <w:pStyle w:val="a6"/>
        <w:numPr>
          <w:ilvl w:val="0"/>
          <w:numId w:val="4"/>
        </w:numPr>
        <w:tabs>
          <w:tab w:val="right" w:pos="191"/>
        </w:tabs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تعر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</w:t>
      </w:r>
    </w:p>
    <w:p w:rsidR="00D81C83" w:rsidRPr="00C51449" w:rsidRDefault="00D81C83" w:rsidP="006367F3">
      <w:pPr>
        <w:pStyle w:val="a6"/>
        <w:numPr>
          <w:ilvl w:val="0"/>
          <w:numId w:val="4"/>
        </w:numPr>
        <w:tabs>
          <w:tab w:val="right" w:pos="191"/>
        </w:tabs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تعر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سلف</w:t>
      </w:r>
    </w:p>
    <w:p w:rsidR="00D81C83" w:rsidRPr="00C51449" w:rsidRDefault="00D81C83" w:rsidP="006367F3">
      <w:pPr>
        <w:pStyle w:val="a6"/>
        <w:numPr>
          <w:ilvl w:val="0"/>
          <w:numId w:val="4"/>
        </w:numPr>
        <w:tabs>
          <w:tab w:val="right" w:pos="191"/>
        </w:tabs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تعر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اهل سنت و الجماعت</w:t>
      </w:r>
    </w:p>
    <w:p w:rsidR="00D81C83" w:rsidRPr="00C51449" w:rsidRDefault="00D81C83" w:rsidP="006367F3">
      <w:pPr>
        <w:pStyle w:val="a6"/>
        <w:numPr>
          <w:ilvl w:val="0"/>
          <w:numId w:val="4"/>
        </w:numPr>
        <w:tabs>
          <w:tab w:val="right" w:pos="191"/>
        </w:tabs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معرّف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ژگ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اهل سنت و الجماعت</w:t>
      </w:r>
    </w:p>
    <w:p w:rsidR="00D81C83" w:rsidRPr="00727E96" w:rsidRDefault="00D81C83" w:rsidP="008C7FEB">
      <w:pPr>
        <w:pStyle w:val="a1"/>
        <w:rPr>
          <w:noProof/>
          <w:rtl/>
        </w:rPr>
      </w:pPr>
      <w:bookmarkStart w:id="12" w:name="_Toc412912467"/>
      <w:bookmarkStart w:id="13" w:name="_Toc440144954"/>
      <w:r w:rsidRPr="00727E96">
        <w:rPr>
          <w:rFonts w:hint="cs"/>
          <w:noProof/>
          <w:rtl/>
        </w:rPr>
        <w:t>تعر</w:t>
      </w:r>
      <w:r w:rsidR="00A0497C">
        <w:rPr>
          <w:rFonts w:hint="cs"/>
          <w:noProof/>
          <w:rtl/>
        </w:rPr>
        <w:t>ی</w:t>
      </w:r>
      <w:r w:rsidRPr="00727E96">
        <w:rPr>
          <w:rFonts w:hint="cs"/>
          <w:noProof/>
          <w:rtl/>
        </w:rPr>
        <w:t>ف عق</w:t>
      </w:r>
      <w:r w:rsidR="00A0497C">
        <w:rPr>
          <w:rFonts w:hint="cs"/>
          <w:noProof/>
          <w:rtl/>
        </w:rPr>
        <w:t>ی</w:t>
      </w:r>
      <w:r w:rsidRPr="00727E96">
        <w:rPr>
          <w:rFonts w:hint="cs"/>
          <w:noProof/>
          <w:rtl/>
        </w:rPr>
        <w:t>ده</w:t>
      </w:r>
      <w:bookmarkEnd w:id="12"/>
      <w:bookmarkEnd w:id="13"/>
    </w:p>
    <w:p w:rsidR="00D81C83" w:rsidRPr="001F41B4" w:rsidRDefault="00D81C83" w:rsidP="001F41B4">
      <w:pPr>
        <w:pStyle w:val="a4"/>
        <w:rPr>
          <w:rStyle w:val="Char3"/>
          <w:sz w:val="27"/>
          <w:szCs w:val="27"/>
          <w:rtl/>
        </w:rPr>
      </w:pPr>
      <w:r w:rsidRPr="001F41B4">
        <w:rPr>
          <w:rStyle w:val="Char3"/>
          <w:rFonts w:hint="cs"/>
          <w:sz w:val="27"/>
          <w:szCs w:val="27"/>
          <w:rtl/>
        </w:rPr>
        <w:t>عق</w:t>
      </w:r>
      <w:r w:rsidR="00DC7072" w:rsidRPr="001F41B4">
        <w:rPr>
          <w:rStyle w:val="Char3"/>
          <w:rFonts w:hint="cs"/>
          <w:sz w:val="27"/>
          <w:szCs w:val="27"/>
          <w:rtl/>
        </w:rPr>
        <w:t>ی</w:t>
      </w:r>
      <w:r w:rsidRPr="001F41B4">
        <w:rPr>
          <w:rStyle w:val="Char3"/>
          <w:rFonts w:hint="cs"/>
          <w:sz w:val="27"/>
          <w:szCs w:val="27"/>
          <w:rtl/>
        </w:rPr>
        <w:t>ده در لغت:</w:t>
      </w:r>
    </w:p>
    <w:p w:rsidR="00D81C83" w:rsidRPr="001F41B4" w:rsidRDefault="00D81C83" w:rsidP="00C51449">
      <w:pPr>
        <w:pStyle w:val="a6"/>
        <w:rPr>
          <w:rStyle w:val="Char3"/>
          <w:spacing w:val="-4"/>
          <w:rtl/>
        </w:rPr>
      </w:pPr>
      <w:r w:rsidRPr="001F41B4">
        <w:rPr>
          <w:rStyle w:val="Char3"/>
          <w:rFonts w:hint="cs"/>
          <w:spacing w:val="-4"/>
          <w:rtl/>
        </w:rPr>
        <w:t>عق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 xml:space="preserve">ده از عقد گرفته شده 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>عن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 xml:space="preserve"> بستن و محکم کردن و بستن با قدرت، و 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>عن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 xml:space="preserve"> به هم پ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>وستگ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 xml:space="preserve"> و 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>عن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 xml:space="preserve"> اثبات، و 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>عن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 xml:space="preserve"> 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>ق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>ن و باور قطع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>. و کلمه عقد، ضد باز شدن است و م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>‌گو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 xml:space="preserve">ند: عقده 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 xml:space="preserve">عقده، عقداً 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>عن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 xml:space="preserve"> بست آن را و م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>‌بندد آن را و بستن. و از هم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 xml:space="preserve">ن گرفته شده عقده 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>م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 xml:space="preserve">ن و نکاح، 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>عن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 xml:space="preserve"> بسته شدن سوگند و نکاح. چنان که الله متعال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 xml:space="preserve"> م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>‌فرما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 xml:space="preserve">د: </w:t>
      </w:r>
    </w:p>
    <w:p w:rsidR="00D81C83" w:rsidRPr="00C51449" w:rsidRDefault="00D81C83" w:rsidP="008D20B0">
      <w:pPr>
        <w:pStyle w:val="af1"/>
        <w:rPr>
          <w:rStyle w:val="Char3"/>
          <w:rtl/>
        </w:rPr>
      </w:pPr>
      <w:r>
        <w:rPr>
          <w:rFonts w:ascii="Traditional Arabic" w:hAnsi="Traditional Arabic" w:cs="Traditional Arabic"/>
          <w:spacing w:val="6"/>
          <w:rtl/>
        </w:rPr>
        <w:t>﴿</w:t>
      </w:r>
      <w:r w:rsidRPr="008D20B0">
        <w:rPr>
          <w:rFonts w:hint="eastAsia"/>
          <w:rtl/>
        </w:rPr>
        <w:t>لَا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يُؤَاخِذُكُمُ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ٱ</w:t>
      </w:r>
      <w:r w:rsidRPr="008D20B0">
        <w:rPr>
          <w:rFonts w:hint="eastAsia"/>
          <w:rtl/>
        </w:rPr>
        <w:t>للَّهُ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بِ</w:t>
      </w:r>
      <w:r w:rsidRPr="008D20B0">
        <w:rPr>
          <w:rFonts w:hint="cs"/>
          <w:rtl/>
        </w:rPr>
        <w:t>ٱ</w:t>
      </w:r>
      <w:r w:rsidRPr="008D20B0">
        <w:rPr>
          <w:rFonts w:hint="eastAsia"/>
          <w:rtl/>
        </w:rPr>
        <w:t>للَّغ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وِ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فِي</w:t>
      </w:r>
      <w:r w:rsidRPr="008D20B0">
        <w:rPr>
          <w:rFonts w:hint="cs"/>
          <w:rtl/>
        </w:rPr>
        <w:t>ٓ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أَي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مَ</w:t>
      </w:r>
      <w:r w:rsidRPr="008D20B0">
        <w:rPr>
          <w:rFonts w:hint="cs"/>
          <w:rtl/>
        </w:rPr>
        <w:t>ٰ</w:t>
      </w:r>
      <w:r w:rsidRPr="008D20B0">
        <w:rPr>
          <w:rFonts w:hint="eastAsia"/>
          <w:rtl/>
        </w:rPr>
        <w:t>نِكُم</w:t>
      </w:r>
      <w:r w:rsidRPr="008D20B0">
        <w:rPr>
          <w:rFonts w:hint="cs"/>
          <w:rtl/>
        </w:rPr>
        <w:t>ۡ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وَلَ</w:t>
      </w:r>
      <w:r w:rsidRPr="008D20B0">
        <w:rPr>
          <w:rFonts w:hint="cs"/>
          <w:rtl/>
        </w:rPr>
        <w:t>ٰ</w:t>
      </w:r>
      <w:r w:rsidRPr="008D20B0">
        <w:rPr>
          <w:rFonts w:hint="eastAsia"/>
          <w:rtl/>
        </w:rPr>
        <w:t>كِن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يُؤَاخِذُكُم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بِمَا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عَقَّدتُّمُ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ٱ</w:t>
      </w:r>
      <w:r w:rsidRPr="008D20B0">
        <w:rPr>
          <w:rFonts w:hint="eastAsia"/>
          <w:rtl/>
        </w:rPr>
        <w:t>ل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أَي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مَ</w:t>
      </w:r>
      <w:r w:rsidRPr="008D20B0">
        <w:rPr>
          <w:rFonts w:hint="cs"/>
          <w:rtl/>
        </w:rPr>
        <w:t>ٰ</w:t>
      </w:r>
      <w:r w:rsidRPr="008D20B0">
        <w:rPr>
          <w:rFonts w:hint="eastAsia"/>
          <w:rtl/>
        </w:rPr>
        <w:t>نَ</w:t>
      </w:r>
      <w:r>
        <w:rPr>
          <w:rFonts w:ascii="Traditional Arabic" w:hAnsi="Traditional Arabic" w:cs="Traditional Arabic"/>
          <w:spacing w:val="6"/>
          <w:rtl/>
        </w:rPr>
        <w:t>﴾</w:t>
      </w:r>
      <w:r w:rsidRPr="00C51449">
        <w:rPr>
          <w:rStyle w:val="Char3"/>
          <w:rFonts w:hint="cs"/>
          <w:rtl/>
        </w:rPr>
        <w:t xml:space="preserve"> </w:t>
      </w:r>
      <w:r w:rsidRPr="008D20B0">
        <w:rPr>
          <w:rStyle w:val="Char5"/>
          <w:rFonts w:hint="cs"/>
          <w:rtl/>
        </w:rPr>
        <w:t>[المائد</w:t>
      </w:r>
      <w:r w:rsidR="00DC7072" w:rsidRPr="008D20B0">
        <w:rPr>
          <w:rStyle w:val="Char5"/>
          <w:rFonts w:hint="cs"/>
          <w:rtl/>
        </w:rPr>
        <w:t>ة</w:t>
      </w:r>
      <w:r w:rsidRPr="008D20B0">
        <w:rPr>
          <w:rStyle w:val="Char5"/>
          <w:rFonts w:hint="cs"/>
          <w:rtl/>
        </w:rPr>
        <w:t>:</w:t>
      </w:r>
      <w:r w:rsidR="00DC7072" w:rsidRPr="008D20B0">
        <w:rPr>
          <w:rStyle w:val="Char5"/>
          <w:rFonts w:hint="cs"/>
          <w:rtl/>
        </w:rPr>
        <w:t xml:space="preserve"> </w:t>
      </w:r>
      <w:r w:rsidRPr="008D20B0">
        <w:rPr>
          <w:rStyle w:val="Char5"/>
          <w:rFonts w:hint="cs"/>
          <w:rtl/>
        </w:rPr>
        <w:t>89].</w:t>
      </w:r>
    </w:p>
    <w:p w:rsidR="00D81C83" w:rsidRPr="00C51449" w:rsidRDefault="008D20B0" w:rsidP="008D20B0">
      <w:pPr>
        <w:pStyle w:val="a9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8D20B0">
        <w:rPr>
          <w:rFonts w:hint="cs"/>
          <w:rtl/>
        </w:rPr>
        <w:t>خداوند شما را به خاطر سوگندها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 xml:space="preserve"> ب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هوده‌ا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 xml:space="preserve"> که بدون اراده از زبانتان ب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رون م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‌آ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د مؤاخذه نم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‌کند، ول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 xml:space="preserve"> شما را در برابر سوگندها</w:t>
      </w:r>
      <w:r w:rsidR="00DC7072" w:rsidRPr="008D20B0">
        <w:rPr>
          <w:rFonts w:hint="cs"/>
          <w:rtl/>
        </w:rPr>
        <w:t>یی</w:t>
      </w:r>
      <w:r w:rsidR="00D81C83" w:rsidRPr="008D20B0">
        <w:rPr>
          <w:rFonts w:hint="cs"/>
          <w:rtl/>
        </w:rPr>
        <w:t xml:space="preserve"> که از رو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 xml:space="preserve"> قصد </w:t>
      </w:r>
      <w:r w:rsidR="00D81C83" w:rsidRPr="008D20B0">
        <w:rPr>
          <w:rtl/>
        </w:rPr>
        <w:t>و اراده بر زبان جار</w:t>
      </w:r>
      <w:r w:rsidR="00DC7072" w:rsidRPr="008D20B0">
        <w:rPr>
          <w:rtl/>
        </w:rPr>
        <w:t>ی</w:t>
      </w:r>
      <w:r w:rsidR="00D81C83" w:rsidRPr="008D20B0">
        <w:rPr>
          <w:rtl/>
        </w:rPr>
        <w:t xml:space="preserve"> م</w:t>
      </w:r>
      <w:r w:rsidR="00DC7072" w:rsidRPr="008D20B0">
        <w:rPr>
          <w:rtl/>
        </w:rPr>
        <w:t>ی</w:t>
      </w:r>
      <w:r w:rsidR="00D81C83" w:rsidRPr="008D20B0">
        <w:rPr>
          <w:rtl/>
        </w:rPr>
        <w:t>‌کن</w:t>
      </w:r>
      <w:r w:rsidR="00DC7072" w:rsidRPr="008D20B0">
        <w:rPr>
          <w:rtl/>
        </w:rPr>
        <w:t>ی</w:t>
      </w:r>
      <w:r w:rsidR="00D81C83" w:rsidRPr="008D20B0">
        <w:rPr>
          <w:rtl/>
        </w:rPr>
        <w:t>د مؤاخذه م</w:t>
      </w:r>
      <w:r w:rsidR="00DC7072" w:rsidRPr="008D20B0">
        <w:rPr>
          <w:rtl/>
        </w:rPr>
        <w:t>ی</w:t>
      </w:r>
      <w:r w:rsidR="00D81C83" w:rsidRPr="008D20B0">
        <w:rPr>
          <w:rtl/>
        </w:rPr>
        <w:t>‌نما</w:t>
      </w:r>
      <w:r w:rsidR="00DC7072" w:rsidRPr="008D20B0">
        <w:rPr>
          <w:rtl/>
        </w:rPr>
        <w:t>ی</w:t>
      </w:r>
      <w:r w:rsidR="00D81C83" w:rsidRPr="008D20B0">
        <w:rPr>
          <w:rtl/>
        </w:rPr>
        <w:t>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حکم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معتقد به آن در آن شک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ندارد و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باور و اعتقاد نه عمل، مانند باور به وجود الله و فرستاده شدن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جمع کلمه عق</w:t>
      </w:r>
      <w:r w:rsidR="00DC7072">
        <w:rPr>
          <w:rStyle w:val="Char3"/>
          <w:rFonts w:hint="cs"/>
          <w:rtl/>
        </w:rPr>
        <w:t>ی</w:t>
      </w:r>
      <w:r w:rsidR="001F41B4">
        <w:rPr>
          <w:rStyle w:val="Char3"/>
          <w:rFonts w:hint="cs"/>
          <w:rtl/>
        </w:rPr>
        <w:t>ده، عقائده است</w:t>
      </w:r>
      <w:r w:rsidRPr="001F41B4">
        <w:rPr>
          <w:rStyle w:val="Char3"/>
          <w:vertAlign w:val="superscript"/>
          <w:rtl/>
        </w:rPr>
        <w:footnoteReference w:id="4"/>
      </w:r>
      <w:r w:rsidR="001F41B4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 و خلاصه‌اش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آنچه انسان به آن باور قلب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دارد، به آن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گفته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چه حق باشد چه باطل.</w:t>
      </w:r>
    </w:p>
    <w:p w:rsidR="00D81C83" w:rsidRPr="008C7FEB" w:rsidRDefault="00D81C83" w:rsidP="008C7FEB">
      <w:pPr>
        <w:pStyle w:val="a4"/>
        <w:rPr>
          <w:rtl/>
        </w:rPr>
      </w:pPr>
      <w:bookmarkStart w:id="14" w:name="_Toc440144955"/>
      <w:r w:rsidRPr="008C7FEB">
        <w:rPr>
          <w:rFonts w:hint="cs"/>
          <w:rtl/>
        </w:rPr>
        <w:t>عق</w:t>
      </w:r>
      <w:r w:rsidR="00DC7072">
        <w:rPr>
          <w:rFonts w:hint="cs"/>
          <w:rtl/>
        </w:rPr>
        <w:t>ی</w:t>
      </w:r>
      <w:r w:rsidRPr="008C7FEB">
        <w:rPr>
          <w:rFonts w:hint="cs"/>
          <w:rtl/>
        </w:rPr>
        <w:t>ده در اصطلاح:</w:t>
      </w:r>
      <w:bookmarkEnd w:id="14"/>
      <w:r w:rsidRPr="008C7FEB">
        <w:rPr>
          <w:rFonts w:hint="cs"/>
          <w:rtl/>
        </w:rPr>
        <w:t xml:space="preserve"> </w:t>
      </w:r>
    </w:p>
    <w:p w:rsidR="00D81C83" w:rsidRPr="00C51449" w:rsidRDefault="00DC7072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عن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امور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که با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 آن را تصد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ق کرد، و انسان به آن اطم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نان دارد، به گونه‌ا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که به 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ق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ثابت باشد و ه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چ مشکل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به آن راه 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ابد و ترد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 به آن 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ام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خته باشد.</w:t>
      </w:r>
    </w:p>
    <w:p w:rsidR="00D81C83" w:rsidRPr="00C51449" w:rsidRDefault="00DC7072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عن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مان و باور قطع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که فرد معتقد به آن در مورد آن ه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چ شک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ندارد، و با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 مطابق با واقع باشد و شک و گمان را نپذ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رد و اگر علم و آگاه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به حد 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ق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قطع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نرس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ده باشد، عق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ده گفته نم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‌شود، و عق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ده نام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ده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‌شود چون انسان قلب خود را بر آن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‌بندد.</w:t>
      </w:r>
    </w:p>
    <w:p w:rsidR="00D81C83" w:rsidRPr="008C7FEB" w:rsidRDefault="00D81C83" w:rsidP="008C7FEB">
      <w:pPr>
        <w:pStyle w:val="a4"/>
        <w:rPr>
          <w:rtl/>
        </w:rPr>
      </w:pPr>
      <w:bookmarkStart w:id="15" w:name="_Toc440144956"/>
      <w:r w:rsidRPr="008C7FEB">
        <w:rPr>
          <w:rFonts w:hint="cs"/>
          <w:rtl/>
        </w:rPr>
        <w:t>عق</w:t>
      </w:r>
      <w:r w:rsidR="00DC7072">
        <w:rPr>
          <w:rFonts w:hint="cs"/>
          <w:rtl/>
        </w:rPr>
        <w:t>ی</w:t>
      </w:r>
      <w:r w:rsidRPr="008C7FEB">
        <w:rPr>
          <w:rFonts w:hint="cs"/>
          <w:rtl/>
        </w:rPr>
        <w:t>ده اسلام</w:t>
      </w:r>
      <w:r w:rsidR="00DC7072">
        <w:rPr>
          <w:rFonts w:hint="cs"/>
          <w:rtl/>
        </w:rPr>
        <w:t>ی</w:t>
      </w:r>
      <w:r w:rsidRPr="008C7FEB">
        <w:rPr>
          <w:rFonts w:hint="cs"/>
          <w:rtl/>
        </w:rPr>
        <w:t>:</w:t>
      </w:r>
      <w:bookmarkEnd w:id="15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عبارت است از باور قطع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داشتن به ربوب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الوه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نام‌ها و صفات الله متعال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باور قطع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داشتن به وجود ملائکه الله و کتاب‌ها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و روز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امت، و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و شرّ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امور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اصول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که کاملاً بر آن اجماع کرده‌اند، و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کاملاً در فرمان و حکم و اطاعت تسل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الله شدن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از رسول الله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واژه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صورت مطلق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‌شود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اهل سنت و الجماعت، چون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اهل سنت اسلام راست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الله متعال آن را به عنوان آئ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بندگان خود پسند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است. و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ده سه قرن برتر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قرن صحابه 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نسل بعد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از آن‌ها به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کرده‌اند،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نزد اهل سنت نام‌ها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 دارد که با آن مرادف است و بر آن دلالت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که برخ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نام‌ها عبارتند از: «توح</w:t>
      </w:r>
      <w:r w:rsidR="00DC7072">
        <w:rPr>
          <w:rStyle w:val="Char3"/>
          <w:rFonts w:hint="cs"/>
          <w:rtl/>
        </w:rPr>
        <w:t>ی</w:t>
      </w:r>
      <w:r w:rsidR="001F41B4">
        <w:rPr>
          <w:rStyle w:val="Char3"/>
          <w:rFonts w:hint="cs"/>
          <w:rtl/>
        </w:rPr>
        <w:t>د» و «السنة</w:t>
      </w:r>
      <w:r w:rsidRPr="00C51449">
        <w:rPr>
          <w:rStyle w:val="Char3"/>
          <w:rFonts w:hint="cs"/>
          <w:rtl/>
        </w:rPr>
        <w:t>» و «اصول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ن» و «فقه اکبر» و «شر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عت» و «ا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مان»؛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واژه‌ها معروف‌تر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کلمات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اهل سنت و الجماعت بر علم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اطلاق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‌کنند.</w:t>
      </w:r>
    </w:p>
    <w:p w:rsidR="00D81C83" w:rsidRPr="00727E96" w:rsidRDefault="00D81C83" w:rsidP="001F41B4">
      <w:pPr>
        <w:pStyle w:val="a1"/>
        <w:widowControl w:val="0"/>
        <w:rPr>
          <w:noProof/>
          <w:rtl/>
        </w:rPr>
      </w:pPr>
      <w:bookmarkStart w:id="16" w:name="_Toc412912468"/>
      <w:bookmarkStart w:id="17" w:name="_Toc440144957"/>
      <w:r w:rsidRPr="00727E96">
        <w:rPr>
          <w:rFonts w:hint="cs"/>
          <w:noProof/>
          <w:rtl/>
        </w:rPr>
        <w:t>تعر</w:t>
      </w:r>
      <w:r w:rsidR="00A0497C">
        <w:rPr>
          <w:rFonts w:hint="cs"/>
          <w:noProof/>
          <w:rtl/>
        </w:rPr>
        <w:t>ی</w:t>
      </w:r>
      <w:r w:rsidRPr="00727E96">
        <w:rPr>
          <w:rFonts w:hint="cs"/>
          <w:noProof/>
          <w:rtl/>
        </w:rPr>
        <w:t>ف سلف</w:t>
      </w:r>
      <w:bookmarkEnd w:id="16"/>
      <w:bookmarkEnd w:id="17"/>
    </w:p>
    <w:p w:rsidR="008D20B0" w:rsidRPr="001F41B4" w:rsidRDefault="00D81C83" w:rsidP="001F41B4">
      <w:pPr>
        <w:pStyle w:val="a6"/>
        <w:widowControl w:val="0"/>
        <w:rPr>
          <w:rFonts w:ascii="Traditional Arabic" w:hAnsi="Traditional Arabic" w:cs="Traditional Arabic"/>
          <w:spacing w:val="-4"/>
          <w:sz w:val="24"/>
          <w:szCs w:val="24"/>
          <w:rtl/>
        </w:rPr>
      </w:pPr>
      <w:r w:rsidRPr="001F41B4">
        <w:rPr>
          <w:rStyle w:val="Char3"/>
          <w:rFonts w:hint="cs"/>
          <w:spacing w:val="-4"/>
          <w:rtl/>
        </w:rPr>
        <w:t xml:space="preserve">سلف در لغت: 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>عن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 xml:space="preserve"> آنچه گذشته و پ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>ش‌تر بوده است، م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="001F41B4" w:rsidRPr="001F41B4">
        <w:rPr>
          <w:rStyle w:val="Char3"/>
          <w:rFonts w:hint="eastAsia"/>
          <w:spacing w:val="-4"/>
          <w:rtl/>
        </w:rPr>
        <w:t>‌</w:t>
      </w:r>
      <w:r w:rsidRPr="001F41B4">
        <w:rPr>
          <w:rStyle w:val="Char3"/>
          <w:rFonts w:hint="cs"/>
          <w:spacing w:val="-4"/>
          <w:rtl/>
        </w:rPr>
        <w:t>گو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 xml:space="preserve">ند: </w:t>
      </w:r>
      <w:r w:rsidR="001F41B4" w:rsidRPr="001F41B4">
        <w:rPr>
          <w:rStyle w:val="Char3"/>
          <w:rFonts w:hint="cs"/>
          <w:spacing w:val="-4"/>
          <w:rtl/>
        </w:rPr>
        <w:t>«</w:t>
      </w:r>
      <w:r w:rsidRPr="001F41B4">
        <w:rPr>
          <w:rStyle w:val="Char1"/>
          <w:rFonts w:hint="cs"/>
          <w:spacing w:val="-4"/>
          <w:rtl/>
        </w:rPr>
        <w:t>سلفَ الشئُ سلفاً</w:t>
      </w:r>
      <w:r w:rsidR="001F41B4" w:rsidRPr="001F41B4">
        <w:rPr>
          <w:rStyle w:val="Char3"/>
          <w:rFonts w:hint="cs"/>
          <w:spacing w:val="-4"/>
          <w:rtl/>
        </w:rPr>
        <w:t>»</w:t>
      </w:r>
      <w:r w:rsidRPr="001F41B4">
        <w:rPr>
          <w:rStyle w:val="Char3"/>
          <w:rFonts w:hint="cs"/>
          <w:spacing w:val="-4"/>
          <w:rtl/>
        </w:rPr>
        <w:t xml:space="preserve">، 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>عن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 xml:space="preserve"> گذشت و سلف 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>عن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 xml:space="preserve"> گروه گذشتگان و 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>ا قوم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 xml:space="preserve"> که قبلاً رفته‌اند. الله متعال م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>‌فرما</w:t>
      </w:r>
      <w:r w:rsidR="00DC7072" w:rsidRPr="001F41B4">
        <w:rPr>
          <w:rStyle w:val="Char3"/>
          <w:rFonts w:hint="cs"/>
          <w:spacing w:val="-4"/>
          <w:rtl/>
        </w:rPr>
        <w:t>ی</w:t>
      </w:r>
      <w:r w:rsidRPr="001F41B4">
        <w:rPr>
          <w:rStyle w:val="Char3"/>
          <w:rFonts w:hint="cs"/>
          <w:spacing w:val="-4"/>
          <w:rtl/>
        </w:rPr>
        <w:t xml:space="preserve">د: </w:t>
      </w:r>
    </w:p>
    <w:p w:rsidR="00D81C83" w:rsidRPr="00C51449" w:rsidRDefault="00D81C83" w:rsidP="008D20B0">
      <w:pPr>
        <w:pStyle w:val="af1"/>
        <w:rPr>
          <w:rStyle w:val="Char3"/>
          <w:rtl/>
        </w:rPr>
      </w:pPr>
      <w:r>
        <w:rPr>
          <w:rFonts w:ascii="Traditional Arabic" w:hAnsi="Traditional Arabic" w:cs="Traditional Arabic"/>
          <w:sz w:val="24"/>
          <w:szCs w:val="24"/>
          <w:rtl/>
        </w:rPr>
        <w:t>﴿</w:t>
      </w:r>
      <w:r w:rsidRPr="008D20B0">
        <w:rPr>
          <w:rFonts w:hint="eastAsia"/>
          <w:rtl/>
        </w:rPr>
        <w:t>فَلَمَّا</w:t>
      </w:r>
      <w:r w:rsidRPr="008D20B0">
        <w:rPr>
          <w:rFonts w:hint="cs"/>
          <w:rtl/>
        </w:rPr>
        <w:t>ٓ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ءَاسَفُونَا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ٱ</w:t>
      </w:r>
      <w:r w:rsidRPr="008D20B0">
        <w:rPr>
          <w:rFonts w:hint="eastAsia"/>
          <w:rtl/>
        </w:rPr>
        <w:t>نتَقَم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نَا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مِن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هُم</w:t>
      </w:r>
      <w:r w:rsidRPr="008D20B0">
        <w:rPr>
          <w:rFonts w:hint="cs"/>
          <w:rtl/>
        </w:rPr>
        <w:t>ۡ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فَأَغ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رَق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نَ</w:t>
      </w:r>
      <w:r w:rsidRPr="008D20B0">
        <w:rPr>
          <w:rFonts w:hint="cs"/>
          <w:rtl/>
        </w:rPr>
        <w:t>ٰ</w:t>
      </w:r>
      <w:r w:rsidRPr="008D20B0">
        <w:rPr>
          <w:rFonts w:hint="eastAsia"/>
          <w:rtl/>
        </w:rPr>
        <w:t>هُم</w:t>
      </w:r>
      <w:r w:rsidRPr="008D20B0">
        <w:rPr>
          <w:rFonts w:hint="cs"/>
          <w:rtl/>
        </w:rPr>
        <w:t>ۡ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أَج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مَعِينَ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٥٥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فَجَعَل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نَ</w:t>
      </w:r>
      <w:r w:rsidRPr="008D20B0">
        <w:rPr>
          <w:rFonts w:hint="cs"/>
          <w:rtl/>
        </w:rPr>
        <w:t>ٰ</w:t>
      </w:r>
      <w:r w:rsidRPr="008D20B0">
        <w:rPr>
          <w:rFonts w:hint="eastAsia"/>
          <w:rtl/>
        </w:rPr>
        <w:t>هُم</w:t>
      </w:r>
      <w:r w:rsidRPr="008D20B0">
        <w:rPr>
          <w:rFonts w:hint="cs"/>
          <w:rtl/>
        </w:rPr>
        <w:t>ۡ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سَلَف</w:t>
      </w:r>
      <w:r w:rsidRPr="008D20B0">
        <w:rPr>
          <w:rFonts w:hint="cs"/>
          <w:rtl/>
        </w:rPr>
        <w:t>ٗ</w:t>
      </w:r>
      <w:r w:rsidRPr="008D20B0">
        <w:rPr>
          <w:rFonts w:hint="eastAsia"/>
          <w:rtl/>
        </w:rPr>
        <w:t>ا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وَمَثَل</w:t>
      </w:r>
      <w:r w:rsidRPr="008D20B0">
        <w:rPr>
          <w:rFonts w:hint="cs"/>
          <w:rtl/>
        </w:rPr>
        <w:t>ٗ</w:t>
      </w:r>
      <w:r w:rsidRPr="008D20B0">
        <w:rPr>
          <w:rFonts w:hint="eastAsia"/>
          <w:rtl/>
        </w:rPr>
        <w:t>ا</w:t>
      </w:r>
      <w:r w:rsidRPr="008D20B0">
        <w:rPr>
          <w:rtl/>
        </w:rPr>
        <w:t xml:space="preserve"> </w:t>
      </w:r>
      <w:r w:rsidRPr="008D20B0">
        <w:rPr>
          <w:rFonts w:hint="eastAsia"/>
          <w:rtl/>
        </w:rPr>
        <w:t>لِّل</w:t>
      </w:r>
      <w:r w:rsidRPr="008D20B0">
        <w:rPr>
          <w:rFonts w:hint="cs"/>
          <w:rtl/>
        </w:rPr>
        <w:t>ۡ</w:t>
      </w:r>
      <w:r w:rsidRPr="008D20B0">
        <w:rPr>
          <w:rFonts w:hint="eastAsia"/>
          <w:rtl/>
        </w:rPr>
        <w:t>أ</w:t>
      </w:r>
      <w:r w:rsidRPr="008D20B0">
        <w:rPr>
          <w:rFonts w:hint="cs"/>
          <w:rtl/>
        </w:rPr>
        <w:t>ٓ</w:t>
      </w:r>
      <w:r w:rsidRPr="008D20B0">
        <w:rPr>
          <w:rFonts w:hint="eastAsia"/>
          <w:rtl/>
        </w:rPr>
        <w:t>خِرِينَ</w:t>
      </w:r>
      <w:r w:rsidRPr="008D20B0">
        <w:rPr>
          <w:rtl/>
        </w:rPr>
        <w:t xml:space="preserve"> </w:t>
      </w:r>
      <w:r w:rsidRPr="008D20B0">
        <w:rPr>
          <w:rFonts w:hint="cs"/>
          <w:rtl/>
        </w:rPr>
        <w:t>٥٦</w:t>
      </w:r>
      <w:r>
        <w:rPr>
          <w:rFonts w:ascii="Traditional Arabic" w:hAnsi="Traditional Arabic" w:cs="Traditional Arabic"/>
          <w:sz w:val="24"/>
          <w:szCs w:val="24"/>
          <w:rtl/>
        </w:rPr>
        <w:t>﴾</w:t>
      </w:r>
      <w:r w:rsidRPr="00C51449">
        <w:rPr>
          <w:rStyle w:val="Char3"/>
          <w:rFonts w:hint="cs"/>
          <w:rtl/>
        </w:rPr>
        <w:t xml:space="preserve"> </w:t>
      </w:r>
      <w:r w:rsidRPr="008D20B0">
        <w:rPr>
          <w:rStyle w:val="Char5"/>
          <w:rFonts w:hint="cs"/>
          <w:rtl/>
        </w:rPr>
        <w:t>[الزخرف:</w:t>
      </w:r>
      <w:r w:rsidR="00DC7072" w:rsidRPr="008D20B0">
        <w:rPr>
          <w:rStyle w:val="Char5"/>
          <w:rFonts w:hint="cs"/>
          <w:rtl/>
        </w:rPr>
        <w:t xml:space="preserve"> </w:t>
      </w:r>
      <w:r w:rsidRPr="008D20B0">
        <w:rPr>
          <w:rStyle w:val="Char5"/>
          <w:rFonts w:hint="cs"/>
          <w:rtl/>
        </w:rPr>
        <w:t>55-56].</w:t>
      </w:r>
    </w:p>
    <w:p w:rsidR="00D81C83" w:rsidRPr="00C51449" w:rsidRDefault="008D20B0" w:rsidP="008D20B0">
      <w:pPr>
        <w:pStyle w:val="a9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8D20B0">
        <w:rPr>
          <w:rFonts w:hint="cs"/>
          <w:rtl/>
        </w:rPr>
        <w:t>پس هنگام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که ما را بر سر خشم آوردند از آنان انتقام گرفت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م و آنان‌را همگ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 xml:space="preserve"> غرق کرد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م. سپس آنان‌را برا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 xml:space="preserve"> آ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ندگان پ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ش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نه و ما</w:t>
      </w:r>
      <w:r w:rsidR="00DC7072" w:rsidRPr="008D20B0">
        <w:rPr>
          <w:rFonts w:hint="cs"/>
          <w:rtl/>
        </w:rPr>
        <w:t>یۀ</w:t>
      </w:r>
      <w:r w:rsidR="00D81C83" w:rsidRPr="008D20B0">
        <w:rPr>
          <w:rFonts w:hint="cs"/>
          <w:rtl/>
        </w:rPr>
        <w:t xml:space="preserve"> عبرت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 xml:space="preserve"> قرار داد</w:t>
      </w:r>
      <w:r w:rsidR="00DC7072" w:rsidRPr="008D20B0">
        <w:rPr>
          <w:rFonts w:hint="cs"/>
          <w:rtl/>
        </w:rPr>
        <w:t>ی</w:t>
      </w:r>
      <w:r w:rsidR="00D81C83" w:rsidRPr="008D20B0">
        <w:rPr>
          <w:rFonts w:hint="cs"/>
          <w:rtl/>
        </w:rPr>
        <w:t>م</w:t>
      </w:r>
      <w:r>
        <w:rPr>
          <w:rStyle w:val="Char3"/>
          <w:rFonts w:hint="cs"/>
          <w:rtl/>
        </w:rPr>
        <w:t>».</w:t>
      </w:r>
    </w:p>
    <w:p w:rsidR="00D81C83" w:rsidRPr="00C51449" w:rsidRDefault="00DC7072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عن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آنان را گذشتگان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قرار داده‌ا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م ، تا کسان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که بعد از آن‌ها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‌آ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ند از سرنوشت آن‌ها درس عبرت بگ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رند و تا 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گران از آن‌ها پند بگ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و سلف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پدران و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شاوندان شما که قبل از شما بوده و بر شما در سنّ و سال و مقام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دارند.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مسلمانان نخست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دوران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سلف صالح نام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م</w:t>
      </w:r>
      <w:r w:rsidR="00DC7072">
        <w:rPr>
          <w:rStyle w:val="Char3"/>
          <w:rFonts w:hint="cs"/>
          <w:rtl/>
        </w:rPr>
        <w:t>ی</w:t>
      </w:r>
      <w:r w:rsidR="008D20B0">
        <w:rPr>
          <w:rStyle w:val="Char3"/>
          <w:rFonts w:hint="cs"/>
          <w:rtl/>
        </w:rPr>
        <w:t>‌شوند</w:t>
      </w:r>
      <w:r w:rsidRPr="008D20B0">
        <w:rPr>
          <w:rStyle w:val="Char3"/>
          <w:vertAlign w:val="superscript"/>
          <w:rtl/>
        </w:rPr>
        <w:footnoteReference w:id="5"/>
      </w:r>
      <w:r w:rsidR="008D20B0">
        <w:rPr>
          <w:rStyle w:val="Char3"/>
          <w:rFonts w:hint="cs"/>
          <w:rtl/>
        </w:rPr>
        <w:t>.</w:t>
      </w:r>
    </w:p>
    <w:p w:rsidR="00D81C83" w:rsidRPr="00A268D3" w:rsidRDefault="00D81C83" w:rsidP="008C7FEB">
      <w:pPr>
        <w:pStyle w:val="a4"/>
        <w:rPr>
          <w:rtl/>
        </w:rPr>
      </w:pPr>
      <w:bookmarkStart w:id="18" w:name="_Toc440144958"/>
      <w:r w:rsidRPr="00A268D3">
        <w:rPr>
          <w:rFonts w:hint="cs"/>
          <w:rtl/>
        </w:rPr>
        <w:t>سلف در اصطلاح:</w:t>
      </w:r>
      <w:bookmarkEnd w:id="18"/>
    </w:p>
    <w:p w:rsidR="00D81C83" w:rsidRPr="00DC7072" w:rsidRDefault="00D81C83" w:rsidP="00C51449">
      <w:pPr>
        <w:pStyle w:val="a6"/>
        <w:rPr>
          <w:rStyle w:val="Char5"/>
          <w:rtl/>
        </w:rPr>
      </w:pPr>
      <w:r w:rsidRPr="00C51449">
        <w:rPr>
          <w:rStyle w:val="Char3"/>
          <w:rFonts w:hint="cs"/>
          <w:rtl/>
        </w:rPr>
        <w:t>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علما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سلف کلمه اعتقاد را بکار برند تعر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ف‌شان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واژه بر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سه قرن برتر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سته‌اند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صحابه 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صحابه 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روان آن‌ها صدق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بر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محور دور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‌زند.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رسول اکرم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آنان شهادت داده است، پس آنان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قرن‌ها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مبارک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سته‌اند مطلقاً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افراد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امت بشمار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‌روند. 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قان و شهدا و صالحان از آن‌ها بوده‌اند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الله متعال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انتخاب کرده، از آنان بوده‌اند و آنان راسخان در علم و راه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افتگان به رهنمود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پاسداران سنت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="00A0497C">
        <w:rPr>
          <w:rStyle w:val="Char3"/>
          <w:rFonts w:hint="cs"/>
          <w:rtl/>
        </w:rPr>
        <w:t xml:space="preserve"> </w:t>
      </w:r>
      <w:r w:rsidRPr="00C51449">
        <w:rPr>
          <w:rStyle w:val="Char3"/>
          <w:rFonts w:hint="cs"/>
          <w:rtl/>
        </w:rPr>
        <w:t>بوده‌اند و آنان نشانه‌ها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چراغ‌ها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هستند که تار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روشن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ند، و بعد از آنان علما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اسلام و ائمه برجسته که به امامت و فضل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نمودنشان از سنت و امامت در آن، و به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دنشان از بدعت‌گذار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برحذر داشتن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گران از آن، شهادت داده شده است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امت بر امامت و عظمت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آنان اتفاق نموده است؛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دوران نخست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اسلام سلف صالح نام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‌شود. الله متعال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>
        <w:rPr>
          <w:rFonts w:ascii="Traditional Arabic" w:hAnsi="Traditional Arabic" w:cs="Traditional Arabic"/>
          <w:sz w:val="24"/>
          <w:szCs w:val="24"/>
          <w:rtl/>
        </w:rPr>
        <w:t>﴿</w:t>
      </w:r>
      <w:r w:rsidRPr="00A03F15">
        <w:rPr>
          <w:rStyle w:val="Chare"/>
          <w:rFonts w:hint="eastAsia"/>
          <w:rtl/>
        </w:rPr>
        <w:t>وَمَن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يُشَاقِقِ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لرَّسُولَ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مِن</w:t>
      </w:r>
      <w:r w:rsidRPr="00A03F15">
        <w:rPr>
          <w:rStyle w:val="Chare"/>
          <w:rFonts w:hint="cs"/>
          <w:rtl/>
        </w:rPr>
        <w:t>ۢ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بَع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دِ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تَبَيَّنَ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لَهُ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هُدَى</w:t>
      </w:r>
      <w:r w:rsidRPr="00A03F15">
        <w:rPr>
          <w:rStyle w:val="Chare"/>
          <w:rFonts w:hint="cs"/>
          <w:rtl/>
        </w:rPr>
        <w:t>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وَيَتَّبِع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غَي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رَ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سَبِيلِ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مُؤ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مِنِينَ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نُوَلِّهِ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تَوَلَّى</w:t>
      </w:r>
      <w:r w:rsidRPr="00A03F15">
        <w:rPr>
          <w:rStyle w:val="Chare"/>
          <w:rFonts w:hint="cs"/>
          <w:rtl/>
        </w:rPr>
        <w:t>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وَنُص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لِهِ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جَهَنَّمَ</w:t>
      </w:r>
      <w:r w:rsidRPr="00A03F15">
        <w:rPr>
          <w:rStyle w:val="Chare"/>
          <w:rFonts w:hint="cs"/>
          <w:rtl/>
        </w:rPr>
        <w:t>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وَسَا</w:t>
      </w:r>
      <w:r w:rsidRPr="00A03F15">
        <w:rPr>
          <w:rStyle w:val="Chare"/>
          <w:rFonts w:hint="cs"/>
          <w:rtl/>
        </w:rPr>
        <w:t>ٓ</w:t>
      </w:r>
      <w:r w:rsidRPr="00A03F15">
        <w:rPr>
          <w:rStyle w:val="Chare"/>
          <w:rFonts w:hint="eastAsia"/>
          <w:rtl/>
        </w:rPr>
        <w:t>ءَت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مَصِيرًا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١١٥</w:t>
      </w:r>
      <w:r>
        <w:rPr>
          <w:rFonts w:ascii="Traditional Arabic" w:hAnsi="Traditional Arabic" w:cs="Traditional Arabic"/>
          <w:sz w:val="24"/>
          <w:szCs w:val="24"/>
          <w:rtl/>
        </w:rPr>
        <w:t>﴾</w:t>
      </w:r>
      <w:r w:rsidRPr="00DC7072">
        <w:rPr>
          <w:rStyle w:val="Char5"/>
          <w:rFonts w:hint="cs"/>
          <w:rtl/>
        </w:rPr>
        <w:t xml:space="preserve"> [النساء:</w:t>
      </w:r>
      <w:r w:rsidR="00DC7072" w:rsidRPr="00DC7072">
        <w:rPr>
          <w:rStyle w:val="Char5"/>
          <w:rFonts w:hint="cs"/>
          <w:rtl/>
        </w:rPr>
        <w:t xml:space="preserve"> </w:t>
      </w:r>
      <w:r w:rsidRPr="00DC7072">
        <w:rPr>
          <w:rStyle w:val="Char5"/>
          <w:rFonts w:hint="cs"/>
          <w:rtl/>
        </w:rPr>
        <w:t>115].</w:t>
      </w:r>
    </w:p>
    <w:p w:rsidR="00D81C83" w:rsidRPr="00C51449" w:rsidRDefault="008D20B0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>و هرکس با 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امبر مخالفت کند پس از 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نکه هدا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ت برا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او روشن شده است، و راه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غ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ر از راه مؤمنان را درپ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ش گ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رد، او را به هم</w:t>
      </w:r>
      <w:r w:rsidR="00D81C83" w:rsidRPr="009A1DE4">
        <w:rPr>
          <w:rStyle w:val="Char6"/>
          <w:rtl/>
        </w:rPr>
        <w:t>ان جهت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که رو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خود را بدان کرده است رها م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‌کن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م، و او را وارد جهنم م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‌کن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م، و او را در آن م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‌سوزان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م و چه بد جا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گاه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است</w:t>
      </w:r>
      <w:r>
        <w:rPr>
          <w:rStyle w:val="Char3"/>
          <w:rtl/>
        </w:rPr>
        <w:t>!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>
        <w:rPr>
          <w:rFonts w:ascii="Traditional Arabic" w:hAnsi="Traditional Arabic" w:cs="Traditional Arabic"/>
          <w:rtl/>
        </w:rPr>
        <w:t>﴿</w:t>
      </w:r>
      <w:r w:rsidRPr="00A03F15">
        <w:rPr>
          <w:rStyle w:val="Chare"/>
          <w:rFonts w:hint="eastAsia"/>
          <w:rtl/>
        </w:rPr>
        <w:t>وَ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لسَّ</w:t>
      </w:r>
      <w:r w:rsidRPr="00A03F15">
        <w:rPr>
          <w:rStyle w:val="Chare"/>
          <w:rFonts w:hint="cs"/>
          <w:rtl/>
        </w:rPr>
        <w:t>ٰ</w:t>
      </w:r>
      <w:r w:rsidRPr="00A03F15">
        <w:rPr>
          <w:rStyle w:val="Chare"/>
          <w:rFonts w:hint="eastAsia"/>
          <w:rtl/>
        </w:rPr>
        <w:t>بِقُونَ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أَوَّلُونَ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مِنَ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مُهَ</w:t>
      </w:r>
      <w:r w:rsidRPr="00A03F15">
        <w:rPr>
          <w:rStyle w:val="Chare"/>
          <w:rFonts w:hint="cs"/>
          <w:rtl/>
        </w:rPr>
        <w:t>ٰ</w:t>
      </w:r>
      <w:r w:rsidRPr="00A03F15">
        <w:rPr>
          <w:rStyle w:val="Chare"/>
          <w:rFonts w:hint="eastAsia"/>
          <w:rtl/>
        </w:rPr>
        <w:t>جِرِينَ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وَ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أَنصَارِ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وَ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تَّبَعُوهُم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بِإِح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سَ</w:t>
      </w:r>
      <w:r w:rsidRPr="00A03F15">
        <w:rPr>
          <w:rStyle w:val="Chare"/>
          <w:rFonts w:hint="cs"/>
          <w:rtl/>
        </w:rPr>
        <w:t>ٰ</w:t>
      </w:r>
      <w:r w:rsidRPr="00A03F15">
        <w:rPr>
          <w:rStyle w:val="Chare"/>
          <w:rFonts w:hint="eastAsia"/>
          <w:rtl/>
        </w:rPr>
        <w:t>ن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رَّضِيَ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للَّهُ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عَن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هُم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وَرَضُواْ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عَن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وَأَعَدَّ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لَهُم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جَنَّ</w:t>
      </w:r>
      <w:r w:rsidRPr="00A03F15">
        <w:rPr>
          <w:rStyle w:val="Chare"/>
          <w:rFonts w:hint="cs"/>
          <w:rtl/>
        </w:rPr>
        <w:t>ٰ</w:t>
      </w:r>
      <w:r w:rsidRPr="00A03F15">
        <w:rPr>
          <w:rStyle w:val="Chare"/>
          <w:rFonts w:hint="eastAsia"/>
          <w:rtl/>
        </w:rPr>
        <w:t>ت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تَج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رِي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تَح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تَهَا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أَن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هَ</w:t>
      </w:r>
      <w:r w:rsidRPr="00A03F15">
        <w:rPr>
          <w:rStyle w:val="Chare"/>
          <w:rFonts w:hint="cs"/>
          <w:rtl/>
        </w:rPr>
        <w:t>ٰ</w:t>
      </w:r>
      <w:r w:rsidRPr="00A03F15">
        <w:rPr>
          <w:rStyle w:val="Chare"/>
          <w:rFonts w:hint="eastAsia"/>
          <w:rtl/>
        </w:rPr>
        <w:t>رُ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خَ</w:t>
      </w:r>
      <w:r w:rsidRPr="00A03F15">
        <w:rPr>
          <w:rStyle w:val="Chare"/>
          <w:rFonts w:hint="cs"/>
          <w:rtl/>
        </w:rPr>
        <w:t>ٰ</w:t>
      </w:r>
      <w:r w:rsidRPr="00A03F15">
        <w:rPr>
          <w:rStyle w:val="Chare"/>
          <w:rFonts w:hint="eastAsia"/>
          <w:rtl/>
        </w:rPr>
        <w:t>لِدِينَ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فِيهَا</w:t>
      </w:r>
      <w:r w:rsidRPr="00A03F15">
        <w:rPr>
          <w:rStyle w:val="Chare"/>
          <w:rFonts w:hint="cs"/>
          <w:rtl/>
        </w:rPr>
        <w:t>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أَبَد</w:t>
      </w:r>
      <w:r w:rsidRPr="00A03F15">
        <w:rPr>
          <w:rStyle w:val="Chare"/>
          <w:rFonts w:hint="cs"/>
          <w:rtl/>
        </w:rPr>
        <w:t>ٗ</w:t>
      </w:r>
      <w:r w:rsidRPr="00A03F15">
        <w:rPr>
          <w:rStyle w:val="Chare"/>
          <w:rFonts w:hint="eastAsia"/>
          <w:rtl/>
        </w:rPr>
        <w:t>ا</w:t>
      </w:r>
      <w:r w:rsidRPr="00A03F15">
        <w:rPr>
          <w:rStyle w:val="Chare"/>
          <w:rFonts w:hint="cs"/>
          <w:rtl/>
        </w:rPr>
        <w:t>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ذَ</w:t>
      </w:r>
      <w:r w:rsidRPr="00A03F15">
        <w:rPr>
          <w:rStyle w:val="Chare"/>
          <w:rFonts w:hint="cs"/>
          <w:rtl/>
        </w:rPr>
        <w:t>ٰ</w:t>
      </w:r>
      <w:r w:rsidRPr="00A03F15">
        <w:rPr>
          <w:rStyle w:val="Chare"/>
          <w:rFonts w:hint="eastAsia"/>
          <w:rtl/>
        </w:rPr>
        <w:t>لِكَ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فَو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زُ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عَظِيمُ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١٠٠</w:t>
      </w:r>
      <w:r>
        <w:rPr>
          <w:rFonts w:ascii="Traditional Arabic" w:hAnsi="Traditional Arabic" w:cs="Traditional Arabic"/>
          <w:rtl/>
        </w:rPr>
        <w:t>﴾</w:t>
      </w:r>
      <w:r w:rsidRPr="00C51449">
        <w:rPr>
          <w:rStyle w:val="Char3"/>
          <w:rFonts w:hint="cs"/>
          <w:rtl/>
        </w:rPr>
        <w:t xml:space="preserve"> </w:t>
      </w:r>
      <w:r w:rsidRPr="008D20B0">
        <w:rPr>
          <w:rStyle w:val="Char5"/>
          <w:rFonts w:hint="cs"/>
          <w:rtl/>
        </w:rPr>
        <w:t>[</w:t>
      </w:r>
      <w:r w:rsidR="00DC7072" w:rsidRPr="008D20B0">
        <w:rPr>
          <w:rStyle w:val="Char5"/>
          <w:rFonts w:hint="cs"/>
          <w:rtl/>
        </w:rPr>
        <w:t>التوبة</w:t>
      </w:r>
      <w:r w:rsidRPr="008D20B0">
        <w:rPr>
          <w:rStyle w:val="Char5"/>
          <w:rFonts w:hint="cs"/>
          <w:rtl/>
        </w:rPr>
        <w:t>:</w:t>
      </w:r>
      <w:r w:rsidR="00DC7072" w:rsidRPr="008D20B0">
        <w:rPr>
          <w:rStyle w:val="Char5"/>
          <w:rFonts w:hint="cs"/>
          <w:rtl/>
        </w:rPr>
        <w:t xml:space="preserve"> </w:t>
      </w:r>
      <w:r w:rsidRPr="008D20B0">
        <w:rPr>
          <w:rStyle w:val="Char5"/>
          <w:rFonts w:hint="cs"/>
          <w:rtl/>
        </w:rPr>
        <w:t>100]</w:t>
      </w:r>
      <w:r w:rsidR="008D20B0" w:rsidRPr="008D20B0">
        <w:rPr>
          <w:rStyle w:val="Char5"/>
          <w:rFonts w:hint="cs"/>
          <w:rtl/>
        </w:rPr>
        <w:t>.</w:t>
      </w:r>
    </w:p>
    <w:p w:rsidR="00D81C83" w:rsidRPr="00C51449" w:rsidRDefault="008D20B0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>و 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شگامان نخست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ن از مهاجر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ن و انصار و کسان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که به 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کوکار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از آنان 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رو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کردند، و راه 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شان را به خوب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مودند، خداوند از آنان خشنود است، و آنان از او خشنودند، و خداوند برا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شان باغ</w:t>
      </w:r>
      <w:r w:rsidR="001F41B4">
        <w:rPr>
          <w:rStyle w:val="Char6"/>
          <w:rFonts w:hint="eastAsia"/>
          <w:rtl/>
        </w:rPr>
        <w:t>‌</w:t>
      </w:r>
      <w:r w:rsidR="00D81C83" w:rsidRPr="009A1DE4">
        <w:rPr>
          <w:rStyle w:val="Char6"/>
          <w:rFonts w:hint="cs"/>
          <w:rtl/>
        </w:rPr>
        <w:t>ها</w:t>
      </w:r>
      <w:r w:rsidR="00DC7072">
        <w:rPr>
          <w:rStyle w:val="Char6"/>
          <w:rFonts w:hint="cs"/>
          <w:rtl/>
        </w:rPr>
        <w:t>یی</w:t>
      </w:r>
      <w:r w:rsidR="00D81C83" w:rsidRPr="009A1DE4">
        <w:rPr>
          <w:rStyle w:val="Char6"/>
          <w:rFonts w:hint="cs"/>
          <w:rtl/>
        </w:rPr>
        <w:t xml:space="preserve"> آماده کرده است که از ز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ر (درختان) آن رودها ر</w:t>
      </w:r>
      <w:r w:rsidR="00D81C83" w:rsidRPr="009A1DE4">
        <w:rPr>
          <w:rStyle w:val="Char6"/>
          <w:rtl/>
        </w:rPr>
        <w:t>وان است که در آنجا هم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شه جاودانند، ا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ن است کام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اب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بزرگ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مردم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‌اند که در قرن من هستند سپس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بعد از آن‌ها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سپس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بعد از آنان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="008D20B0">
        <w:rPr>
          <w:rStyle w:val="Char3"/>
          <w:rFonts w:hint="cs"/>
          <w:rtl/>
        </w:rPr>
        <w:t>ند»</w:t>
      </w:r>
      <w:r w:rsidRPr="00C51449">
        <w:rPr>
          <w:rStyle w:val="Char3"/>
          <w:rtl/>
        </w:rPr>
        <w:footnoteReference w:id="6"/>
      </w:r>
      <w:r w:rsidR="008D20B0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رسول الله و صحابه 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سلف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امت هستند،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 آنچه رسول الله و صحابه‌اش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روانشان به آن دعوت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‌داده‌اند دعوت دهد بر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و راه سلف قرار دارد و تع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ن زمان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مورد شرط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ست، بلکه موافقت با قرآن و سنت در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احکام و سلوک با فهم سلف صالح، شرط است، پس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مطابق با قرآن و سنت عمل کند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روان سلف است، گرچه از آن‌ها از لحاظ زمان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مکان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دور باشد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آنان مخالف باشد از آن‌ها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حت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اگر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آن‌ها زندگ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کرده باشد.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سلف صالح رسول الله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است 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>
        <w:rPr>
          <w:rFonts w:ascii="Traditional Arabic" w:hAnsi="Traditional Arabic" w:cs="Traditional Arabic"/>
          <w:rtl/>
        </w:rPr>
        <w:t>﴿</w:t>
      </w:r>
      <w:r w:rsidRPr="00A03F15">
        <w:rPr>
          <w:rStyle w:val="Chare"/>
          <w:rFonts w:hint="eastAsia"/>
          <w:rtl/>
        </w:rPr>
        <w:t>مُّحَمَّد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رَّسُولُ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للَّهِ</w:t>
      </w:r>
      <w:r w:rsidRPr="00A03F15">
        <w:rPr>
          <w:rStyle w:val="Chare"/>
          <w:rFonts w:hint="cs"/>
          <w:rtl/>
        </w:rPr>
        <w:t>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وَ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مَعَهُ</w:t>
      </w:r>
      <w:r w:rsidRPr="00A03F15">
        <w:rPr>
          <w:rStyle w:val="Chare"/>
          <w:rFonts w:hint="cs"/>
          <w:rtl/>
        </w:rPr>
        <w:t>ۥٓ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أَشِدَّا</w:t>
      </w:r>
      <w:r w:rsidRPr="00A03F15">
        <w:rPr>
          <w:rStyle w:val="Chare"/>
          <w:rFonts w:hint="cs"/>
          <w:rtl/>
        </w:rPr>
        <w:t>ٓ</w:t>
      </w:r>
      <w:r w:rsidRPr="00A03F15">
        <w:rPr>
          <w:rStyle w:val="Chare"/>
          <w:rFonts w:hint="eastAsia"/>
          <w:rtl/>
        </w:rPr>
        <w:t>ءُ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عَلَى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كُفَّارِ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رُحَمَا</w:t>
      </w:r>
      <w:r w:rsidRPr="00A03F15">
        <w:rPr>
          <w:rStyle w:val="Chare"/>
          <w:rFonts w:hint="cs"/>
          <w:rtl/>
        </w:rPr>
        <w:t>ٓ</w:t>
      </w:r>
      <w:r w:rsidRPr="00A03F15">
        <w:rPr>
          <w:rStyle w:val="Chare"/>
          <w:rFonts w:hint="eastAsia"/>
          <w:rtl/>
        </w:rPr>
        <w:t>ءُ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بَي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نَهُم</w:t>
      </w:r>
      <w:r w:rsidRPr="00A03F15">
        <w:rPr>
          <w:rStyle w:val="Chare"/>
          <w:rFonts w:hint="cs"/>
          <w:rtl/>
        </w:rPr>
        <w:t>ۡۖ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تَرَى</w:t>
      </w:r>
      <w:r w:rsidRPr="00A03F15">
        <w:rPr>
          <w:rStyle w:val="Chare"/>
          <w:rFonts w:hint="cs"/>
          <w:rtl/>
        </w:rPr>
        <w:t>ٰ</w:t>
      </w:r>
      <w:r w:rsidRPr="00A03F15">
        <w:rPr>
          <w:rStyle w:val="Chare"/>
          <w:rFonts w:hint="eastAsia"/>
          <w:rtl/>
        </w:rPr>
        <w:t>هُم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رُكَّع</w:t>
      </w:r>
      <w:r w:rsidRPr="00A03F15">
        <w:rPr>
          <w:rStyle w:val="Chare"/>
          <w:rFonts w:hint="cs"/>
          <w:rtl/>
        </w:rPr>
        <w:t>ٗ</w:t>
      </w:r>
      <w:r w:rsidRPr="00A03F15">
        <w:rPr>
          <w:rStyle w:val="Chare"/>
          <w:rFonts w:hint="eastAsia"/>
          <w:rtl/>
        </w:rPr>
        <w:t>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سُجَّد</w:t>
      </w:r>
      <w:r w:rsidRPr="00A03F15">
        <w:rPr>
          <w:rStyle w:val="Chare"/>
          <w:rFonts w:hint="cs"/>
          <w:rtl/>
        </w:rPr>
        <w:t>ٗ</w:t>
      </w:r>
      <w:r w:rsidRPr="00A03F15">
        <w:rPr>
          <w:rStyle w:val="Chare"/>
          <w:rFonts w:hint="eastAsia"/>
          <w:rtl/>
        </w:rPr>
        <w:t>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يَب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تَغُونَ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فَض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ل</w:t>
      </w:r>
      <w:r w:rsidRPr="00A03F15">
        <w:rPr>
          <w:rStyle w:val="Chare"/>
          <w:rFonts w:hint="cs"/>
          <w:rtl/>
        </w:rPr>
        <w:t>ٗ</w:t>
      </w:r>
      <w:r w:rsidRPr="00A03F15">
        <w:rPr>
          <w:rStyle w:val="Chare"/>
          <w:rFonts w:hint="eastAsia"/>
          <w:rtl/>
        </w:rPr>
        <w:t>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مِّنَ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للَّهِ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وَرِض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وَ</w:t>
      </w:r>
      <w:r w:rsidRPr="00A03F15">
        <w:rPr>
          <w:rStyle w:val="Chare"/>
          <w:rFonts w:hint="cs"/>
          <w:rtl/>
        </w:rPr>
        <w:t>ٰ</w:t>
      </w:r>
      <w:r w:rsidRPr="00A03F15">
        <w:rPr>
          <w:rStyle w:val="Chare"/>
          <w:rFonts w:hint="eastAsia"/>
          <w:rtl/>
        </w:rPr>
        <w:t>ن</w:t>
      </w:r>
      <w:r w:rsidRPr="00A03F15">
        <w:rPr>
          <w:rStyle w:val="Chare"/>
          <w:rFonts w:hint="cs"/>
          <w:rtl/>
        </w:rPr>
        <w:t>ٗ</w:t>
      </w:r>
      <w:r w:rsidRPr="00A03F15">
        <w:rPr>
          <w:rStyle w:val="Chare"/>
          <w:rFonts w:hint="eastAsia"/>
          <w:rtl/>
        </w:rPr>
        <w:t>ا</w:t>
      </w:r>
      <w:r w:rsidRPr="00A03F15">
        <w:rPr>
          <w:rStyle w:val="Chare"/>
          <w:rFonts w:hint="cs"/>
          <w:rtl/>
        </w:rPr>
        <w:t>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سِيمَاهُم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فِي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وُجُوهِهِم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مِّن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أَثَرِ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لسُّجُودِ</w:t>
      </w:r>
      <w:r w:rsidRPr="00A03F15">
        <w:rPr>
          <w:rStyle w:val="Chare"/>
          <w:rFonts w:hint="cs"/>
          <w:rtl/>
        </w:rPr>
        <w:t>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ذَ</w:t>
      </w:r>
      <w:r w:rsidRPr="00A03F15">
        <w:rPr>
          <w:rStyle w:val="Chare"/>
          <w:rFonts w:hint="cs"/>
          <w:rtl/>
        </w:rPr>
        <w:t>ٰ</w:t>
      </w:r>
      <w:r w:rsidRPr="00A03F15">
        <w:rPr>
          <w:rStyle w:val="Chare"/>
          <w:rFonts w:hint="eastAsia"/>
          <w:rtl/>
        </w:rPr>
        <w:t>لِكَ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مَثَلُهُم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فِي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لتَّو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رَى</w:t>
      </w:r>
      <w:r w:rsidRPr="00A03F15">
        <w:rPr>
          <w:rStyle w:val="Chare"/>
          <w:rFonts w:hint="cs"/>
          <w:rtl/>
        </w:rPr>
        <w:t>ٰ</w:t>
      </w:r>
      <w:r w:rsidRPr="00A03F15">
        <w:rPr>
          <w:rStyle w:val="Chare"/>
          <w:rFonts w:hint="eastAsia"/>
          <w:rtl/>
        </w:rPr>
        <w:t>ةِ</w:t>
      </w:r>
      <w:r w:rsidRPr="00A03F15">
        <w:rPr>
          <w:rStyle w:val="Chare"/>
          <w:rFonts w:hint="cs"/>
          <w:rtl/>
        </w:rPr>
        <w:t>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وَمَثَلُهُم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فِي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إِنجِيلِ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كَزَر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عٍ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أَخ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رَجَ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شَط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‍</w:t>
      </w:r>
      <w:r w:rsidRPr="00A03F15">
        <w:rPr>
          <w:rStyle w:val="Chare"/>
          <w:rFonts w:hint="cs"/>
          <w:rtl/>
        </w:rPr>
        <w:t>ٔ</w:t>
      </w:r>
      <w:r w:rsidRPr="00A03F15">
        <w:rPr>
          <w:rStyle w:val="Chare"/>
          <w:rFonts w:hint="eastAsia"/>
          <w:rtl/>
        </w:rPr>
        <w:t>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فَ‍</w:t>
      </w:r>
      <w:r w:rsidRPr="00A03F15">
        <w:rPr>
          <w:rStyle w:val="Chare"/>
          <w:rFonts w:hint="cs"/>
          <w:rtl/>
        </w:rPr>
        <w:t>ٔ</w:t>
      </w:r>
      <w:r w:rsidRPr="00A03F15">
        <w:rPr>
          <w:rStyle w:val="Chare"/>
          <w:rFonts w:hint="eastAsia"/>
          <w:rtl/>
        </w:rPr>
        <w:t>َازَرَهُ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فَ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س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تَغ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لَظَ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فَ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س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تَوَى</w:t>
      </w:r>
      <w:r w:rsidRPr="00A03F15">
        <w:rPr>
          <w:rStyle w:val="Chare"/>
          <w:rFonts w:hint="cs"/>
          <w:rtl/>
        </w:rPr>
        <w:t>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عَلَى</w:t>
      </w:r>
      <w:r w:rsidRPr="00A03F15">
        <w:rPr>
          <w:rStyle w:val="Chare"/>
          <w:rFonts w:hint="cs"/>
          <w:rtl/>
        </w:rPr>
        <w:t>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سُوقِهِ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يُع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جِبُ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لزُّرَّاعَ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لِيَغِيظَ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بِهِمُ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كُفَّارَ</w:t>
      </w:r>
      <w:r w:rsidRPr="00A03F15">
        <w:rPr>
          <w:rStyle w:val="Chare"/>
          <w:rFonts w:hint="cs"/>
          <w:rtl/>
        </w:rPr>
        <w:t>ۗ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وَعَدَ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للَّهُ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ءَامَنُواْ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وَعَمِلُواْ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لصَّ</w:t>
      </w:r>
      <w:r w:rsidRPr="00A03F15">
        <w:rPr>
          <w:rStyle w:val="Chare"/>
          <w:rFonts w:hint="cs"/>
          <w:rtl/>
        </w:rPr>
        <w:t>ٰ</w:t>
      </w:r>
      <w:r w:rsidRPr="00A03F15">
        <w:rPr>
          <w:rStyle w:val="Chare"/>
          <w:rFonts w:hint="eastAsia"/>
          <w:rtl/>
        </w:rPr>
        <w:t>لِحَ</w:t>
      </w:r>
      <w:r w:rsidRPr="00A03F15">
        <w:rPr>
          <w:rStyle w:val="Chare"/>
          <w:rFonts w:hint="cs"/>
          <w:rtl/>
        </w:rPr>
        <w:t>ٰ</w:t>
      </w:r>
      <w:r w:rsidRPr="00A03F15">
        <w:rPr>
          <w:rStyle w:val="Chare"/>
          <w:rFonts w:hint="eastAsia"/>
          <w:rtl/>
        </w:rPr>
        <w:t>تِ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مِن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هُم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مَّغ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فِرَة</w:t>
      </w:r>
      <w:r w:rsidRPr="00A03F15">
        <w:rPr>
          <w:rStyle w:val="Chare"/>
          <w:rFonts w:hint="cs"/>
          <w:rtl/>
        </w:rPr>
        <w:t>ٗ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وَأَج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رًا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عَظِيمَ</w:t>
      </w:r>
      <w:r w:rsidRPr="00A03F15">
        <w:rPr>
          <w:rStyle w:val="Chare"/>
          <w:rFonts w:hint="cs"/>
          <w:rtl/>
        </w:rPr>
        <w:t>ۢ</w:t>
      </w:r>
      <w:r w:rsidRPr="00A03F15">
        <w:rPr>
          <w:rStyle w:val="Chare"/>
          <w:rFonts w:hint="eastAsia"/>
          <w:rtl/>
        </w:rPr>
        <w:t>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٢٩</w:t>
      </w:r>
      <w:r>
        <w:rPr>
          <w:rFonts w:ascii="Traditional Arabic" w:hAnsi="Traditional Arabic" w:cs="Traditional Arabic"/>
          <w:rtl/>
        </w:rPr>
        <w:t>﴾</w:t>
      </w:r>
      <w:r>
        <w:rPr>
          <w:rFonts w:ascii="Traditional Arabic" w:hAnsi="Traditional Arabic" w:cs="Traditional Arabic" w:hint="cs"/>
          <w:rtl/>
        </w:rPr>
        <w:t xml:space="preserve"> </w:t>
      </w:r>
      <w:r w:rsidRPr="00DC7072">
        <w:rPr>
          <w:rStyle w:val="Char5"/>
          <w:rFonts w:hint="cs"/>
          <w:rtl/>
        </w:rPr>
        <w:t>[الفتح:</w:t>
      </w:r>
      <w:r w:rsidR="00DC7072" w:rsidRPr="00DC7072">
        <w:rPr>
          <w:rStyle w:val="Char5"/>
          <w:rFonts w:hint="cs"/>
          <w:rtl/>
        </w:rPr>
        <w:t xml:space="preserve"> </w:t>
      </w:r>
      <w:r w:rsidRPr="00DC7072">
        <w:rPr>
          <w:rStyle w:val="Char5"/>
          <w:rFonts w:hint="cs"/>
          <w:rtl/>
        </w:rPr>
        <w:t>29].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>محمّد فرستاده‌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خداست، و کسان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‌که با او هستند بر کافران سخت‌گ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ر و درم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ان خود مهربانند. آنان‌را در حال رکوع و سجده 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‌ب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که همواره فضل و خشنود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خدا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را 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‌جو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ند. نشانه‌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شان بر اثر سجده در چهره‌ها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شان نما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ان است. 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ن وصف آنان در تورات است، و امّا توص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فشان در انج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ل چن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ن است که همانند کشتزار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هستند که جوانه‌ها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ش را ب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رون زده و آن‌ها را 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رو داده و سخت نموده، پس بر ساقه‌ها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خو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ش راست 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ستاده باشد، به گونه‌ا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که کشاورزان را شگفت</w:t>
      </w:r>
      <w:r w:rsidR="00D81C83" w:rsidRPr="009A1DE4">
        <w:rPr>
          <w:rStyle w:val="Char6"/>
          <w:rFonts w:hint="eastAsia"/>
          <w:rtl/>
        </w:rPr>
        <w:t>‌</w:t>
      </w:r>
      <w:r w:rsidR="00D81C83" w:rsidRPr="009A1DE4">
        <w:rPr>
          <w:rStyle w:val="Char6"/>
          <w:rFonts w:hint="cs"/>
          <w:rtl/>
        </w:rPr>
        <w:t>زده 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‌سازد تا کافران را به سبب آنان خشمگ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ن کند. خداوند به کسان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از آنان که 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مان آورده و کارها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شا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سته انجام داده‌اند آمرزش و پاداشش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بزرگ وعده داده‌است</w:t>
      </w:r>
      <w:r w:rsidR="008D20B0">
        <w:rPr>
          <w:rStyle w:val="Char3"/>
          <w:rFonts w:hint="cs"/>
          <w:rtl/>
        </w:rPr>
        <w:t>».</w:t>
      </w:r>
    </w:p>
    <w:p w:rsidR="00D81C83" w:rsidRPr="00546011" w:rsidRDefault="00D81C83" w:rsidP="00C51449">
      <w:pPr>
        <w:pStyle w:val="a6"/>
        <w:rPr>
          <w:rFonts w:ascii="KFGQPC Uthmanic Script HAFS" w:cs="Times New Roman"/>
          <w:sz w:val="29"/>
          <w:szCs w:val="29"/>
          <w:rtl/>
        </w:rPr>
      </w:pPr>
      <w:r w:rsidRPr="00C51449">
        <w:rPr>
          <w:rStyle w:val="Char3"/>
          <w:rFonts w:hint="cs"/>
          <w:rtl/>
        </w:rPr>
        <w:t>و الله متعال اطاعت از خود و اطاعت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 را در کنار هم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کرده است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>
        <w:rPr>
          <w:rFonts w:ascii="Traditional Arabic" w:hAnsi="Traditional Arabic" w:cs="Traditional Arabic"/>
          <w:sz w:val="29"/>
          <w:szCs w:val="29"/>
          <w:rtl/>
        </w:rPr>
        <w:t>﴿</w:t>
      </w:r>
      <w:r w:rsidRPr="00A03F15">
        <w:rPr>
          <w:rStyle w:val="Chare"/>
          <w:rFonts w:hint="eastAsia"/>
          <w:rtl/>
        </w:rPr>
        <w:t>وَمَن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يُطِعِ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للَّهَ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وَ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لرَّسُولَ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فَأُوْلَ</w:t>
      </w:r>
      <w:r w:rsidRPr="00A03F15">
        <w:rPr>
          <w:rStyle w:val="Chare"/>
          <w:rFonts w:hint="cs"/>
          <w:rtl/>
        </w:rPr>
        <w:t>ٰٓ</w:t>
      </w:r>
      <w:r w:rsidRPr="00A03F15">
        <w:rPr>
          <w:rStyle w:val="Chare"/>
          <w:rFonts w:hint="eastAsia"/>
          <w:rtl/>
        </w:rPr>
        <w:t>ئِكَ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مَعَ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أَن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عَمَ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للَّهُ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عَلَي</w:t>
      </w:r>
      <w:r w:rsidRPr="00A03F15">
        <w:rPr>
          <w:rStyle w:val="Chare"/>
          <w:rFonts w:hint="cs"/>
          <w:rtl/>
        </w:rPr>
        <w:t>ۡ</w:t>
      </w:r>
      <w:r w:rsidRPr="00A03F15">
        <w:rPr>
          <w:rStyle w:val="Chare"/>
          <w:rFonts w:hint="eastAsia"/>
          <w:rtl/>
        </w:rPr>
        <w:t>هِم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مِّنَ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لنَّبِيِّ‍</w:t>
      </w:r>
      <w:r w:rsidRPr="00A03F15">
        <w:rPr>
          <w:rStyle w:val="Chare"/>
          <w:rFonts w:hint="cs"/>
          <w:rtl/>
        </w:rPr>
        <w:t>ۧ</w:t>
      </w:r>
      <w:r w:rsidRPr="00A03F15">
        <w:rPr>
          <w:rStyle w:val="Chare"/>
          <w:rFonts w:hint="eastAsia"/>
          <w:rtl/>
        </w:rPr>
        <w:t>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وَ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لصِّدِّيقِينَ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وَ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لشُّهَدَا</w:t>
      </w:r>
      <w:r w:rsidRPr="00A03F15">
        <w:rPr>
          <w:rStyle w:val="Chare"/>
          <w:rFonts w:hint="cs"/>
          <w:rtl/>
        </w:rPr>
        <w:t>ٓ</w:t>
      </w:r>
      <w:r w:rsidRPr="00A03F15">
        <w:rPr>
          <w:rStyle w:val="Chare"/>
          <w:rFonts w:hint="eastAsia"/>
          <w:rtl/>
        </w:rPr>
        <w:t>ءِ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وَ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Fonts w:hint="eastAsia"/>
          <w:rtl/>
        </w:rPr>
        <w:t>لصَّ</w:t>
      </w:r>
      <w:r w:rsidRPr="00A03F15">
        <w:rPr>
          <w:rStyle w:val="Chare"/>
          <w:rFonts w:hint="cs"/>
          <w:rtl/>
        </w:rPr>
        <w:t>ٰ</w:t>
      </w:r>
      <w:r w:rsidRPr="00A03F15">
        <w:rPr>
          <w:rStyle w:val="Chare"/>
          <w:rFonts w:hint="eastAsia"/>
          <w:rtl/>
        </w:rPr>
        <w:t>لِحِينَ</w:t>
      </w:r>
      <w:r w:rsidRPr="00A03F15">
        <w:rPr>
          <w:rStyle w:val="Chare"/>
          <w:rFonts w:hint="cs"/>
          <w:rtl/>
        </w:rPr>
        <w:t>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وَحَسُنَ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أُوْلَ</w:t>
      </w:r>
      <w:r w:rsidRPr="00A03F15">
        <w:rPr>
          <w:rStyle w:val="Chare"/>
          <w:rFonts w:hint="cs"/>
          <w:rtl/>
        </w:rPr>
        <w:t>ٰٓ</w:t>
      </w:r>
      <w:r w:rsidRPr="00A03F15">
        <w:rPr>
          <w:rStyle w:val="Chare"/>
          <w:rFonts w:hint="eastAsia"/>
          <w:rtl/>
        </w:rPr>
        <w:t>ئِكَ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eastAsia"/>
          <w:rtl/>
        </w:rPr>
        <w:t>رَفِيق</w:t>
      </w:r>
      <w:r w:rsidRPr="00A03F15">
        <w:rPr>
          <w:rStyle w:val="Chare"/>
          <w:rFonts w:hint="cs"/>
          <w:rtl/>
        </w:rPr>
        <w:t>ٗ</w:t>
      </w:r>
      <w:r w:rsidRPr="00A03F15">
        <w:rPr>
          <w:rStyle w:val="Chare"/>
          <w:rFonts w:hint="eastAsia"/>
          <w:rtl/>
        </w:rPr>
        <w:t>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٦٩</w:t>
      </w:r>
      <w:r>
        <w:rPr>
          <w:rFonts w:ascii="Traditional Arabic" w:hAnsi="Traditional Arabic" w:cs="Traditional Arabic"/>
          <w:sz w:val="29"/>
          <w:szCs w:val="29"/>
          <w:rtl/>
        </w:rPr>
        <w:t>﴾</w:t>
      </w:r>
      <w:r w:rsidRPr="00DC7072">
        <w:rPr>
          <w:rStyle w:val="Char5"/>
          <w:rFonts w:eastAsia="Calibri" w:hint="cs"/>
          <w:rtl/>
        </w:rPr>
        <w:t xml:space="preserve"> </w:t>
      </w:r>
      <w:r w:rsidRPr="00DC7072">
        <w:rPr>
          <w:rStyle w:val="Char5"/>
          <w:rFonts w:hint="cs"/>
          <w:rtl/>
        </w:rPr>
        <w:t>[</w:t>
      </w:r>
      <w:r w:rsidR="00DC7072" w:rsidRPr="00DC7072">
        <w:rPr>
          <w:rStyle w:val="Char5"/>
          <w:rFonts w:hint="cs"/>
          <w:rtl/>
        </w:rPr>
        <w:t>ال</w:t>
      </w:r>
      <w:r w:rsidRPr="00DC7072">
        <w:rPr>
          <w:rStyle w:val="Char5"/>
          <w:rFonts w:hint="cs"/>
          <w:rtl/>
        </w:rPr>
        <w:t>نساء</w:t>
      </w:r>
      <w:r w:rsidR="00536685">
        <w:rPr>
          <w:rStyle w:val="Char5"/>
          <w:rFonts w:hint="cs"/>
          <w:rtl/>
        </w:rPr>
        <w:t xml:space="preserve"> </w:t>
      </w:r>
      <w:r w:rsidRPr="00DC7072">
        <w:rPr>
          <w:rStyle w:val="Char5"/>
          <w:rFonts w:hint="cs"/>
          <w:rtl/>
        </w:rPr>
        <w:t>:69].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 </w:t>
      </w:r>
      <w:r w:rsidR="00536685">
        <w:rPr>
          <w:rStyle w:val="Char3"/>
          <w:rFonts w:hint="cs"/>
          <w:rtl/>
        </w:rPr>
        <w:t>«</w:t>
      </w:r>
      <w:r w:rsidRPr="009A1DE4">
        <w:rPr>
          <w:rStyle w:val="Char6"/>
          <w:rFonts w:hint="cs"/>
          <w:rtl/>
        </w:rPr>
        <w:t>و هرکس از خدا و پ</w:t>
      </w:r>
      <w:r w:rsidR="00DC7072">
        <w:rPr>
          <w:rStyle w:val="Char6"/>
          <w:rFonts w:hint="cs"/>
          <w:rtl/>
        </w:rPr>
        <w:t>ی</w:t>
      </w:r>
      <w:r w:rsidRPr="009A1DE4">
        <w:rPr>
          <w:rStyle w:val="Char6"/>
          <w:rFonts w:hint="cs"/>
          <w:rtl/>
        </w:rPr>
        <w:t>امبر اطاعت کند پس ا</w:t>
      </w:r>
      <w:r w:rsidR="00DC7072">
        <w:rPr>
          <w:rStyle w:val="Char6"/>
          <w:rFonts w:hint="cs"/>
          <w:rtl/>
        </w:rPr>
        <w:t>ی</w:t>
      </w:r>
      <w:r w:rsidRPr="009A1DE4">
        <w:rPr>
          <w:rStyle w:val="Char6"/>
          <w:rFonts w:hint="cs"/>
          <w:rtl/>
        </w:rPr>
        <w:t>شان همنش</w:t>
      </w:r>
      <w:r w:rsidR="00DC7072">
        <w:rPr>
          <w:rStyle w:val="Char6"/>
          <w:rFonts w:hint="cs"/>
          <w:rtl/>
        </w:rPr>
        <w:t>ی</w:t>
      </w:r>
      <w:r w:rsidRPr="009A1DE4">
        <w:rPr>
          <w:rStyle w:val="Char6"/>
          <w:rFonts w:hint="cs"/>
          <w:rtl/>
        </w:rPr>
        <w:t>ن کسان</w:t>
      </w:r>
      <w:r w:rsidR="00DC7072">
        <w:rPr>
          <w:rStyle w:val="Char6"/>
          <w:rFonts w:hint="cs"/>
          <w:rtl/>
        </w:rPr>
        <w:t>ی</w:t>
      </w:r>
      <w:r w:rsidRPr="009A1DE4">
        <w:rPr>
          <w:rStyle w:val="Char6"/>
          <w:rFonts w:hint="cs"/>
          <w:rtl/>
        </w:rPr>
        <w:t xml:space="preserve"> خواهند بود که خدا به آنان نعمت</w:t>
      </w:r>
      <w:r w:rsidRPr="009A1DE4">
        <w:rPr>
          <w:rStyle w:val="Char6"/>
          <w:rtl/>
        </w:rPr>
        <w:t xml:space="preserve"> داده‌است از پ</w:t>
      </w:r>
      <w:r w:rsidR="00DC7072">
        <w:rPr>
          <w:rStyle w:val="Char6"/>
          <w:rtl/>
        </w:rPr>
        <w:t>ی</w:t>
      </w:r>
      <w:r w:rsidRPr="009A1DE4">
        <w:rPr>
          <w:rStyle w:val="Char6"/>
          <w:rtl/>
        </w:rPr>
        <w:t>امبران و صد</w:t>
      </w:r>
      <w:r w:rsidR="00DC7072">
        <w:rPr>
          <w:rStyle w:val="Char6"/>
          <w:rtl/>
        </w:rPr>
        <w:t>ی</w:t>
      </w:r>
      <w:r w:rsidRPr="009A1DE4">
        <w:rPr>
          <w:rStyle w:val="Char6"/>
          <w:rtl/>
        </w:rPr>
        <w:t>قان و شه</w:t>
      </w:r>
      <w:r w:rsidR="00DC7072">
        <w:rPr>
          <w:rStyle w:val="Char6"/>
          <w:rtl/>
        </w:rPr>
        <w:t>ی</w:t>
      </w:r>
      <w:r w:rsidRPr="009A1DE4">
        <w:rPr>
          <w:rStyle w:val="Char6"/>
          <w:rtl/>
        </w:rPr>
        <w:t>دان و شا</w:t>
      </w:r>
      <w:r w:rsidR="00DC7072">
        <w:rPr>
          <w:rStyle w:val="Char6"/>
          <w:rtl/>
        </w:rPr>
        <w:t>ی</w:t>
      </w:r>
      <w:r w:rsidRPr="009A1DE4">
        <w:rPr>
          <w:rStyle w:val="Char6"/>
          <w:rtl/>
        </w:rPr>
        <w:t>ستگان، و آنان چقدر دوستان خوب</w:t>
      </w:r>
      <w:r w:rsidR="00DC7072">
        <w:rPr>
          <w:rStyle w:val="Char6"/>
          <w:rtl/>
        </w:rPr>
        <w:t>ی</w:t>
      </w:r>
      <w:r w:rsidRPr="009A1DE4">
        <w:rPr>
          <w:rStyle w:val="Char6"/>
          <w:rtl/>
        </w:rPr>
        <w:t xml:space="preserve"> هستند</w:t>
      </w:r>
      <w:r w:rsidRPr="00C51449">
        <w:rPr>
          <w:rStyle w:val="Char3"/>
          <w:rtl/>
        </w:rPr>
        <w:t>!</w:t>
      </w:r>
      <w:r w:rsidR="00536685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اطاعت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را اطاعت از خود قرار داده است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مَّن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يُطِعِ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ٱلرَّسُولَ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فَقَدۡ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أَطَاعَ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تَوَلَّىٰ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فَمَآ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أَرۡسَلۡنَٰكَ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عَلَيۡهِمۡ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حَفِيظٗا</w:t>
      </w:r>
      <w:r w:rsidRPr="00A03F15">
        <w:rPr>
          <w:rStyle w:val="Chare"/>
          <w:rtl/>
        </w:rPr>
        <w:t>٨٠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[النساء: 80]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>هرکس از 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امبر 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رو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نما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</w:t>
      </w:r>
      <w:r w:rsidR="00D81C83" w:rsidRPr="009A1DE4">
        <w:rPr>
          <w:rStyle w:val="Char6"/>
          <w:rtl/>
        </w:rPr>
        <w:t xml:space="preserve"> به‌راست</w:t>
      </w:r>
      <w:r w:rsidR="00DC7072">
        <w:rPr>
          <w:rStyle w:val="Char6"/>
          <w:rtl/>
        </w:rPr>
        <w:t>ی</w:t>
      </w:r>
      <w:r w:rsidR="001F41B4">
        <w:rPr>
          <w:rStyle w:val="Char6"/>
          <w:rFonts w:hint="cs"/>
          <w:rtl/>
        </w:rPr>
        <w:t xml:space="preserve"> </w:t>
      </w:r>
      <w:r w:rsidR="00D81C83" w:rsidRPr="009A1DE4">
        <w:rPr>
          <w:rStyle w:val="Char6"/>
          <w:rtl/>
        </w:rPr>
        <w:t>که از خدا پ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رو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کرده است، و هرکس رو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گرداند ما تو را به عنوان مراقب و نگاهبان آنها نفرستاده‌ا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م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الله متعال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‌دارد که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نکردن از رسول الله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همه اعمال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را نابود و به باد هوا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‌فرستد.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يَٰٓأَيُّهَا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ءَامَنُوٓاْ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أَطِيعُواْ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وَأَطِيعُواْ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ٱلرَّسُولَ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تُبۡطِلُوٓاْ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أَعۡمَٰلَكُمۡ</w:t>
      </w:r>
      <w:r w:rsidRPr="00A03F15">
        <w:rPr>
          <w:rStyle w:val="Chare"/>
          <w:rtl/>
        </w:rPr>
        <w:t>٣٣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[محمد: 33]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>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مؤمنان! از خدا و 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امبر اطاعت کن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 و کارها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خود را باطل مگردان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الله متعال ما را از مخالفت با فرمان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برحذر داشته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وَمَن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يَعۡصِ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وَرَسُولَهُۥ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وَيَتَعَدَّ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حُدُودَهُۥ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يُدۡخِلۡهُ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نَارًا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خَٰلِدٗا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فِيهَا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وَلَهُۥ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عَذَابٞ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مُّهِينٞ</w:t>
      </w:r>
      <w:r w:rsidRPr="00A03F15">
        <w:rPr>
          <w:rStyle w:val="Chare"/>
          <w:rtl/>
        </w:rPr>
        <w:t>١٤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[النساء: 14]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>و هرکس از خدا و 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امبرش سرپ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و از حدود اله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تجاوز نما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د، خداوند او را وارد آتش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‌کند که هم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شه در آ</w:t>
      </w:r>
      <w:r w:rsidR="00D81C83" w:rsidRPr="009A1DE4">
        <w:rPr>
          <w:rStyle w:val="Char6"/>
          <w:rtl/>
        </w:rPr>
        <w:t>ن باق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م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‌ماند و برا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او است عذاب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خوارکننده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الله متعال به ما فرمان داده که به اوامر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عمل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از آنچه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نمائ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م.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مَّآ أَفَآءَ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عَلَىٰ رَسُولِهِ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مِنۡ أَهۡلِ </w:t>
      </w:r>
      <w:r w:rsidRPr="00A03F15">
        <w:rPr>
          <w:rStyle w:val="Chare"/>
          <w:rFonts w:hint="cs"/>
          <w:rtl/>
        </w:rPr>
        <w:t>ٱلۡقُرَىٰ</w:t>
      </w:r>
      <w:r w:rsidRPr="00A03F15">
        <w:rPr>
          <w:rStyle w:val="Chare"/>
          <w:rtl/>
        </w:rPr>
        <w:t xml:space="preserve"> فَلِلَّهِ وَلِلرَّسُولِ وَلِذِي </w:t>
      </w:r>
      <w:r w:rsidRPr="00A03F15">
        <w:rPr>
          <w:rStyle w:val="Chare"/>
          <w:rFonts w:hint="cs"/>
          <w:rtl/>
        </w:rPr>
        <w:t>ٱلۡقُرۡبَىٰ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ٱلۡيَتَٰمَىٰ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ٱلۡمَسَٰكِينِ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ٱبۡنِ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ٱلسَّبِيلِ</w:t>
      </w:r>
      <w:r w:rsidRPr="00A03F15">
        <w:rPr>
          <w:rStyle w:val="Chare"/>
          <w:rtl/>
        </w:rPr>
        <w:t xml:space="preserve"> كَيۡ لَا يَكُونَ دُولَةَۢ بَيۡنَ </w:t>
      </w:r>
      <w:r w:rsidRPr="00A03F15">
        <w:rPr>
          <w:rStyle w:val="Chare"/>
          <w:rFonts w:hint="cs"/>
          <w:rtl/>
        </w:rPr>
        <w:t>ٱلۡأَغۡنِيَآءِ</w:t>
      </w:r>
      <w:r w:rsidRPr="00A03F15">
        <w:rPr>
          <w:rStyle w:val="Chare"/>
          <w:rtl/>
        </w:rPr>
        <w:t xml:space="preserve"> مِنكُمۡۚ وَمَآ ءَاتَىٰكُمُ </w:t>
      </w:r>
      <w:r w:rsidRPr="00A03F15">
        <w:rPr>
          <w:rStyle w:val="Chare"/>
          <w:rFonts w:hint="cs"/>
          <w:rtl/>
        </w:rPr>
        <w:t>ٱلرَّسُولُ</w:t>
      </w:r>
      <w:r w:rsidRPr="00A03F15">
        <w:rPr>
          <w:rStyle w:val="Chare"/>
          <w:rtl/>
        </w:rPr>
        <w:t xml:space="preserve"> فَخُذُوهُ </w:t>
      </w:r>
      <w:r w:rsidRPr="00A03F15">
        <w:rPr>
          <w:rStyle w:val="Chare"/>
          <w:rFonts w:hint="cs"/>
          <w:rtl/>
        </w:rPr>
        <w:t>وَمَا</w:t>
      </w:r>
      <w:r w:rsidRPr="00A03F15">
        <w:rPr>
          <w:rStyle w:val="Chare"/>
          <w:rtl/>
        </w:rPr>
        <w:t xml:space="preserve"> نَهَىٰكُمۡ عَنۡهُ فَ</w:t>
      </w:r>
      <w:r w:rsidRPr="00A03F15">
        <w:rPr>
          <w:rStyle w:val="Chare"/>
          <w:rFonts w:hint="cs"/>
          <w:rtl/>
        </w:rPr>
        <w:t>ٱنتَهُواْۚ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ٱتَّقُواْ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ٱللَّهَۖ</w:t>
      </w:r>
      <w:r w:rsidRPr="00A03F15">
        <w:rPr>
          <w:rStyle w:val="Chare"/>
          <w:rtl/>
        </w:rPr>
        <w:t xml:space="preserve"> إِنَّ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شَدِيدُ </w:t>
      </w:r>
      <w:r w:rsidRPr="00A03F15">
        <w:rPr>
          <w:rStyle w:val="Chare"/>
          <w:rFonts w:hint="cs"/>
          <w:rtl/>
        </w:rPr>
        <w:t>ٱلۡعِقَابِ</w:t>
      </w:r>
      <w:r w:rsidRPr="00A03F15">
        <w:rPr>
          <w:rStyle w:val="Chare"/>
          <w:rtl/>
        </w:rPr>
        <w:t>٧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[الحشر: 7]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>آنچه خداوند از (اموال) اهال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ن آباد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‌ها به 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غمبرش ارزان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داشت متعلّق به خدا و 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غمبر و خو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شاوندان (پ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غمبر)</w:t>
      </w:r>
      <w:r w:rsidR="00A0497C">
        <w:rPr>
          <w:rStyle w:val="Char6"/>
          <w:rFonts w:hint="cs"/>
          <w:rtl/>
        </w:rPr>
        <w:t xml:space="preserve"> </w:t>
      </w:r>
      <w:r w:rsidR="00D81C83" w:rsidRPr="009A1DE4">
        <w:rPr>
          <w:rStyle w:val="Char6"/>
          <w:rFonts w:hint="cs"/>
          <w:rtl/>
        </w:rPr>
        <w:t xml:space="preserve">و 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تم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ان و ب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نوا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ان و در راه ماندگان است تا تنها درم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ان ثروتمندانِ شما دست به دست نگردد. و آنچه که پ</w:t>
      </w:r>
      <w:r w:rsidR="00DC7072">
        <w:rPr>
          <w:rStyle w:val="Char6"/>
          <w:rFonts w:hint="cs"/>
          <w:rtl/>
        </w:rPr>
        <w:t>ی</w:t>
      </w:r>
      <w:r w:rsidR="001F41B4">
        <w:rPr>
          <w:rStyle w:val="Char6"/>
          <w:rFonts w:hint="cs"/>
          <w:rtl/>
        </w:rPr>
        <w:t>غ</w:t>
      </w:r>
      <w:r w:rsidR="00D81C83" w:rsidRPr="009A1DE4">
        <w:rPr>
          <w:rStyle w:val="Char6"/>
          <w:rFonts w:hint="cs"/>
          <w:rtl/>
        </w:rPr>
        <w:t>مبر به شما بدهد آن‌را بگ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ر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 و از آنچه که شما را از آن باز 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‌دارد باز آ</w:t>
      </w:r>
      <w:r w:rsidR="00DC7072">
        <w:rPr>
          <w:rStyle w:val="Char6"/>
          <w:rFonts w:hint="cs"/>
          <w:rtl/>
        </w:rPr>
        <w:t>یی</w:t>
      </w:r>
      <w:r w:rsidR="00D81C83" w:rsidRPr="009A1DE4">
        <w:rPr>
          <w:rStyle w:val="Char6"/>
          <w:rFonts w:hint="cs"/>
          <w:rtl/>
        </w:rPr>
        <w:t>د. و از خداوند بترس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 ب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‌گمان خداوند سخت ک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فر است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الله متعال به ما فرمان داده که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</w:t>
      </w:r>
      <w:r w:rsidR="00536685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را در تمام امور زندگ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داور قرار ده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به حکم و فرمان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536685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مراجعه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م.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cs="Traditional Arabic"/>
          <w:rtl/>
        </w:rPr>
        <w:t>﴿</w:t>
      </w:r>
      <w:r w:rsidRPr="00A03F15">
        <w:rPr>
          <w:rStyle w:val="Chare"/>
          <w:rtl/>
        </w:rPr>
        <w:t>فَلَا وَرَبِّكَ لَا يُؤۡمِنُونَ حَتَّىٰ يُحَكِّمُوكَ فِيمَا شَجَرَ بَيۡنَهُمۡ ثُمَّ لَا يَجِدُواْ فِيٓ أَنفُسِهِمۡ حَرَج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مِّمَّا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قَضَيۡتَ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وَيُسَلِّمُواْ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تَسۡلِيمٗا</w:t>
      </w:r>
      <w:r w:rsidRPr="00A03F15">
        <w:rPr>
          <w:rStyle w:val="Chare"/>
          <w:rtl/>
        </w:rPr>
        <w:t>٦٥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[النساء: 65]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 xml:space="preserve">اما، </w:t>
      </w:r>
      <w:r w:rsidR="00D81C83" w:rsidRPr="009A1DE4">
        <w:rPr>
          <w:rStyle w:val="Char6"/>
          <w:rtl/>
        </w:rPr>
        <w:t>نه! به پروردگارت سوگند که آنان ا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مان نم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‌آورند تا تو را در درگ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ر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‌ها و اختلافات خود داور قرار ندهند، و سپس ملال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از داور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تو در دل خود نداشته و کاملاً تسل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م باشند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الله متعال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کرده که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</w:t>
      </w:r>
      <w:r w:rsidR="00536685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الگو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 و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سته و 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نمونه والگو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است که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از او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 و به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اقتدا نمود.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لَّقَدۡ كَانَ لَكُمۡ فِي رَسُولِ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أُسۡوَةٌ حَسَنَة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لِّمَن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كَانَ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يَرۡجُواْ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ٱلۡيَوۡمَ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ٱلۡأٓخِرَ</w:t>
      </w:r>
      <w:r w:rsidRPr="00A03F15">
        <w:rPr>
          <w:rStyle w:val="Chare"/>
          <w:rtl/>
        </w:rPr>
        <w:t xml:space="preserve"> وَذَكَرَ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كَثِير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>٢١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[الأحزاب: 21]</w:t>
      </w:r>
      <w:r w:rsidRPr="00DC7072">
        <w:rPr>
          <w:rStyle w:val="Char5"/>
          <w:rFonts w:hint="cs"/>
          <w:rtl/>
        </w:rPr>
        <w:t>.</w:t>
      </w:r>
      <w:r w:rsidRPr="00C51449">
        <w:rPr>
          <w:rStyle w:val="Char3"/>
          <w:rFonts w:hint="cs"/>
          <w:rtl/>
        </w:rPr>
        <w:t xml:space="preserve"> 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>به راست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برا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کس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از شما که به (پاداش) خداوند و روز ق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امت ام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 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‌دارد و خداوند را بس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ار 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اد 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‌کند، در (س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ر</w:t>
      </w:r>
      <w:r w:rsidR="00DC7072">
        <w:rPr>
          <w:rStyle w:val="Char6"/>
          <w:rFonts w:hint="cs"/>
          <w:rtl/>
        </w:rPr>
        <w:t>ۀ</w:t>
      </w:r>
      <w:r w:rsidR="00D81C83" w:rsidRPr="009A1DE4">
        <w:rPr>
          <w:rStyle w:val="Char6"/>
          <w:rFonts w:hint="cs"/>
          <w:rtl/>
        </w:rPr>
        <w:t>) 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امبر خدا سرمشق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کو است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الله متعال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رضامند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را همراه رضامند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کرده است.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cs="Traditional Arabic"/>
          <w:rtl/>
        </w:rPr>
        <w:t>﴿</w:t>
      </w:r>
      <w:r w:rsidRPr="00A03F15">
        <w:rPr>
          <w:rStyle w:val="Chare"/>
          <w:rtl/>
        </w:rPr>
        <w:t>يَحۡلِفُونَ بِ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لَكُمۡ لِيُرۡضُوكُمۡ وَ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وَرَسُولُهُ</w:t>
      </w:r>
      <w:r w:rsidRPr="00A03F15">
        <w:rPr>
          <w:rStyle w:val="Chare"/>
          <w:rFonts w:hint="cs"/>
          <w:rtl/>
        </w:rPr>
        <w:t>ۥٓ</w:t>
      </w:r>
      <w:r w:rsidRPr="00A03F15">
        <w:rPr>
          <w:rStyle w:val="Chare"/>
          <w:rtl/>
        </w:rPr>
        <w:t xml:space="preserve"> أَحَقُّ أَن يُرۡضُوهُ إِن كَانُواْ مُؤۡمِنِينَ٦٢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[التوبة: 62]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>برا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تان به خدا سوگند 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‌خورند تا شما را خشنود کنند، حال آنکه اگر آنان مؤمن هستند، خدا و 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امبرش سزاوارترند که خوشنودشان سازند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را نشانه محبت بااوتعال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قرار داده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قُلۡ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كُنتُمۡ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تُحِبُّونَ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فَٱتَّبِعُونِي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يُحۡبِبۡكُمُ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وَيَغۡفِرۡ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لَكُمۡ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ذُنُوبَكُمۡۚ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وَٱللَّهُ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غَفُورٞ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رَّحِيمٞ</w:t>
      </w:r>
      <w:r w:rsidRPr="00A03F15">
        <w:rPr>
          <w:rStyle w:val="Chare"/>
          <w:rtl/>
        </w:rPr>
        <w:t xml:space="preserve">٣١ قُلۡ أَطِيعُواْ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ٱلرَّسُولَۖ</w:t>
      </w:r>
      <w:r w:rsidRPr="00A03F15">
        <w:rPr>
          <w:rStyle w:val="Chare"/>
          <w:rtl/>
        </w:rPr>
        <w:t xml:space="preserve"> فَإِن تَوَلَّوۡاْ فَإِنَّ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لَا يُحِبُّ </w:t>
      </w:r>
      <w:r w:rsidRPr="00A03F15">
        <w:rPr>
          <w:rStyle w:val="Chare"/>
          <w:rFonts w:hint="cs"/>
          <w:rtl/>
        </w:rPr>
        <w:t>ٱلۡكَٰفِرِينَ</w:t>
      </w:r>
      <w:r w:rsidRPr="00A03F15">
        <w:rPr>
          <w:rStyle w:val="Chare"/>
          <w:rtl/>
        </w:rPr>
        <w:t>٣٢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[آل عمران: 31-32]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>بگو: اگر شما خدا را دوست دار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د، پس از من 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رو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کن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 تا خداوند شما را دوست بدارد و گناهانتان را ب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امرزد، و خداوند بخشند</w:t>
      </w:r>
      <w:r w:rsidR="00DC7072">
        <w:rPr>
          <w:rStyle w:val="Char6"/>
          <w:rFonts w:hint="cs"/>
          <w:rtl/>
        </w:rPr>
        <w:t>ۀ</w:t>
      </w:r>
      <w:r w:rsidR="00D81C83" w:rsidRPr="009A1DE4">
        <w:rPr>
          <w:rStyle w:val="Char6"/>
          <w:rFonts w:hint="cs"/>
          <w:rtl/>
        </w:rPr>
        <w:t xml:space="preserve"> مهربان است. بگو : از خدا و رسولش فرمان ببر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 پس اگر رو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گردان شدند، بدانند که او، کافران را دوست ندارد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سلف صالح به هنگام اختلاف قرآن و سنت را مرجع قرار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‌دادنند، چنان که الله متعال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يَٰٓأَيُّهَا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ءَامَنُوٓاْ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أَطِيعُواْ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وَأَطِيعُواْ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ٱلرَّسُولَ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وَأُوْلِي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ٱلۡأَمۡرِ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مِنكُمۡۖ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فَإِن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تَنَٰزَعۡتُمۡ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شَيۡءٖ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فَرُدُّوهُ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إِلَى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وَٱلرَّسُولِ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كُنتُمۡ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تُؤۡمِنُونَ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بِٱللَّهِ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وَٱلۡيَوۡمِ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ٱلۡأٓخِرِۚ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ذَٰلِكَ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خَيۡرٞ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وَأَحۡسَنُ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تَأۡوِيلًا</w:t>
      </w:r>
      <w:r w:rsidRPr="00A03F15">
        <w:rPr>
          <w:rStyle w:val="Chare"/>
          <w:rtl/>
        </w:rPr>
        <w:t>٥٩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[النساء: 59]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>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کسان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eastAsia"/>
          <w:rtl/>
        </w:rPr>
        <w:t>‌</w:t>
      </w:r>
      <w:r w:rsidR="00D81C83" w:rsidRPr="009A1DE4">
        <w:rPr>
          <w:rStyle w:val="Char6"/>
          <w:rFonts w:hint="cs"/>
          <w:rtl/>
        </w:rPr>
        <w:t>که 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مان آورده‌ا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د! از خدا و 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امبر و از اول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الامر مسلمان اطاعت کن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 و اگر در 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ز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اختلاف کرد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 آن را به خدا و 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امبر برگردان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د، اگر به خدا و روز ق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امت 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مان دار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 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ن برا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شما بهتر و خوش فرجام‌تر است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سلف بعد از رسول اکرم</w:t>
      </w:r>
      <w:r w:rsidR="00536685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صحابه</w:t>
      </w:r>
      <w:r w:rsidR="001F41B4">
        <w:rPr>
          <w:rStyle w:val="Char3"/>
          <w:rFonts w:hint="cs"/>
          <w:rtl/>
        </w:rPr>
        <w:t xml:space="preserve"> </w:t>
      </w:r>
      <w:r w:rsidR="00536685" w:rsidRPr="00536685">
        <w:rPr>
          <w:rStyle w:val="Char3"/>
          <w:rFonts w:cs="CTraditional Arabic"/>
          <w:rtl/>
        </w:rPr>
        <w:t>ش</w:t>
      </w:r>
      <w:r w:rsidRPr="00C51449">
        <w:rPr>
          <w:rStyle w:val="Char3"/>
          <w:rFonts w:hint="cs"/>
          <w:rtl/>
        </w:rPr>
        <w:t xml:space="preserve"> بوده،اند،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خود را با صدق و اخلاص و با علم و عمل از رسول اکرم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="001F41B4">
        <w:rPr>
          <w:rStyle w:val="Char3"/>
          <w:rFonts w:hint="cs"/>
          <w:rtl/>
        </w:rPr>
        <w:t xml:space="preserve"> فراگرفته‌اند، همان</w:t>
      </w:r>
      <w:r w:rsidR="001F41B4">
        <w:rPr>
          <w:rStyle w:val="Char3"/>
          <w:rFonts w:hint="eastAsia"/>
          <w:rtl/>
        </w:rPr>
        <w:t>‌</w:t>
      </w:r>
      <w:r w:rsidRPr="00C51449">
        <w:rPr>
          <w:rStyle w:val="Char3"/>
          <w:rFonts w:hint="cs"/>
          <w:rtl/>
        </w:rPr>
        <w:t>طور که الله متعال در کتابش آننا را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گونه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مِّنَ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ٱلۡمُؤۡمِنِينَ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رِجَالٞ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صَدَقُواْ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عَٰهَدُواْ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عَلَيۡهِۖ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فَمِنۡهُم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قَضَىٰ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نَحۡبَهُۥ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وَمِنۡهُم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يَنتَظِرُۖ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بَدَّلُواْ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تَبۡدِيلٗا</w:t>
      </w:r>
      <w:r w:rsidRPr="00A03F15">
        <w:rPr>
          <w:rStyle w:val="Chare"/>
          <w:rtl/>
        </w:rPr>
        <w:t>٢٣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[الأحزاب: 23]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8D20B0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>از مؤمنان کسان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هستند که آنچه را با خداوند بر آن 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مان بسته بودند تحقّق بخش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دند، پس برخ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از آنان قرارشان را به انجام رساندند و برخ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ز در انتظارند و آنان ه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چ‌گونه تغ</w:t>
      </w:r>
      <w:r w:rsidR="00DC7072">
        <w:rPr>
          <w:rStyle w:val="Char6"/>
          <w:rFonts w:hint="cs"/>
          <w:rtl/>
        </w:rPr>
        <w:t>یی</w:t>
      </w:r>
      <w:r w:rsidR="00D81C83" w:rsidRPr="009A1DE4">
        <w:rPr>
          <w:rStyle w:val="Char6"/>
          <w:rFonts w:hint="cs"/>
          <w:rtl/>
        </w:rPr>
        <w:t>ر و تبد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ل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(در عهد و 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مان خود) نداده‌اند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بعد از آن‌ها بوده‌اند که به نام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شاگردان آن‌ها شناخته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‌شوند، و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 آنان بوده‌اند و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دربار</w:t>
      </w:r>
      <w:r w:rsidR="00DC7072">
        <w:rPr>
          <w:rStyle w:val="Char3"/>
          <w:rFonts w:hint="cs"/>
          <w:rtl/>
        </w:rPr>
        <w:t>ۀ</w:t>
      </w:r>
      <w:r w:rsidRPr="00C51449">
        <w:rPr>
          <w:rStyle w:val="Char3"/>
          <w:rFonts w:hint="cs"/>
          <w:rtl/>
        </w:rPr>
        <w:t xml:space="preserve"> آنان فرموده است: «شما را به اصحابم و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بعد از آن‌ها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بعد از آن‌ها خواهند بود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‌کنم»</w:t>
      </w:r>
      <w:r w:rsidRPr="001F41B4">
        <w:rPr>
          <w:rStyle w:val="Char3"/>
          <w:vertAlign w:val="superscript"/>
          <w:rtl/>
        </w:rPr>
        <w:footnoteReference w:id="7"/>
      </w:r>
      <w:r w:rsidR="001F41B4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«بهتر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مردم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‌اند که در قرن من قرار دارند و سپس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بعد از آن‌ها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سپس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بعد از آن‌ها خ</w:t>
      </w:r>
      <w:r w:rsidR="001F41B4">
        <w:rPr>
          <w:rStyle w:val="Char3"/>
          <w:rFonts w:hint="cs"/>
          <w:rtl/>
        </w:rPr>
        <w:t>واهند بود»</w:t>
      </w:r>
      <w:r w:rsidRPr="001F41B4">
        <w:rPr>
          <w:rStyle w:val="Char3"/>
          <w:vertAlign w:val="superscript"/>
          <w:rtl/>
        </w:rPr>
        <w:footnoteReference w:id="8"/>
      </w:r>
      <w:r w:rsidR="001F41B4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بنابرا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صحابه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روانشان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گران به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سته‌تر و سزاوارترند، بخاطر صداقت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و اخلاص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عبادت‌ها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داشته‌اند و آنان پاسداران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حام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بوده‌اند که با گفتار و کردار به آن عمل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‌کرده‌اند و پرچم‌داران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راست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آن بوده‌اند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الله متعال آنان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نشر و گسترش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خود و تبل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غ سنت و آئ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به همه مردم، انتخاب کرده است.</w:t>
      </w:r>
    </w:p>
    <w:p w:rsidR="00D81C83" w:rsidRPr="00C51449" w:rsidRDefault="00D81C83" w:rsidP="00C51449">
      <w:pPr>
        <w:pStyle w:val="a6"/>
        <w:tabs>
          <w:tab w:val="right" w:pos="5508"/>
        </w:tabs>
        <w:rPr>
          <w:rStyle w:val="Char3"/>
          <w:rtl/>
        </w:rPr>
      </w:pPr>
      <w:r w:rsidRPr="00C51449">
        <w:rPr>
          <w:rStyle w:val="Char3"/>
          <w:rFonts w:hint="cs"/>
          <w:rtl/>
        </w:rPr>
        <w:t>و از عبدالله بن عمر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است که رسول اکرم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فرمود: «امت من به هفتاد و سه گروه تقس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‌شود، همه در دوزخ خواهند بود جز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گروه. او گفت: آن گروه کدام است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رسول خدا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>؟ فرمود: آن که بر 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باشد که من و اصحابم و بر آن هست</w:t>
      </w:r>
      <w:r w:rsidR="00DC7072">
        <w:rPr>
          <w:rStyle w:val="Char3"/>
          <w:rFonts w:hint="cs"/>
          <w:rtl/>
        </w:rPr>
        <w:t>ی</w:t>
      </w:r>
      <w:r w:rsidR="001F41B4">
        <w:rPr>
          <w:rStyle w:val="Char3"/>
          <w:rFonts w:hint="cs"/>
          <w:rtl/>
        </w:rPr>
        <w:t>م»</w:t>
      </w:r>
      <w:r w:rsidRPr="001F41B4">
        <w:rPr>
          <w:rStyle w:val="Char3"/>
          <w:vertAlign w:val="superscript"/>
          <w:rtl/>
        </w:rPr>
        <w:footnoteReference w:id="9"/>
      </w:r>
      <w:r w:rsidR="001F41B4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tabs>
          <w:tab w:val="right" w:pos="5508"/>
        </w:tabs>
        <w:rPr>
          <w:rStyle w:val="Char3"/>
          <w:rtl/>
        </w:rPr>
      </w:pPr>
      <w:r w:rsidRPr="00C51449">
        <w:rPr>
          <w:rStyle w:val="Char3"/>
          <w:rFonts w:hint="cs"/>
          <w:rtl/>
        </w:rPr>
        <w:t>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راه سلف صالح را 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بگ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و به آنان اقتدا کند سلف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گفته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شود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گونه به آنان منسوب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از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مخالف منهج و راه سلف هستند و 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راه آنان را 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گرفته‌اند، متما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‌گردند. الله متعال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وَمَن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يُشَاقِقِ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ٱلرَّسُولَ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مِنۢ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بَعۡدِ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تَبَيَّنَ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ٱلۡهُدَىٰ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وَيَتَّبِعۡ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غَيۡرَ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سَبِيلِ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ٱلۡمُؤۡمِنِينَ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نُوَلِّهِۦ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تَوَلَّىٰ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وَنُصۡلِهِۦ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جَهَنَّمَۖ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وَسَآءَتۡ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مَصِيرًا</w:t>
      </w:r>
      <w:r w:rsidRPr="00A03F15">
        <w:rPr>
          <w:rStyle w:val="Chare"/>
          <w:rtl/>
        </w:rPr>
        <w:t>١١٥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[النساء: 115]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tabs>
          <w:tab w:val="right" w:pos="5508"/>
        </w:tabs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>و هرکس با 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امبر مخالفت کند پس از 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نکه هدا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ت برا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او روشن شده است، و راه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غ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ر از راه مؤمنان را درپ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ش گ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رد، او را به هم</w:t>
      </w:r>
      <w:r w:rsidR="00D81C83" w:rsidRPr="009A1DE4">
        <w:rPr>
          <w:rStyle w:val="Char6"/>
          <w:rtl/>
        </w:rPr>
        <w:t>ان جهت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که رو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خود را بدان کرده است رها م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‌کن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م، و او را وارد جهنم م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‌کن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م، و او را در آن م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‌سوزان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م و چه بد جا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گاه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است</w:t>
      </w:r>
      <w:r w:rsidR="00D81C83" w:rsidRPr="00C51449">
        <w:rPr>
          <w:rStyle w:val="Char3"/>
          <w:rtl/>
        </w:rPr>
        <w:t>!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tabs>
          <w:tab w:val="right" w:pos="5508"/>
        </w:tabs>
        <w:rPr>
          <w:rStyle w:val="Char3"/>
          <w:rtl/>
        </w:rPr>
      </w:pPr>
      <w:r w:rsidRPr="00C51449">
        <w:rPr>
          <w:rStyle w:val="Char3"/>
          <w:rFonts w:hint="cs"/>
          <w:rtl/>
        </w:rPr>
        <w:t>و هر مسلمان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با خود و پروردگارش صادق است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‌تواند جز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به انتساب به سلف و به عمل به رهنمود آنان، افتخار کند.</w:t>
      </w:r>
    </w:p>
    <w:p w:rsidR="00D81C83" w:rsidRPr="00C51449" w:rsidRDefault="00D81C83" w:rsidP="00C51449">
      <w:pPr>
        <w:pStyle w:val="a6"/>
        <w:tabs>
          <w:tab w:val="right" w:pos="5508"/>
        </w:tabs>
        <w:rPr>
          <w:rStyle w:val="Char3"/>
          <w:rtl/>
        </w:rPr>
      </w:pPr>
      <w:r w:rsidRPr="00C51449">
        <w:rPr>
          <w:rStyle w:val="Char3"/>
          <w:rFonts w:hint="cs"/>
          <w:rtl/>
        </w:rPr>
        <w:t>و کلمه «سلف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» و...... اصطلاح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علم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نشانه راه و روش سلف صالح در فراگ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اسلام راست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رسول اکرم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آورده و فهم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آن مطابق مراد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و اجرا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در اعتقاد و گفتار و عمل، قرار گرفته است.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سلف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التزام به قرآن و سنت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>، التزام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کامل و صادقانه و واضح و التزام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ظاهر و باطن، و سلف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التزام به آنچه سلف صالح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نسل‌ها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سه قرن برتر اسلام ملتزم بوده‌اند، آنان که بدعت‌گذار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نکردند و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نوآور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ننمودند و طوفان هواپرست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و فتنه‌ها آنان را منحرف نکرد، سلف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‌کوشند که همانند سلف صالح باشند.</w:t>
      </w:r>
    </w:p>
    <w:p w:rsidR="00D81C83" w:rsidRPr="00727E96" w:rsidRDefault="00D81C83" w:rsidP="008C7FEB">
      <w:pPr>
        <w:pStyle w:val="a1"/>
        <w:rPr>
          <w:noProof/>
          <w:rtl/>
        </w:rPr>
      </w:pPr>
      <w:bookmarkStart w:id="19" w:name="_Toc412912469"/>
      <w:bookmarkStart w:id="20" w:name="_Toc440144959"/>
      <w:r w:rsidRPr="00727E96">
        <w:rPr>
          <w:rFonts w:hint="cs"/>
          <w:noProof/>
          <w:rtl/>
        </w:rPr>
        <w:t>تعر</w:t>
      </w:r>
      <w:r w:rsidR="00A0497C">
        <w:rPr>
          <w:rFonts w:hint="cs"/>
          <w:noProof/>
          <w:rtl/>
        </w:rPr>
        <w:t>ی</w:t>
      </w:r>
      <w:r w:rsidRPr="00727E96">
        <w:rPr>
          <w:rFonts w:hint="cs"/>
          <w:noProof/>
          <w:rtl/>
        </w:rPr>
        <w:t>ف اهل سنت و الجماعت</w:t>
      </w:r>
      <w:bookmarkEnd w:id="19"/>
      <w:bookmarkEnd w:id="20"/>
    </w:p>
    <w:p w:rsidR="00D81C83" w:rsidRPr="00C51449" w:rsidRDefault="00D81C83" w:rsidP="001F41B4">
      <w:pPr>
        <w:pStyle w:val="a6"/>
        <w:tabs>
          <w:tab w:val="right" w:pos="5508"/>
        </w:tabs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سنت در لغت از سَنَّ سِنُّ و لَسُنُّ سَنَّاً، فهو مسنونٌ، مشتق شده است. و سنّ الامر: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روش را مقررکرد. و سنت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راه و 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رت، خواه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راه و روش پسند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باشد و خواه ناپسند باشد، چنان که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D81C83">
        <w:rPr>
          <w:rStyle w:val="Char2"/>
          <w:rFonts w:hint="cs"/>
          <w:rtl/>
        </w:rPr>
        <w:t>«لتقبعنّ</w:t>
      </w:r>
      <w:r w:rsidR="001F41B4">
        <w:rPr>
          <w:rStyle w:val="Char2"/>
          <w:rFonts w:hint="cs"/>
          <w:rtl/>
        </w:rPr>
        <w:t xml:space="preserve"> سنن من کان قبلکم بشراً بشيرٍ و</w:t>
      </w:r>
      <w:r w:rsidRPr="00D81C83">
        <w:rPr>
          <w:rStyle w:val="Char2"/>
          <w:rFonts w:hint="cs"/>
          <w:rtl/>
        </w:rPr>
        <w:t>ذراعاً بذراع»</w:t>
      </w:r>
      <w:r w:rsidRPr="001F41B4">
        <w:rPr>
          <w:rStyle w:val="Char3"/>
          <w:vertAlign w:val="superscript"/>
          <w:rtl/>
        </w:rPr>
        <w:footnoteReference w:id="10"/>
      </w:r>
      <w:r w:rsidR="001F41B4">
        <w:rPr>
          <w:rStyle w:val="Char3"/>
          <w:rFonts w:hint="cs"/>
          <w:rtl/>
        </w:rPr>
        <w:t>. «</w:t>
      </w:r>
      <w:r w:rsidRPr="00C51449">
        <w:rPr>
          <w:rStyle w:val="Char3"/>
          <w:rFonts w:hint="cs"/>
          <w:rtl/>
        </w:rPr>
        <w:t>شما از سنّت‌ها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قبل از شما بوده‌اند وجب به وجب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1F41B4">
        <w:rPr>
          <w:rStyle w:val="Char3"/>
          <w:rFonts w:hint="cs"/>
          <w:rtl/>
        </w:rPr>
        <w:t>»</w:t>
      </w:r>
      <w:r w:rsidRPr="00C51449">
        <w:rPr>
          <w:rStyle w:val="Char3"/>
          <w:rFonts w:hint="cs"/>
          <w:rtl/>
        </w:rPr>
        <w:t xml:space="preserve">.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راه و روش آنان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اسلام سنت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بنا نهد به او پاداش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‌رسد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بعد از او به آن عمل کند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به او (بن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ان‌گذار سنت) پاداش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‌رسد، بدون آن که از پاداش‌ها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کاسته شود،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اسلام سنّت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بد اساس گذارد گناهش بر اوست و همچن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گناه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بعد از او به آن عمل کنند بر او خواهد بود، بدون آن که از گناهان آن‌ها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کاسته شود».</w:t>
      </w:r>
    </w:p>
    <w:p w:rsidR="00D81C83" w:rsidRPr="00C51449" w:rsidRDefault="00DC7072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عن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س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رت و روش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را تاس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س نما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آغاز کند و گروه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بعد از او به آن عمل کنند، گفته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او آن را سنّت قرار داده است.</w:t>
      </w:r>
    </w:p>
    <w:p w:rsidR="00D81C83" w:rsidRPr="00C51449" w:rsidRDefault="00D81C83" w:rsidP="00DC7072">
      <w:pPr>
        <w:pStyle w:val="a7"/>
        <w:rPr>
          <w:rStyle w:val="Char3"/>
          <w:rtl/>
        </w:rPr>
      </w:pPr>
      <w:r w:rsidRPr="00C51449">
        <w:rPr>
          <w:rStyle w:val="Char3"/>
          <w:rFonts w:hint="cs"/>
          <w:rtl/>
        </w:rPr>
        <w:t>سنّت در اصطلاح:</w:t>
      </w:r>
    </w:p>
    <w:p w:rsidR="00D81C83" w:rsidRPr="00C51449" w:rsidRDefault="00DC7072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عن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رهنمود علم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و اعتقاد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و گفتار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و عمل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و تائ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رسول اکرم</w:t>
      </w:r>
      <w:r w:rsidR="001F41B4">
        <w:rPr>
          <w:rStyle w:val="Char3"/>
          <w:rFonts w:hint="cs"/>
          <w:rtl/>
        </w:rPr>
        <w:t xml:space="preserve"> </w:t>
      </w:r>
      <w:r w:rsidRPr="00DC7072">
        <w:rPr>
          <w:rStyle w:val="Char3"/>
          <w:rFonts w:cs="CTraditional Arabic"/>
          <w:rtl/>
        </w:rPr>
        <w:t>ج</w:t>
      </w:r>
      <w:r w:rsidR="00D81C83" w:rsidRPr="00C51449">
        <w:rPr>
          <w:rStyle w:val="Char3"/>
          <w:rFonts w:hint="cs"/>
          <w:rtl/>
        </w:rPr>
        <w:t xml:space="preserve"> و اصحاب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شان.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همچن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سنت به سنت‌ها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عبادات و اعتقادات اطلاق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در مقابل سنّت، بدعت قرار دارد.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شما بعد از من زندگ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کند اختلافات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خواهد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پس سنّت من و سنّت‌ها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خلفا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افته را لازم بگ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="001F41B4">
        <w:rPr>
          <w:rStyle w:val="Char3"/>
          <w:rFonts w:hint="cs"/>
          <w:rtl/>
        </w:rPr>
        <w:t>د»</w:t>
      </w:r>
      <w:r w:rsidRPr="001F41B4">
        <w:rPr>
          <w:rStyle w:val="Char3"/>
          <w:vertAlign w:val="superscript"/>
          <w:rtl/>
        </w:rPr>
        <w:footnoteReference w:id="11"/>
      </w:r>
      <w:r w:rsidR="001F41B4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جماعت در لغت: از جمع گرفته شده است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وند دادن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و نزد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ک کردن آن با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گر. و ضدّ آن پراکندگ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تفرقه است.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آن را جمع نموده و گرد آوردم پس گرد هم آمد ، از اجتماع مشتق شده که ضدّ آن تفرقه و جدا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و جماعت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شمار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مردم، و همچن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بخش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مردم که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هدف آنان را گِرد هم آورده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جماعت در اصطلاح: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جماعت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ن، و آن‌ها سلف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امت خجسته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صحابه بزرگوار 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ائمه برجسته‌ا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صادقانه و مخلصانه و به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از آن‌ها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کرده‌اند،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‌باشند. آنان که بر محور قرآن و سنت گرد هم آمده و در مورد اعتقاد و علم و عمل در ظاهر و باطن راه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رسول اکرم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را 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گرفته‌اند.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الله متعال بندگان مومن خود را به همراه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جماعت فرمان داده و به ائتلاف و همکار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تشو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نوده و از تفرقه و اختلاف بازداشته است.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cs="Traditional Arabic"/>
          <w:rtl/>
        </w:rPr>
        <w:t>﴿</w:t>
      </w:r>
      <w:r w:rsidRPr="00A03F15">
        <w:rPr>
          <w:rStyle w:val="Chare"/>
          <w:rtl/>
        </w:rPr>
        <w:t>وَ</w:t>
      </w:r>
      <w:r w:rsidRPr="00A03F15">
        <w:rPr>
          <w:rStyle w:val="Chare"/>
          <w:rFonts w:hint="cs"/>
          <w:rtl/>
        </w:rPr>
        <w:t>ٱعۡتَصِمُواْ</w:t>
      </w:r>
      <w:r w:rsidRPr="00A03F15">
        <w:rPr>
          <w:rStyle w:val="Chare"/>
          <w:rtl/>
        </w:rPr>
        <w:t xml:space="preserve"> بِحَبۡلِ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جَمِيع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تَفَرَّقُواْۚ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[آل عمران: 103]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>و همگ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به ر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سمان خدا چنگ زن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د، و پراکنده نشو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تَكُونُواْ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كَٱلَّذِينَ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تَفَرَّقُواْ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وَٱخۡتَلَفُواْ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مِنۢ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بَعۡدِ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جَآءَهُمُ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ٱلۡبَيِّنَٰتُۚ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وَأُوْلَٰٓئِكَ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عَذَابٌ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عَظِيمٞ</w:t>
      </w:r>
      <w:r w:rsidRPr="00A03F15">
        <w:rPr>
          <w:rStyle w:val="Chare"/>
          <w:rtl/>
        </w:rPr>
        <w:t>١٠٥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[آل عمران: 105]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>و مانند کسان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نباش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 که پ</w:t>
      </w:r>
      <w:r w:rsidR="00D81C83" w:rsidRPr="009A1DE4">
        <w:rPr>
          <w:rStyle w:val="Char6"/>
          <w:rtl/>
        </w:rPr>
        <w:t>راکنده شدند و اختلاف کردند پس از ا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نکه نشانه‌ها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روشن پ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ش آنها آمد، و برا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ا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شان عذاب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بزرگ است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امت به هفتاد و سه فرقه تقس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‌شود، هفتاد و دو در جهنم خواهد بود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</w:t>
      </w:r>
      <w:r w:rsidR="00536685">
        <w:rPr>
          <w:rStyle w:val="Char3"/>
          <w:rFonts w:hint="cs"/>
          <w:rtl/>
        </w:rPr>
        <w:t xml:space="preserve"> بهشت خواهد بود و آن جماعت است»</w:t>
      </w:r>
      <w:r w:rsidRPr="001F41B4">
        <w:rPr>
          <w:rStyle w:val="Char3"/>
          <w:vertAlign w:val="superscript"/>
          <w:rtl/>
        </w:rPr>
        <w:footnoteReference w:id="12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صحاب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بزرگوار عبدالله بن مسعود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«جماعت همان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مطابق با حق باشد حت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اگر شما تنها باش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»</w:t>
      </w:r>
      <w:r w:rsidRPr="001F41B4">
        <w:rPr>
          <w:rStyle w:val="Char3"/>
          <w:vertAlign w:val="superscript"/>
          <w:rtl/>
        </w:rPr>
        <w:footnoteReference w:id="13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اهل سنت و الجماعت به سنت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روان او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صحابه 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از آن‌ها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کرده و به راه آنان 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 شده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</w:t>
      </w:r>
      <w:r w:rsidR="00DC7072">
        <w:rPr>
          <w:rStyle w:val="Char3"/>
          <w:rFonts w:hint="cs"/>
          <w:rtl/>
        </w:rPr>
        <w:t>ۀ</w:t>
      </w:r>
      <w:r w:rsidRPr="00C51449">
        <w:rPr>
          <w:rStyle w:val="Char3"/>
          <w:rFonts w:hint="cs"/>
          <w:rtl/>
        </w:rPr>
        <w:t xml:space="preserve"> آنان را در اعتقاد و گفتار و کردار 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گرفته‌اند، متمسّک هستند. آنان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راه اتبّاع را 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گرفته و از بدعت‌گذار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ده‌اند و تا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موفق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روزند. پس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آن‌ها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مخالفت با آنان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است.</w:t>
      </w:r>
    </w:p>
    <w:p w:rsidR="00D81C83" w:rsidRPr="001F41B4" w:rsidRDefault="00D81C83" w:rsidP="001F41B4">
      <w:pPr>
        <w:pStyle w:val="a7"/>
        <w:rPr>
          <w:rStyle w:val="Char3"/>
          <w:sz w:val="24"/>
          <w:szCs w:val="24"/>
          <w:rtl/>
        </w:rPr>
      </w:pPr>
      <w:r w:rsidRPr="001F41B4">
        <w:rPr>
          <w:rStyle w:val="Char3"/>
          <w:rFonts w:hint="cs"/>
          <w:sz w:val="24"/>
          <w:szCs w:val="24"/>
          <w:rtl/>
        </w:rPr>
        <w:t>و</w:t>
      </w:r>
      <w:r w:rsidR="00DC7072" w:rsidRPr="001F41B4">
        <w:rPr>
          <w:rStyle w:val="Char3"/>
          <w:rFonts w:hint="cs"/>
          <w:sz w:val="24"/>
          <w:szCs w:val="24"/>
          <w:rtl/>
        </w:rPr>
        <w:t>ی</w:t>
      </w:r>
      <w:r w:rsidRPr="001F41B4">
        <w:rPr>
          <w:rStyle w:val="Char3"/>
          <w:rFonts w:hint="cs"/>
          <w:sz w:val="24"/>
          <w:szCs w:val="24"/>
          <w:rtl/>
        </w:rPr>
        <w:t>ژگ</w:t>
      </w:r>
      <w:r w:rsidR="00DC7072" w:rsidRPr="001F41B4">
        <w:rPr>
          <w:rStyle w:val="Char3"/>
          <w:rFonts w:hint="cs"/>
          <w:sz w:val="24"/>
          <w:szCs w:val="24"/>
          <w:rtl/>
        </w:rPr>
        <w:t>ی</w:t>
      </w:r>
      <w:r w:rsidRPr="001F41B4">
        <w:rPr>
          <w:rStyle w:val="Char3"/>
          <w:rFonts w:hint="cs"/>
          <w:sz w:val="24"/>
          <w:szCs w:val="24"/>
          <w:rtl/>
        </w:rPr>
        <w:t>‌ها و صفات</w:t>
      </w:r>
      <w:r w:rsidR="00DC7072" w:rsidRPr="001F41B4">
        <w:rPr>
          <w:rStyle w:val="Char3"/>
          <w:rFonts w:hint="cs"/>
          <w:sz w:val="24"/>
          <w:szCs w:val="24"/>
          <w:rtl/>
        </w:rPr>
        <w:t>ی</w:t>
      </w:r>
      <w:r w:rsidRPr="001F41B4">
        <w:rPr>
          <w:rStyle w:val="Char3"/>
          <w:rFonts w:hint="cs"/>
          <w:sz w:val="24"/>
          <w:szCs w:val="24"/>
          <w:rtl/>
        </w:rPr>
        <w:t xml:space="preserve"> که اهل سنت دارد آنان را از د</w:t>
      </w:r>
      <w:r w:rsidR="00DC7072" w:rsidRPr="001F41B4">
        <w:rPr>
          <w:rStyle w:val="Char3"/>
          <w:rFonts w:hint="cs"/>
          <w:sz w:val="24"/>
          <w:szCs w:val="24"/>
          <w:rtl/>
        </w:rPr>
        <w:t>ی</w:t>
      </w:r>
      <w:r w:rsidRPr="001F41B4">
        <w:rPr>
          <w:rStyle w:val="Char3"/>
          <w:rFonts w:hint="cs"/>
          <w:sz w:val="24"/>
          <w:szCs w:val="24"/>
          <w:rtl/>
        </w:rPr>
        <w:t>گر گروه‌ها متما</w:t>
      </w:r>
      <w:r w:rsidR="00DC7072" w:rsidRPr="001F41B4">
        <w:rPr>
          <w:rStyle w:val="Char3"/>
          <w:rFonts w:hint="cs"/>
          <w:sz w:val="24"/>
          <w:szCs w:val="24"/>
          <w:rtl/>
        </w:rPr>
        <w:t>ی</w:t>
      </w:r>
      <w:r w:rsidRPr="001F41B4">
        <w:rPr>
          <w:rStyle w:val="Char3"/>
          <w:rFonts w:hint="cs"/>
          <w:sz w:val="24"/>
          <w:szCs w:val="24"/>
          <w:rtl/>
        </w:rPr>
        <w:t>ز م</w:t>
      </w:r>
      <w:r w:rsidR="00DC7072" w:rsidRPr="001F41B4">
        <w:rPr>
          <w:rStyle w:val="Char3"/>
          <w:rFonts w:hint="cs"/>
          <w:sz w:val="24"/>
          <w:szCs w:val="24"/>
          <w:rtl/>
        </w:rPr>
        <w:t>ی</w:t>
      </w:r>
      <w:r w:rsidRPr="001F41B4">
        <w:rPr>
          <w:rStyle w:val="Char3"/>
          <w:rFonts w:hint="cs"/>
          <w:sz w:val="24"/>
          <w:szCs w:val="24"/>
          <w:rtl/>
        </w:rPr>
        <w:t>‌کند، و برخ</w:t>
      </w:r>
      <w:r w:rsidR="00DC7072" w:rsidRPr="001F41B4">
        <w:rPr>
          <w:rStyle w:val="Char3"/>
          <w:rFonts w:hint="cs"/>
          <w:sz w:val="24"/>
          <w:szCs w:val="24"/>
          <w:rtl/>
        </w:rPr>
        <w:t>ی</w:t>
      </w:r>
      <w:r w:rsidRPr="001F41B4">
        <w:rPr>
          <w:rStyle w:val="Char3"/>
          <w:rFonts w:hint="cs"/>
          <w:sz w:val="24"/>
          <w:szCs w:val="24"/>
          <w:rtl/>
        </w:rPr>
        <w:t xml:space="preserve"> از ا</w:t>
      </w:r>
      <w:r w:rsidR="00DC7072" w:rsidRPr="001F41B4">
        <w:rPr>
          <w:rStyle w:val="Char3"/>
          <w:rFonts w:hint="cs"/>
          <w:sz w:val="24"/>
          <w:szCs w:val="24"/>
          <w:rtl/>
        </w:rPr>
        <w:t>ی</w:t>
      </w:r>
      <w:r w:rsidRPr="001F41B4">
        <w:rPr>
          <w:rStyle w:val="Char3"/>
          <w:rFonts w:hint="cs"/>
          <w:sz w:val="24"/>
          <w:szCs w:val="24"/>
          <w:rtl/>
        </w:rPr>
        <w:t>ن و</w:t>
      </w:r>
      <w:r w:rsidR="00DC7072" w:rsidRPr="001F41B4">
        <w:rPr>
          <w:rStyle w:val="Char3"/>
          <w:rFonts w:hint="cs"/>
          <w:sz w:val="24"/>
          <w:szCs w:val="24"/>
          <w:rtl/>
        </w:rPr>
        <w:t>ی</w:t>
      </w:r>
      <w:r w:rsidRPr="001F41B4">
        <w:rPr>
          <w:rStyle w:val="Char3"/>
          <w:rFonts w:hint="cs"/>
          <w:sz w:val="24"/>
          <w:szCs w:val="24"/>
          <w:rtl/>
        </w:rPr>
        <w:t>ژگ</w:t>
      </w:r>
      <w:r w:rsidR="00DC7072" w:rsidRPr="001F41B4">
        <w:rPr>
          <w:rStyle w:val="Char3"/>
          <w:rFonts w:hint="cs"/>
          <w:sz w:val="24"/>
          <w:szCs w:val="24"/>
          <w:rtl/>
        </w:rPr>
        <w:t>ی</w:t>
      </w:r>
      <w:r w:rsidRPr="001F41B4">
        <w:rPr>
          <w:rStyle w:val="Char3"/>
          <w:rFonts w:hint="cs"/>
          <w:sz w:val="24"/>
          <w:szCs w:val="24"/>
          <w:rtl/>
        </w:rPr>
        <w:t>‌ها عبارتند از:</w:t>
      </w:r>
    </w:p>
    <w:p w:rsidR="001F41B4" w:rsidRDefault="00D81C83" w:rsidP="006367F3">
      <w:pPr>
        <w:pStyle w:val="a6"/>
        <w:numPr>
          <w:ilvl w:val="0"/>
          <w:numId w:val="10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آنان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انه رو هستند و از افراط و تفر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 و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اده‌رو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جفا به دورند.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انه‌رو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عقا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احکام و سلوک آن‌ها مشهود است و برداشت و فهم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انه در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فرقه‌ها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امت دارند، همان طور که امت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ملّت‌ها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انه است.</w:t>
      </w:r>
    </w:p>
    <w:p w:rsidR="001F41B4" w:rsidRDefault="00D81C83" w:rsidP="006367F3">
      <w:pPr>
        <w:pStyle w:val="a6"/>
        <w:numPr>
          <w:ilvl w:val="0"/>
          <w:numId w:val="10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نصوص قرآن و سنت را بزرگ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 و در فراگ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فقط به آن دو بسنده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به آن اهتمام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در مقابل نصوص قرآن و سنت مطلقا! تسل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هستند، و آن‌ را مطابق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سلف صالح و راه والا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‌فهمند.</w:t>
      </w:r>
    </w:p>
    <w:p w:rsidR="001F41B4" w:rsidRDefault="00D81C83" w:rsidP="006367F3">
      <w:pPr>
        <w:pStyle w:val="a6"/>
        <w:numPr>
          <w:ilvl w:val="0"/>
          <w:numId w:val="10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آن‌ها جز رسول الله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چنان امام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شوا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ندارند که همه سخنان او را بپذ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رند و آنچه با کلام او مخالف باشد ترک کنند. و آنان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از همه به احوال و اقوال و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رسول اکرم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آگاه‌ترند،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گران با سنّت محبّت دارند 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از همه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‌کوشند از آن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با اهل آن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دوست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ند.</w:t>
      </w:r>
    </w:p>
    <w:p w:rsidR="001F41B4" w:rsidRDefault="00D81C83" w:rsidP="006367F3">
      <w:pPr>
        <w:pStyle w:val="a6"/>
        <w:numPr>
          <w:ilvl w:val="0"/>
          <w:numId w:val="10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از جدال و دعوا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از اهل آن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در مسا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حلال و حرام جدال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و کاملاً وارد 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‌شوند.</w:t>
      </w:r>
    </w:p>
    <w:p w:rsidR="001F41B4" w:rsidRDefault="00D81C83" w:rsidP="006367F3">
      <w:pPr>
        <w:pStyle w:val="a6"/>
        <w:numPr>
          <w:ilvl w:val="0"/>
          <w:numId w:val="10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به سلف صالح و ائمه‌شان احترام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‌گذارند و بر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باورند که راه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سلف سالم‌تر و آگاهانه‌تر و استوارتر است.</w:t>
      </w:r>
    </w:p>
    <w:p w:rsidR="001F41B4" w:rsidRDefault="00D81C83" w:rsidP="006367F3">
      <w:pPr>
        <w:pStyle w:val="a6"/>
        <w:numPr>
          <w:ilvl w:val="0"/>
          <w:numId w:val="10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تاو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لات کلام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رند و تسل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هستند و نقل را بر عقل (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تصورات اذهان) مقدّم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‌دارند، و عقل را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 نقل قرار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‌دهند.</w:t>
      </w:r>
    </w:p>
    <w:p w:rsidR="001F41B4" w:rsidRDefault="00D81C83" w:rsidP="006367F3">
      <w:pPr>
        <w:pStyle w:val="a6"/>
        <w:numPr>
          <w:ilvl w:val="0"/>
          <w:numId w:val="10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آن‌ها حکم را تعم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‌دهند و در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مساله همه نصوص را جمع‌آور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و متشابه را در پرتو محکم و مجمل را در پرتو آنچه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شده، تفس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مطلق را به مق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ارجاع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‌دهند؛ و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عمل، از تناقص سالم مانده و به حق 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ده‌اند.</w:t>
      </w:r>
    </w:p>
    <w:p w:rsidR="001F41B4" w:rsidRDefault="00D81C83" w:rsidP="006367F3">
      <w:pPr>
        <w:pStyle w:val="a6"/>
        <w:numPr>
          <w:ilvl w:val="0"/>
          <w:numId w:val="10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آنان الگو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صالحان‌اند،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 حق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به راه راست راهنما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چون بر حق ثابت قدم هستند و از آن دور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و در امور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متفق‌اند 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علم و عبادت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توکل بر الله و استفاده از اسباب جمع کرده‌اند و در کنار استفاده از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رعا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ند، و همراه هراس و خوف از الله به او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داورند و حبّ و بغض هر دو را با خود دارند، و با مومنان مهربان، و در برابر کفار سخت و تند هستند و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که در زمان‌ها و مکان‌ها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متفاوت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قرار دارند اما با هم متحد و هم آهنگ هستند.</w:t>
      </w:r>
    </w:p>
    <w:p w:rsidR="001F41B4" w:rsidRDefault="00D81C83" w:rsidP="006367F3">
      <w:pPr>
        <w:pStyle w:val="a6"/>
        <w:numPr>
          <w:ilvl w:val="0"/>
          <w:numId w:val="10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آنان اسم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اسلام و سنت و جماعت ندارند.</w:t>
      </w:r>
    </w:p>
    <w:p w:rsidR="001F41B4" w:rsidRDefault="00D81C83" w:rsidP="006367F3">
      <w:pPr>
        <w:pStyle w:val="a6"/>
        <w:numPr>
          <w:ilvl w:val="0"/>
          <w:numId w:val="10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‌کوشند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درست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استوار را نشر نموده و آن را به مردم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اموزند، و مردم را اندرز 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ند، و به امور آن‌ها اهتمام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‌ورزند.</w:t>
      </w:r>
    </w:p>
    <w:p w:rsidR="001F41B4" w:rsidRDefault="00D81C83" w:rsidP="006367F3">
      <w:pPr>
        <w:pStyle w:val="a6"/>
        <w:numPr>
          <w:ilvl w:val="0"/>
          <w:numId w:val="10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آنان در سخنان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در باورها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و دعوت خود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از همه صبورند.</w:t>
      </w:r>
    </w:p>
    <w:p w:rsidR="001F41B4" w:rsidRDefault="00D81C83" w:rsidP="006367F3">
      <w:pPr>
        <w:pStyle w:val="a6"/>
        <w:numPr>
          <w:ilvl w:val="0"/>
          <w:numId w:val="10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وحدت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‌کوشند و مردم را به آن فرا‌م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‌خوانند و تشو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از اختلاف و تفرقه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مردم را از آن برحذر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‌دارند.</w:t>
      </w:r>
    </w:p>
    <w:p w:rsidR="001F41B4" w:rsidRDefault="00D81C83" w:rsidP="006367F3">
      <w:pPr>
        <w:pStyle w:val="a6"/>
        <w:numPr>
          <w:ilvl w:val="0"/>
          <w:numId w:val="10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الله متعال آنان را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نکه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گر را کافر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بدعت‌گذار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فاسق قرار دهند، مصمون داشته است، و آنان در احکام شرع از همه فق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ه‌ترند و هرگاه در مورد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گران داور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کنند براساس علم و آگاه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دادگر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انصاف داور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‌کنند.</w:t>
      </w:r>
    </w:p>
    <w:p w:rsidR="00D81C83" w:rsidRPr="00C51449" w:rsidRDefault="00D81C83" w:rsidP="006367F3">
      <w:pPr>
        <w:pStyle w:val="a6"/>
        <w:numPr>
          <w:ilvl w:val="0"/>
          <w:numId w:val="10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آنان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را دوست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 و با همد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مهربان‌اند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دعا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‌کنند و از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دفاع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ند. و کمبود همد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را جبران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رضامند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‌دهند، و فقط براساس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‌ورزند.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کوتاه سخن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آنان از همه با اخلاق‌تر 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از همه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‌کوشند با عبادت و بندگ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شتن را پاک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زه دارند، و از همه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ع‌تر داشته و دوراند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ش‌ترند، و اختلاف نظر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از همه با سعه صدر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رند و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گران به آداب و اصول آن آگاه‌ترند.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ۀ</w:t>
      </w:r>
      <w:r w:rsidRPr="00C51449">
        <w:rPr>
          <w:rStyle w:val="Char3"/>
          <w:rFonts w:hint="cs"/>
          <w:rtl/>
        </w:rPr>
        <w:t xml:space="preserve"> سخن درباره مفهوم اهل سنت و الجماعت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اهل سنت و الجماعت گروه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رسول اکرم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فرقه‌ها فقط به آن وعده نجات داده است و محور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ژگ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سنت و هم‌آهنگ بودن با باورها و عبادت و رهنمود و سلوک و اخلاق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در سنت آمده و همراه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جماعت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بنابرا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تعر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اهل سنت و الجماعت از تعر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سلف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ست، دانست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 که سلف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عامل به قرآن و متمسّک به سنت هستند، پس سلف همان اهل سنت هستند که مقصود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بوده‌اند و اهل سنت همان سف صالح و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‌اند که راه آنان را 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گرفته‌اند.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خاص‌تر اهل سنت و الجماعت است که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همه گروه‌ها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بدعت‌گذار و هواپرست مانند خوارج و جهم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و قدر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و معتزله و رافضه و مرجئه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اهل بدعت که راه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ن‌ها را 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گرفته‌اند از اهل سنت جدا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سنت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نجا در مقابل بدعت و جماعت در مقابل تفرقه قرار دارد، و احاد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آن به لزوم جماعت امر شده و از تفرقه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مقصود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مفسّر قرآن عبدالله بن عباس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در تفس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گفته: «</w:t>
      </w:r>
      <w:r w:rsidRPr="005D7522">
        <w:rPr>
          <w:rFonts w:hint="cs"/>
          <w:rtl/>
        </w:rPr>
        <w:t>اله</w:t>
      </w:r>
      <w:r w:rsidR="00DC7072" w:rsidRPr="005D7522">
        <w:rPr>
          <w:rFonts w:hint="cs"/>
          <w:rtl/>
        </w:rPr>
        <w:t>ی</w:t>
      </w:r>
      <w:r w:rsidRPr="005D7522">
        <w:rPr>
          <w:rFonts w:hint="cs"/>
          <w:rtl/>
        </w:rPr>
        <w:t xml:space="preserve"> که</w:t>
      </w:r>
      <w:r w:rsidRPr="005D7522">
        <w:rPr>
          <w:rStyle w:val="Char7"/>
          <w:rFonts w:hint="cs"/>
          <w:rtl/>
        </w:rPr>
        <w:t xml:space="preserve"> «</w:t>
      </w:r>
      <w:r w:rsidRPr="00D81C83">
        <w:rPr>
          <w:rStyle w:val="Char1"/>
          <w:rFonts w:hint="cs"/>
          <w:rtl/>
        </w:rPr>
        <w:t>يوم تب</w:t>
      </w:r>
      <w:r w:rsidRPr="00D81C83">
        <w:rPr>
          <w:rStyle w:val="Char1"/>
          <w:rtl/>
        </w:rPr>
        <w:t>ي</w:t>
      </w:r>
      <w:r w:rsidR="005D7522">
        <w:rPr>
          <w:rStyle w:val="Char1"/>
          <w:rFonts w:hint="cs"/>
          <w:rtl/>
        </w:rPr>
        <w:t>ض وجوه و</w:t>
      </w:r>
      <w:r w:rsidRPr="00D81C83">
        <w:rPr>
          <w:rStyle w:val="Char1"/>
          <w:rFonts w:hint="cs"/>
          <w:rtl/>
        </w:rPr>
        <w:t>تسودّ وجوه</w:t>
      </w:r>
      <w:r w:rsidR="005D7522" w:rsidRPr="005D7522">
        <w:rPr>
          <w:rStyle w:val="Char7"/>
          <w:rFonts w:hint="cs"/>
          <w:rtl/>
        </w:rPr>
        <w:t>»</w:t>
      </w:r>
      <w:r w:rsidR="005D7522">
        <w:rPr>
          <w:rFonts w:hint="cs"/>
          <w:rtl/>
        </w:rPr>
        <w:t xml:space="preserve"> روزی</w:t>
      </w:r>
      <w:r w:rsidRPr="005D7522">
        <w:rPr>
          <w:rFonts w:hint="cs"/>
          <w:rtl/>
        </w:rPr>
        <w:t xml:space="preserve"> که چهره‌ها</w:t>
      </w:r>
      <w:r w:rsidR="00DC7072" w:rsidRPr="005D7522">
        <w:rPr>
          <w:rFonts w:hint="cs"/>
          <w:rtl/>
        </w:rPr>
        <w:t>یی</w:t>
      </w:r>
      <w:r w:rsidRPr="005D7522">
        <w:rPr>
          <w:rFonts w:hint="cs"/>
          <w:rtl/>
        </w:rPr>
        <w:t xml:space="preserve"> سف</w:t>
      </w:r>
      <w:r w:rsidR="00DC7072" w:rsidRPr="005D7522">
        <w:rPr>
          <w:rFonts w:hint="cs"/>
          <w:rtl/>
        </w:rPr>
        <w:t>ی</w:t>
      </w:r>
      <w:r w:rsidRPr="005D7522">
        <w:rPr>
          <w:rFonts w:hint="cs"/>
          <w:rtl/>
        </w:rPr>
        <w:t>د و چهره‌ها</w:t>
      </w:r>
      <w:r w:rsidR="00DC7072" w:rsidRPr="005D7522">
        <w:rPr>
          <w:rFonts w:hint="cs"/>
          <w:rtl/>
        </w:rPr>
        <w:t>یی</w:t>
      </w:r>
      <w:r w:rsidRPr="005D7522">
        <w:rPr>
          <w:rFonts w:hint="cs"/>
          <w:rtl/>
        </w:rPr>
        <w:t xml:space="preserve"> س</w:t>
      </w:r>
      <w:r w:rsidR="00DC7072" w:rsidRPr="005D7522">
        <w:rPr>
          <w:rFonts w:hint="cs"/>
          <w:rtl/>
        </w:rPr>
        <w:t>ی</w:t>
      </w:r>
      <w:r w:rsidRPr="005D7522">
        <w:rPr>
          <w:rFonts w:hint="cs"/>
          <w:rtl/>
        </w:rPr>
        <w:t>اه م</w:t>
      </w:r>
      <w:r w:rsidR="00DC7072" w:rsidRPr="005D7522">
        <w:rPr>
          <w:rFonts w:hint="cs"/>
          <w:rtl/>
        </w:rPr>
        <w:t>ی</w:t>
      </w:r>
      <w:r w:rsidRPr="005D7522">
        <w:rPr>
          <w:rFonts w:hint="cs"/>
          <w:rtl/>
        </w:rPr>
        <w:t>‌شود». هم</w:t>
      </w:r>
      <w:r w:rsidR="00DC7072" w:rsidRPr="005D7522">
        <w:rPr>
          <w:rFonts w:hint="cs"/>
          <w:rtl/>
        </w:rPr>
        <w:t>ی</w:t>
      </w:r>
      <w:r w:rsidRPr="005D7522">
        <w:rPr>
          <w:rFonts w:hint="cs"/>
          <w:rtl/>
        </w:rPr>
        <w:t>ن مفهوم را مراد گرفته است و م</w:t>
      </w:r>
      <w:r w:rsidR="00DC7072" w:rsidRPr="005D7522">
        <w:rPr>
          <w:rFonts w:hint="cs"/>
          <w:rtl/>
        </w:rPr>
        <w:t>ی</w:t>
      </w:r>
      <w:r w:rsidRPr="005D7522">
        <w:rPr>
          <w:rFonts w:hint="cs"/>
          <w:rtl/>
        </w:rPr>
        <w:t>‌گو</w:t>
      </w:r>
      <w:r w:rsidR="00DC7072" w:rsidRPr="005D7522">
        <w:rPr>
          <w:rFonts w:hint="cs"/>
          <w:rtl/>
        </w:rPr>
        <w:t>ی</w:t>
      </w:r>
      <w:r w:rsidRPr="005D7522">
        <w:rPr>
          <w:rFonts w:hint="cs"/>
          <w:rtl/>
        </w:rPr>
        <w:t>د: «چهره‌ها</w:t>
      </w:r>
      <w:r w:rsidR="00DC7072" w:rsidRPr="005D7522">
        <w:rPr>
          <w:rFonts w:hint="cs"/>
          <w:rtl/>
        </w:rPr>
        <w:t>ی</w:t>
      </w:r>
      <w:r w:rsidRPr="005D7522">
        <w:rPr>
          <w:rFonts w:hint="cs"/>
          <w:rtl/>
        </w:rPr>
        <w:t xml:space="preserve"> اهل سنت و الجماعت سف</w:t>
      </w:r>
      <w:r w:rsidR="00DC7072" w:rsidRPr="005D7522">
        <w:rPr>
          <w:rFonts w:hint="cs"/>
          <w:rtl/>
        </w:rPr>
        <w:t>ی</w:t>
      </w:r>
      <w:r w:rsidRPr="005D7522">
        <w:rPr>
          <w:rFonts w:hint="cs"/>
          <w:rtl/>
        </w:rPr>
        <w:t>د م</w:t>
      </w:r>
      <w:r w:rsidR="00DC7072" w:rsidRPr="005D7522">
        <w:rPr>
          <w:rFonts w:hint="cs"/>
          <w:rtl/>
        </w:rPr>
        <w:t>ی</w:t>
      </w:r>
      <w:r w:rsidRPr="005D7522">
        <w:rPr>
          <w:rFonts w:hint="cs"/>
          <w:rtl/>
        </w:rPr>
        <w:t>‌شود و چهرم‌ها</w:t>
      </w:r>
      <w:r w:rsidR="00DC7072" w:rsidRPr="005D7522">
        <w:rPr>
          <w:rFonts w:hint="cs"/>
          <w:rtl/>
        </w:rPr>
        <w:t>ی</w:t>
      </w:r>
      <w:r w:rsidRPr="005D7522">
        <w:rPr>
          <w:rFonts w:hint="cs"/>
          <w:rtl/>
        </w:rPr>
        <w:t xml:space="preserve"> اهل بدعت و تفرقه س</w:t>
      </w:r>
      <w:r w:rsidR="00DC7072" w:rsidRPr="005D7522">
        <w:rPr>
          <w:rFonts w:hint="cs"/>
          <w:rtl/>
        </w:rPr>
        <w:t>ی</w:t>
      </w:r>
      <w:r w:rsidRPr="005D7522">
        <w:rPr>
          <w:rFonts w:hint="cs"/>
          <w:rtl/>
        </w:rPr>
        <w:t>اه م</w:t>
      </w:r>
      <w:r w:rsidR="00DC7072" w:rsidRPr="005D7522">
        <w:rPr>
          <w:rFonts w:hint="cs"/>
          <w:rtl/>
        </w:rPr>
        <w:t>ی</w:t>
      </w:r>
      <w:r w:rsidRPr="005D7522">
        <w:rPr>
          <w:rFonts w:hint="cs"/>
          <w:rtl/>
        </w:rPr>
        <w:t>‌گردد»</w:t>
      </w:r>
      <w:r w:rsidRPr="001F41B4">
        <w:rPr>
          <w:vertAlign w:val="superscript"/>
          <w:rtl/>
        </w:rPr>
        <w:footnoteReference w:id="14"/>
      </w:r>
      <w:r w:rsidR="005D7522" w:rsidRPr="005D7522">
        <w:rPr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کلمه سلف صالح با واژه اهل سنت و الجماعت مترادف است، همان طور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 اهل سنت، اهل الاثر، و اهل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و گروه رستگار و اهل اتباع و غرباء گفته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نام‌ها از علما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سلف نقل شده‌اند.</w:t>
      </w:r>
    </w:p>
    <w:p w:rsidR="00D81C83" w:rsidRPr="009A1DE4" w:rsidRDefault="00D81C83" w:rsidP="008C7FEB">
      <w:pPr>
        <w:pStyle w:val="a1"/>
        <w:rPr>
          <w:rtl/>
        </w:rPr>
      </w:pPr>
      <w:bookmarkStart w:id="21" w:name="_Toc412912470"/>
      <w:bookmarkStart w:id="22" w:name="_Toc440144960"/>
      <w:r w:rsidRPr="009A1DE4">
        <w:rPr>
          <w:rFonts w:hint="cs"/>
          <w:rtl/>
        </w:rPr>
        <w:t>و</w:t>
      </w:r>
      <w:r w:rsidR="00A0497C">
        <w:rPr>
          <w:rFonts w:hint="cs"/>
          <w:rtl/>
        </w:rPr>
        <w:t>ی</w:t>
      </w:r>
      <w:r w:rsidRPr="009A1DE4">
        <w:rPr>
          <w:rFonts w:hint="cs"/>
          <w:rtl/>
        </w:rPr>
        <w:t>ژگ</w:t>
      </w:r>
      <w:r w:rsidR="00A0497C">
        <w:rPr>
          <w:rFonts w:hint="cs"/>
          <w:rtl/>
        </w:rPr>
        <w:t>ی</w:t>
      </w:r>
      <w:r w:rsidRPr="009A1DE4">
        <w:rPr>
          <w:rFonts w:hint="cs"/>
          <w:rtl/>
        </w:rPr>
        <w:t>‌ها</w:t>
      </w:r>
      <w:r w:rsidR="00A0497C">
        <w:rPr>
          <w:rFonts w:hint="cs"/>
          <w:rtl/>
        </w:rPr>
        <w:t>ی</w:t>
      </w:r>
      <w:r w:rsidRPr="009A1DE4">
        <w:rPr>
          <w:rFonts w:hint="cs"/>
          <w:rtl/>
        </w:rPr>
        <w:t xml:space="preserve"> عق</w:t>
      </w:r>
      <w:r w:rsidR="00A0497C">
        <w:rPr>
          <w:rFonts w:hint="cs"/>
          <w:rtl/>
        </w:rPr>
        <w:t>ی</w:t>
      </w:r>
      <w:r w:rsidRPr="009A1DE4">
        <w:rPr>
          <w:rFonts w:hint="cs"/>
          <w:rtl/>
        </w:rPr>
        <w:t>ده اهل سنت</w:t>
      </w:r>
      <w:bookmarkEnd w:id="21"/>
      <w:bookmarkEnd w:id="22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چرا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سلف صالح به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سزاواتر است؟!</w:t>
      </w:r>
      <w:r w:rsidR="001F41B4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اساس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درست و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است و همه دانش‌ها براساس آن بنا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پس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باورش درست باشد عمل و رفتارش درست خواهد بود،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ده‌اش فاسد باشد سا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عمل او فاسد خواهد بود و همه آنچه که بر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اساس، بنا نشود سرانجام از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خواهد رفت و فروخواهد پاش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د. و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و درست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قلب مومن است، او را به الله متعال نزد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او را بر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‌دارد تا محبت و رضامند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را بجو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و در پناه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ده، مومن از مکر دشمنان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انس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جن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پناه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رد، و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عبارتند از: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علم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برگرفته شده از قرآن و سنت،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به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و کفر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به طاغوت و به پا خاستن به مقتضا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تکل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و اخلاص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در عبادت، و صادقانه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از رسول اکرم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.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نجاست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که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تثب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تحک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در قلوب صحابه اهتمام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در تمام زندگ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‌کوش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آنان را براساس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ترب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کند، تا مردان بر قاعده و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استوار ساخته شوند. و قرآن 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زده سال در مکه همواره از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قض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سخن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‌گفت و موضوع سخن تغ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‌کرد، آر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قض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ه،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بود، که قرآن از آن سخن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‌گفت و از شرک‌ورز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تمام انواع آن برحذر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‌داشت،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در مکه فقط به آن دعوت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‌داد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ارانش را فقط بر آن ترب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‌کرد، چون هدف از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نش انسان‌ها و جن‌ها و هدف از فرستادن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و فروفرستادن کتاب‌ها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گانه‌پرست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وَمَا خَلَقۡتُ </w:t>
      </w:r>
      <w:r w:rsidRPr="00A03F15">
        <w:rPr>
          <w:rStyle w:val="Chare"/>
          <w:rFonts w:hint="cs"/>
          <w:rtl/>
        </w:rPr>
        <w:t>ٱلۡجِنَّ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ٱلۡإِنسَ</w:t>
      </w:r>
      <w:r w:rsidRPr="00A03F15">
        <w:rPr>
          <w:rStyle w:val="Chare"/>
          <w:rtl/>
        </w:rPr>
        <w:t xml:space="preserve"> إِلَّا لِيَعۡبُدُونِ٥٦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[الذار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ات: 56]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>و جن‌ها و انسان‌ها را 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افر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ده‌ام مگر 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نکه مرا عبادت کنند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536685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همه دعوتگران به اسلام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نخست و قبل از هر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اصلاح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دعوت بدهند، 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cs="Traditional Arabic"/>
          <w:rtl/>
        </w:rPr>
        <w:t>﴿</w:t>
      </w:r>
      <w:r w:rsidRPr="00A03F15">
        <w:rPr>
          <w:rStyle w:val="Chare"/>
          <w:rtl/>
        </w:rPr>
        <w:t>وَلَقَدۡ بَعَثۡنَا فِي كُلِّ أُمَّة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رَّسُولًا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أَنِ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ٱعۡبُدُواْ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ٱجۡتَنِبُواْ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ٱلطَّٰغُوتَ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[النحل: 36]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tl/>
        </w:rPr>
        <w:t xml:space="preserve">و به 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ق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ن ما به م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ان هر امت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پ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امبر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را فرستاد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م (تا به مردم بگو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ند): خداوند را بپرست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د و از طاغوت بپره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ز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مطالعه و بررس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سلف صالح به اهم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توض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نبو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به ضرورت فعال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جدّ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راستا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بازگشت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به آن و آزاد کردنشان از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فرقه‌ها و بدعت‌ها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و از اختلاف گروه‌ها و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ال و تحزّب‌ها و دسته‌بند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شان، بازم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بر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سلف صالح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ژگ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و خصوص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منحصربه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دارد که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انگر ارزش و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 آن است، و تمسک به آن و عمل به احکام آن را ضرور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لازم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د.</w:t>
      </w:r>
    </w:p>
    <w:p w:rsidR="00D81C83" w:rsidRPr="001F41B4" w:rsidRDefault="00D81C83" w:rsidP="001F41B4">
      <w:pPr>
        <w:pStyle w:val="a7"/>
        <w:rPr>
          <w:rStyle w:val="Char3"/>
          <w:sz w:val="24"/>
          <w:szCs w:val="24"/>
          <w:rtl/>
        </w:rPr>
      </w:pPr>
      <w:r w:rsidRPr="001F41B4">
        <w:rPr>
          <w:rStyle w:val="Char3"/>
          <w:rFonts w:hint="cs"/>
          <w:sz w:val="24"/>
          <w:szCs w:val="24"/>
          <w:rtl/>
        </w:rPr>
        <w:t>مهم‌تر</w:t>
      </w:r>
      <w:r w:rsidR="00DC7072" w:rsidRPr="001F41B4">
        <w:rPr>
          <w:rStyle w:val="Char3"/>
          <w:rFonts w:hint="cs"/>
          <w:sz w:val="24"/>
          <w:szCs w:val="24"/>
          <w:rtl/>
        </w:rPr>
        <w:t>ی</w:t>
      </w:r>
      <w:r w:rsidRPr="001F41B4">
        <w:rPr>
          <w:rStyle w:val="Char3"/>
          <w:rFonts w:hint="cs"/>
          <w:sz w:val="24"/>
          <w:szCs w:val="24"/>
          <w:rtl/>
        </w:rPr>
        <w:t>ن و</w:t>
      </w:r>
      <w:r w:rsidR="00DC7072" w:rsidRPr="001F41B4">
        <w:rPr>
          <w:rStyle w:val="Char3"/>
          <w:rFonts w:hint="cs"/>
          <w:sz w:val="24"/>
          <w:szCs w:val="24"/>
          <w:rtl/>
        </w:rPr>
        <w:t>ی</w:t>
      </w:r>
      <w:r w:rsidRPr="001F41B4">
        <w:rPr>
          <w:rStyle w:val="Char3"/>
          <w:rFonts w:hint="cs"/>
          <w:sz w:val="24"/>
          <w:szCs w:val="24"/>
          <w:rtl/>
        </w:rPr>
        <w:t>ژگ</w:t>
      </w:r>
      <w:r w:rsidR="00DC7072" w:rsidRPr="001F41B4">
        <w:rPr>
          <w:rStyle w:val="Char3"/>
          <w:rFonts w:hint="cs"/>
          <w:sz w:val="24"/>
          <w:szCs w:val="24"/>
          <w:rtl/>
        </w:rPr>
        <w:t>ی</w:t>
      </w:r>
      <w:r w:rsidRPr="001F41B4">
        <w:rPr>
          <w:rStyle w:val="Char3"/>
          <w:rFonts w:hint="cs"/>
          <w:sz w:val="24"/>
          <w:szCs w:val="24"/>
          <w:rtl/>
        </w:rPr>
        <w:t>‌ها</w:t>
      </w:r>
      <w:r w:rsidR="00DC7072" w:rsidRPr="001F41B4">
        <w:rPr>
          <w:rStyle w:val="Char3"/>
          <w:rFonts w:hint="cs"/>
          <w:sz w:val="24"/>
          <w:szCs w:val="24"/>
          <w:rtl/>
        </w:rPr>
        <w:t>ی</w:t>
      </w:r>
      <w:r w:rsidRPr="001F41B4">
        <w:rPr>
          <w:rStyle w:val="Char3"/>
          <w:rFonts w:hint="cs"/>
          <w:sz w:val="24"/>
          <w:szCs w:val="24"/>
          <w:rtl/>
        </w:rPr>
        <w:t xml:space="preserve"> آن عبارت است از: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1. سلامت منبع فراگ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سلف صالح برآمده از سرچشمه زلال قرآن و سنت و از اجماع سلف صالح و اجماع مجتهدان برجسته‌ا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از آن‌ها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کرده‌اند،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 و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سلف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راه سلف صالح و از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</w:t>
      </w:r>
      <w:r w:rsidR="00DC7072">
        <w:rPr>
          <w:rStyle w:val="Char3"/>
          <w:rFonts w:hint="cs"/>
          <w:rtl/>
        </w:rPr>
        <w:t>ۀ</w:t>
      </w:r>
      <w:r w:rsidRPr="00C51449">
        <w:rPr>
          <w:rStyle w:val="Char3"/>
          <w:rFonts w:hint="cs"/>
          <w:rtl/>
        </w:rPr>
        <w:t xml:space="preserve"> آنان و از اطاعت از فهم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</w:t>
      </w:r>
      <w:r w:rsidR="00DC7072">
        <w:rPr>
          <w:rStyle w:val="Char3"/>
          <w:rFonts w:hint="cs"/>
          <w:rtl/>
        </w:rPr>
        <w:t>ۀ</w:t>
      </w:r>
      <w:r w:rsidRPr="00C51449">
        <w:rPr>
          <w:rStyle w:val="Char3"/>
          <w:rFonts w:hint="cs"/>
          <w:rtl/>
        </w:rPr>
        <w:t xml:space="preserve"> درک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آن‌ها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داشته‌اند.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2. سند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ده به الله و رسول او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متّصل است. آر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انسان را مستق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به الله و رسول او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به محبت و تعظ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الله و رسول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نگرفتن بر آن‌ها،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وند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چون منبع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ده، قال الله و قال رسول الله (سخنان الله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امبر) است، و از هواپرست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شبهات به دور است و هرگز تحت تاث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عوامل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گانه‌ا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چون فلسفه و منطق و عقل‌گرا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قرار نگرفته است، بلکه فقط اساس آن قرآن و سنت و اجماع امت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3. شعار آن تسل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شدن کامل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است.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بر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تسل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شدن همه جانبه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</w:t>
      </w:r>
      <w:r w:rsidR="001F41B4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استوار است و در هر امر کوچک و بزرگ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الله و رسول هستند،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براساس 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قطع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رفتن کامل حکم الله و رسول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شکل گرفته است، چون اساس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به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تسل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شدن به امر و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4. وضوح و روشن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آسان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نوع ابهام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تناقض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وجود ندارد، و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تحر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نصوص به دور است. کلمات آن پرواضح است که فطرت‌ها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سالم با آن آرامش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ابند و معتقد به آن آسوده خاطر خواهد بود و به دور از شک و ترد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ابهام و وسوسه‌ها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شادمان و راحت و آرام خواهد بود، چون او بر راه و رهنمود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اصحاب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روانش گام برم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5. وحدت و جماعت و همبستگ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روز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سمان محکم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و راه استوار او و صراط مستق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اوتعال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است، چون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خالص و برائت از همه انواع شرک و بدعت‌هاست، و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با عمل بر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دعوت دادن به آن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متحّد خواهند شد و قدرت خواهند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 و همه بر کلمه حق اتفاق خواهند داشت، و آن‌گاه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و قدرت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ابند و براساس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الله متعال حکمران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خواهند کرد و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حاکم قرار خواهند داد. تار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 اسلام 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گواه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است چون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اجابت صادقانه به گفته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وَٱعۡتَصِمُواْ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بِحَبۡلِ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جَمِيعٗا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تَفَرَّقُواْۚ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[آل عمران: 103]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>و همگ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به ر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سمان خدا چنگ زن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د، و پراکنده نشو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هر نوع گردهما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براساس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نبو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باشد سرنوشت آن </w:t>
      </w:r>
      <w:r w:rsidRPr="00C51449">
        <w:rPr>
          <w:rStyle w:val="Char3"/>
          <w:rtl/>
        </w:rPr>
        <w:br/>
      </w:r>
      <w:r w:rsidRPr="00C51449">
        <w:rPr>
          <w:rStyle w:val="Char3"/>
          <w:rFonts w:hint="cs"/>
          <w:rtl/>
        </w:rPr>
        <w:t>ـ چنان که وضع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امروز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مشاهده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ـ پراکندگ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اختلاف و شکست خواهد بود.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6. بقا و ثبات و فراگ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بودن</w:t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C7072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ک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از مهم‌تر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و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ژگ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‌ها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عق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ده خجست</w:t>
      </w:r>
      <w:r>
        <w:rPr>
          <w:rStyle w:val="Char3"/>
          <w:rFonts w:hint="cs"/>
          <w:rtl/>
        </w:rPr>
        <w:t>ۀ</w:t>
      </w:r>
      <w:r w:rsidR="00D81C83" w:rsidRPr="00C51449">
        <w:rPr>
          <w:rStyle w:val="Char3"/>
          <w:rFonts w:hint="cs"/>
          <w:rtl/>
        </w:rPr>
        <w:t xml:space="preserve"> نبو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، ماندگار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و ثبات و استقرار و فراگ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و مصون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ت است.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عق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ده ثابت و مستقر است و با روا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ت و درا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ت مصون بوده و هست و عام و فراگ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‌باشد و شا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سته هر زمان و مکان و هر ملت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است و هر گونه زمان و مکان و هر گونه وضع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ت و هر ملت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را که اوضاعش نابسامان باشد اصلاح نموده و سامان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‌بخشد.</w:t>
      </w:r>
    </w:p>
    <w:p w:rsidR="00D81C83" w:rsidRPr="00DC7072" w:rsidRDefault="00D81C83" w:rsidP="00C51449">
      <w:pPr>
        <w:pStyle w:val="a6"/>
        <w:rPr>
          <w:rStyle w:val="Char5"/>
          <w:rtl/>
        </w:rPr>
      </w:pPr>
      <w:r w:rsidRPr="00C51449">
        <w:rPr>
          <w:rStyle w:val="Char3"/>
          <w:rFonts w:hint="cs"/>
          <w:rtl/>
        </w:rPr>
        <w:t>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تا روز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جاو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ماندگار و برجسته خواهد بود و الله متعال آن را پاسدار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بدون کم و کاست و تحر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و تبد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از هر نسل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نسل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منتقل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‌شود.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Times New Roman" w:hAnsi="Times New Roman" w:cs="Traditional Arabic" w:hint="cs"/>
          <w:sz w:val="24"/>
          <w:rtl/>
        </w:rPr>
        <w:t>﴿</w:t>
      </w:r>
      <w:r w:rsidRPr="00A03F15">
        <w:rPr>
          <w:rStyle w:val="Chare"/>
          <w:rtl/>
        </w:rPr>
        <w:t xml:space="preserve">إِنَّا نَحۡنُ نَزَّلۡنَا </w:t>
      </w:r>
      <w:r w:rsidRPr="00A03F15">
        <w:rPr>
          <w:rStyle w:val="Chare"/>
          <w:rFonts w:hint="cs"/>
          <w:rtl/>
        </w:rPr>
        <w:t>ٱلذِّكۡرَ</w:t>
      </w:r>
      <w:r w:rsidRPr="00A03F15">
        <w:rPr>
          <w:rStyle w:val="Chare"/>
          <w:rtl/>
        </w:rPr>
        <w:t xml:space="preserve"> وَإِنَّا لَهُ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لَحَٰفِظُونَ٩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[الحجر: 9]</w:t>
      </w:r>
      <w:r w:rsidRPr="00DC7072">
        <w:rPr>
          <w:rStyle w:val="Char5"/>
          <w:rFonts w:hint="cs"/>
          <w:rtl/>
        </w:rPr>
        <w:t>.</w:t>
      </w:r>
    </w:p>
    <w:p w:rsidR="00D81C83" w:rsidRPr="00DC7072" w:rsidRDefault="00536685" w:rsidP="00DC7072">
      <w:pPr>
        <w:pStyle w:val="a6"/>
        <w:rPr>
          <w:rtl/>
        </w:rPr>
      </w:pPr>
      <w:r>
        <w:rPr>
          <w:rFonts w:hint="cs"/>
          <w:rtl/>
        </w:rPr>
        <w:t>«</w:t>
      </w:r>
      <w:r w:rsidR="00D81C83" w:rsidRPr="00DC7072">
        <w:rPr>
          <w:rStyle w:val="Char6"/>
          <w:rtl/>
        </w:rPr>
        <w:t>ب</w:t>
      </w:r>
      <w:r w:rsidR="00DC7072" w:rsidRPr="00DC7072">
        <w:rPr>
          <w:rStyle w:val="Char6"/>
          <w:rtl/>
        </w:rPr>
        <w:t>ی</w:t>
      </w:r>
      <w:r w:rsidR="00D81C83" w:rsidRPr="00DC7072">
        <w:rPr>
          <w:rStyle w:val="Char6"/>
          <w:rtl/>
        </w:rPr>
        <w:t>‌گمان ما قرآن را فرو فرستاده‌ا</w:t>
      </w:r>
      <w:r w:rsidR="00DC7072" w:rsidRPr="00DC7072">
        <w:rPr>
          <w:rStyle w:val="Char6"/>
          <w:rtl/>
        </w:rPr>
        <w:t>ی</w:t>
      </w:r>
      <w:r w:rsidR="00D81C83" w:rsidRPr="00DC7072">
        <w:rPr>
          <w:rStyle w:val="Char6"/>
          <w:rtl/>
        </w:rPr>
        <w:t>م و قطعاً خود نگهبان آن هست</w:t>
      </w:r>
      <w:r w:rsidR="00DC7072" w:rsidRPr="00DC7072">
        <w:rPr>
          <w:rStyle w:val="Char6"/>
          <w:rtl/>
        </w:rPr>
        <w:t>ی</w:t>
      </w:r>
      <w:r w:rsidR="00D81C83" w:rsidRPr="00DC7072">
        <w:rPr>
          <w:rStyle w:val="Char6"/>
          <w:rtl/>
        </w:rPr>
        <w:t>م</w:t>
      </w:r>
      <w:r w:rsidR="008D20B0">
        <w:rPr>
          <w:rStyle w:val="Char3"/>
          <w:rFonts w:hint="cs"/>
          <w:rtl/>
        </w:rPr>
        <w:t>»</w:t>
      </w:r>
      <w:r w:rsidR="00D81C83" w:rsidRPr="00DC7072">
        <w:rPr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7.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از بزرگتر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اسباب قُرب به الله و دست‌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افتن به رضامند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بهشت اوتعال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نجات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افتن از عذاب دردناک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است.</w:t>
      </w:r>
    </w:p>
    <w:p w:rsidR="00D81C83" w:rsidRPr="00727E96" w:rsidRDefault="00D81C83" w:rsidP="008C7FEB">
      <w:pPr>
        <w:pStyle w:val="a1"/>
        <w:rPr>
          <w:noProof/>
          <w:rtl/>
        </w:rPr>
      </w:pPr>
      <w:bookmarkStart w:id="23" w:name="_Toc412912471"/>
      <w:bookmarkStart w:id="24" w:name="_Toc440144961"/>
      <w:r w:rsidRPr="00727E96">
        <w:rPr>
          <w:rFonts w:hint="cs"/>
          <w:noProof/>
          <w:rtl/>
        </w:rPr>
        <w:t>عق</w:t>
      </w:r>
      <w:r w:rsidR="00A0497C">
        <w:rPr>
          <w:rFonts w:hint="cs"/>
          <w:noProof/>
          <w:rtl/>
        </w:rPr>
        <w:t>ی</w:t>
      </w:r>
      <w:r w:rsidRPr="00727E96">
        <w:rPr>
          <w:rFonts w:hint="cs"/>
          <w:noProof/>
          <w:rtl/>
        </w:rPr>
        <w:t>ده سلف صالح</w:t>
      </w:r>
      <w:bookmarkEnd w:id="23"/>
      <w:bookmarkEnd w:id="24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اهل سنت و الجماعت ـ در هر زمان و مکان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بدون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تفاوت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ژگ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‌ها را به همراه دارد</w:t>
      </w:r>
      <w:r w:rsidRPr="00600E4A">
        <w:rPr>
          <w:rStyle w:val="Char3"/>
          <w:vertAlign w:val="superscript"/>
          <w:rtl/>
        </w:rPr>
        <w:footnoteReference w:id="15"/>
      </w:r>
      <w:r w:rsidR="00600E4A">
        <w:rPr>
          <w:rStyle w:val="Char3"/>
          <w:rFonts w:hint="cs"/>
          <w:rtl/>
        </w:rPr>
        <w:t>.</w:t>
      </w:r>
    </w:p>
    <w:p w:rsidR="008C7FEB" w:rsidRPr="00C51449" w:rsidRDefault="008C7FEB" w:rsidP="00C51449">
      <w:pPr>
        <w:pStyle w:val="a6"/>
        <w:rPr>
          <w:rStyle w:val="Char3"/>
          <w:rtl/>
        </w:rPr>
        <w:sectPr w:rsidR="008C7FEB" w:rsidRPr="00C51449" w:rsidSect="00C14F87">
          <w:headerReference w:type="default" r:id="rId22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D81C83" w:rsidRPr="00BC3B20" w:rsidRDefault="00D81C83" w:rsidP="00D81C83">
      <w:pPr>
        <w:rPr>
          <w:rtl/>
          <w:lang w:bidi="fa-IR"/>
        </w:rPr>
      </w:pPr>
    </w:p>
    <w:p w:rsidR="008C7FEB" w:rsidRDefault="008C7FEB" w:rsidP="00D81C83">
      <w:pPr>
        <w:jc w:val="center"/>
        <w:rPr>
          <w:rFonts w:ascii="IranNastaliq" w:hAnsi="IranNastaliq" w:cs="IRTitr"/>
          <w:noProof/>
          <w:sz w:val="56"/>
          <w:szCs w:val="56"/>
          <w:rtl/>
          <w:lang w:bidi="fa-IR"/>
        </w:rPr>
      </w:pPr>
    </w:p>
    <w:p w:rsidR="00D81C83" w:rsidRPr="008C7FEB" w:rsidRDefault="00D81C83" w:rsidP="00DE55A4">
      <w:pPr>
        <w:jc w:val="center"/>
        <w:rPr>
          <w:rFonts w:cs="IRTitr"/>
          <w:noProof/>
          <w:sz w:val="56"/>
          <w:szCs w:val="56"/>
          <w:rtl/>
          <w:lang w:bidi="fa-IR"/>
        </w:rPr>
      </w:pPr>
      <w:r w:rsidRPr="008C7FEB">
        <w:rPr>
          <w:rFonts w:ascii="IranNastaliq" w:hAnsi="IranNastaliq" w:cs="IRTitr"/>
          <w:noProof/>
          <w:sz w:val="56"/>
          <w:szCs w:val="56"/>
          <w:rtl/>
          <w:lang w:bidi="fa-IR"/>
        </w:rPr>
        <w:t>اصول عقيده سلف صالح</w:t>
      </w:r>
      <w:r w:rsidR="00DE55A4">
        <w:rPr>
          <w:rFonts w:ascii="IranNastaliq" w:hAnsi="IranNastaliq" w:cs="IRTitr" w:hint="cs"/>
          <w:noProof/>
          <w:sz w:val="56"/>
          <w:szCs w:val="56"/>
          <w:rtl/>
          <w:lang w:bidi="fa-IR"/>
        </w:rPr>
        <w:br/>
      </w:r>
      <w:r w:rsidRPr="008C7FEB">
        <w:rPr>
          <w:rFonts w:ascii="IranNastaliq" w:hAnsi="IranNastaliq" w:cs="IRTitr"/>
          <w:noProof/>
          <w:sz w:val="56"/>
          <w:szCs w:val="56"/>
          <w:rtl/>
          <w:lang w:bidi="fa-IR"/>
        </w:rPr>
        <w:t>اهل سنت و الجماعت</w:t>
      </w:r>
    </w:p>
    <w:p w:rsidR="008C7FEB" w:rsidRPr="00C51449" w:rsidRDefault="008C7FEB" w:rsidP="00C51449">
      <w:pPr>
        <w:pStyle w:val="a6"/>
        <w:rPr>
          <w:rStyle w:val="Char3"/>
          <w:rtl/>
        </w:rPr>
        <w:sectPr w:rsidR="008C7FEB" w:rsidRPr="00C51449" w:rsidSect="00A0497C"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D81C83" w:rsidRPr="008C7FEB" w:rsidRDefault="00D81C83" w:rsidP="008C7FEB">
      <w:pPr>
        <w:pStyle w:val="a0"/>
        <w:rPr>
          <w:rtl/>
        </w:rPr>
      </w:pPr>
      <w:bookmarkStart w:id="25" w:name="_Toc412912472"/>
      <w:bookmarkStart w:id="26" w:name="_Toc440144962"/>
      <w:r w:rsidRPr="008C7FEB">
        <w:rPr>
          <w:rFonts w:hint="cs"/>
          <w:rtl/>
        </w:rPr>
        <w:t>اصول عق</w:t>
      </w:r>
      <w:r w:rsidR="008D20B0">
        <w:rPr>
          <w:rFonts w:hint="cs"/>
          <w:rtl/>
        </w:rPr>
        <w:t>ی</w:t>
      </w:r>
      <w:r w:rsidRPr="008C7FEB">
        <w:rPr>
          <w:rFonts w:hint="cs"/>
          <w:rtl/>
        </w:rPr>
        <w:t>ده سلف صالح اهل سنت و الجماعت</w:t>
      </w:r>
      <w:bookmarkEnd w:id="25"/>
      <w:bookmarkEnd w:id="26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اهل سنت و الجماعت ـ که بر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و راه سلف گام زن هستند ـ در اعتقاد و عمل و سلوک بر اصول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ثابت و واضح و روشن قرار دارند، اصول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از قرآن و سنت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خواه متواتر باشد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آحاد و براساس فهم سلف امت از صحابه 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روانشان گرفته شده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اهل سنت تسل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نصوص قرآن و سنت هستند و هر دو را در کنار هم قرار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 و متشابه را به محکم ارجاع داده و با نها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بزرگداشت و احترام از نصوص قرآن و سنت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در آن اختلاف نمی‌کنند و به دسته‌ها و حزب‌ها تقس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بلکه همه به 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سمان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چنگ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‌زنند و اهل سنت با عقل‌ها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ناقص و احتمالات لغو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اس‌ها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باطل و با فلسفه و کشف و ذوق به مخالفت با قرآن و سنت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‌پردازند.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رسول اکرم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شفاف و واضح، اصول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کرده است، پس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حق ندارد به آن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اضافه کند و ادعا کند که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است.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اهل سنت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اصول بزرگ تمسک جسته و از واژه‌ها بدعت آم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و نو،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کرده و به کلمات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بند مانده‌اند.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آنان امتداد طب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سلف صالح هستند.</w:t>
      </w:r>
    </w:p>
    <w:p w:rsidR="00D81C83" w:rsidRPr="00600E4A" w:rsidRDefault="00D81C83" w:rsidP="00600E4A">
      <w:pPr>
        <w:pStyle w:val="a7"/>
        <w:rPr>
          <w:rStyle w:val="Char3"/>
          <w:sz w:val="24"/>
          <w:szCs w:val="24"/>
          <w:rtl/>
        </w:rPr>
      </w:pPr>
      <w:r w:rsidRPr="00600E4A">
        <w:rPr>
          <w:rStyle w:val="Char3"/>
          <w:rFonts w:hint="cs"/>
          <w:sz w:val="24"/>
          <w:szCs w:val="24"/>
          <w:rtl/>
        </w:rPr>
        <w:t>پس اصول د</w:t>
      </w:r>
      <w:r w:rsidR="00DC7072" w:rsidRPr="00600E4A">
        <w:rPr>
          <w:rStyle w:val="Char3"/>
          <w:rFonts w:hint="cs"/>
          <w:sz w:val="24"/>
          <w:szCs w:val="24"/>
          <w:rtl/>
        </w:rPr>
        <w:t>ی</w:t>
      </w:r>
      <w:r w:rsidRPr="00600E4A">
        <w:rPr>
          <w:rStyle w:val="Char3"/>
          <w:rFonts w:hint="cs"/>
          <w:sz w:val="24"/>
          <w:szCs w:val="24"/>
          <w:rtl/>
        </w:rPr>
        <w:t>ن نزد اهل سنت و الجماعت ا</w:t>
      </w:r>
      <w:r w:rsidR="00DC7072" w:rsidRPr="00600E4A">
        <w:rPr>
          <w:rStyle w:val="Char3"/>
          <w:rFonts w:hint="cs"/>
          <w:sz w:val="24"/>
          <w:szCs w:val="24"/>
          <w:rtl/>
        </w:rPr>
        <w:t>ی</w:t>
      </w:r>
      <w:r w:rsidRPr="00600E4A">
        <w:rPr>
          <w:rStyle w:val="Char3"/>
          <w:rFonts w:hint="cs"/>
          <w:sz w:val="24"/>
          <w:szCs w:val="24"/>
          <w:rtl/>
        </w:rPr>
        <w:t>ن گونه خلاصه م</w:t>
      </w:r>
      <w:r w:rsidR="00DC7072" w:rsidRPr="00600E4A">
        <w:rPr>
          <w:rStyle w:val="Char3"/>
          <w:rFonts w:hint="cs"/>
          <w:sz w:val="24"/>
          <w:szCs w:val="24"/>
          <w:rtl/>
        </w:rPr>
        <w:t>ی</w:t>
      </w:r>
      <w:r w:rsidRPr="00600E4A">
        <w:rPr>
          <w:rStyle w:val="Char3"/>
          <w:rFonts w:hint="cs"/>
          <w:sz w:val="24"/>
          <w:szCs w:val="24"/>
          <w:rtl/>
        </w:rPr>
        <w:t>‌شوند:</w:t>
      </w:r>
    </w:p>
    <w:p w:rsidR="008C7FEB" w:rsidRPr="00C51449" w:rsidRDefault="008C7FEB" w:rsidP="00C51449">
      <w:pPr>
        <w:pStyle w:val="a6"/>
        <w:rPr>
          <w:rStyle w:val="Char3"/>
          <w:rtl/>
        </w:rPr>
        <w:sectPr w:rsidR="008C7FEB" w:rsidRPr="00C51449" w:rsidSect="00C14F87"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D81C83" w:rsidRPr="008C7FEB" w:rsidRDefault="00D81C83" w:rsidP="008C7FEB">
      <w:pPr>
        <w:pStyle w:val="a0"/>
        <w:rPr>
          <w:rtl/>
        </w:rPr>
      </w:pPr>
      <w:bookmarkStart w:id="27" w:name="_Toc412912474"/>
      <w:bookmarkStart w:id="28" w:name="_Toc440144963"/>
      <w:r w:rsidRPr="008C7FEB">
        <w:rPr>
          <w:rFonts w:hint="cs"/>
          <w:rtl/>
        </w:rPr>
        <w:t>اصل اوّل</w:t>
      </w:r>
      <w:bookmarkEnd w:id="27"/>
      <w:r w:rsidR="008C7FEB" w:rsidRPr="008C7FEB">
        <w:rPr>
          <w:rFonts w:hint="cs"/>
          <w:rtl/>
        </w:rPr>
        <w:t xml:space="preserve">: </w:t>
      </w:r>
      <w:r w:rsidRPr="008C7FEB">
        <w:rPr>
          <w:rtl/>
        </w:rPr>
        <w:t>ا</w:t>
      </w:r>
      <w:r w:rsidR="008D20B0">
        <w:rPr>
          <w:rtl/>
        </w:rPr>
        <w:t>ی</w:t>
      </w:r>
      <w:r w:rsidRPr="008C7FEB">
        <w:rPr>
          <w:rtl/>
        </w:rPr>
        <w:t>م</w:t>
      </w:r>
      <w:r w:rsidRPr="008C7FEB">
        <w:rPr>
          <w:rFonts w:hint="cs"/>
          <w:rtl/>
        </w:rPr>
        <w:t>ـ</w:t>
      </w:r>
      <w:r w:rsidRPr="008C7FEB">
        <w:rPr>
          <w:rtl/>
        </w:rPr>
        <w:t>ان</w:t>
      </w:r>
      <w:r w:rsidR="00A0497C">
        <w:rPr>
          <w:rtl/>
        </w:rPr>
        <w:t xml:space="preserve"> </w:t>
      </w:r>
      <w:r w:rsidRPr="008C7FEB">
        <w:rPr>
          <w:rtl/>
        </w:rPr>
        <w:t>و ارک</w:t>
      </w:r>
      <w:r w:rsidRPr="008C7FEB">
        <w:rPr>
          <w:rFonts w:hint="cs"/>
          <w:rtl/>
        </w:rPr>
        <w:t>ـ</w:t>
      </w:r>
      <w:r w:rsidRPr="008C7FEB">
        <w:rPr>
          <w:rtl/>
        </w:rPr>
        <w:t>ان آن</w:t>
      </w:r>
      <w:bookmarkEnd w:id="28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اعتقاد سلف صالح ـ اهل سنت و الجماعت ـ در تفس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گونه خلاصه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مان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قاطع و اعتراف و اقرار کامل به همه آنچه الله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فرمان داده‌اند و در ظاهر و باطن..... آن شدن. پس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قلب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قلب و باور قلب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اعمال قلب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اعمال جوارح را در بردارد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شامل اجرا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‌گردد. و اعتقاد سلف صالح در اصول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در 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ارکان شش‌گانه خلاصه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چنان که رسول اکرم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در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طولان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جبرئ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÷</w:t>
      </w:r>
      <w:r w:rsidRPr="00C51449">
        <w:rPr>
          <w:rStyle w:val="Char3"/>
          <w:rFonts w:hint="cs"/>
          <w:rtl/>
        </w:rPr>
        <w:t xml:space="preserve"> به آن خبر داده است که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جبرئ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او را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فرمود: «ا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به الله و ملائکه و کتاب‌ها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امبرانش و روز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داشته باش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به قدر و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و شر او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داشته باش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»</w:t>
      </w:r>
      <w:r w:rsidRPr="00600E4A">
        <w:rPr>
          <w:rStyle w:val="Char3"/>
          <w:vertAlign w:val="superscript"/>
          <w:rtl/>
        </w:rPr>
        <w:footnoteReference w:id="16"/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براساس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ارکان شش‌گانه قرار دارد و مجموعه و کل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بخش‌پذ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‌باشد، و تا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بنده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ارکان را کاملاً محقق ننموده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او درست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ست، و اگر رکن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 ساقط شود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تحقق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از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‌رود و باطل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و قطعاً بنده مومن نخواهد بود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مانش به باق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ارکان 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رفته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ست، چون آن فاقد رکن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ارکان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است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مان فقط براساس همه ارکان خود برپا خواهد بود، همانطور که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ساختمان فقط بر همه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برپا خواهد بود.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کامل صورت نمی‌پذ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مگر بر همه ارکان شش‌گانه خود که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همه به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درست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قرآن و سنت بر آن دلالت دارند محقق گردند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ارکان را انکار کند مؤمن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هر چند ادّعا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کند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ارکان آن را انجام دهد.</w:t>
      </w:r>
    </w:p>
    <w:p w:rsidR="00D81C83" w:rsidRPr="00600E4A" w:rsidRDefault="00D81C83" w:rsidP="00600E4A">
      <w:pPr>
        <w:pStyle w:val="a1"/>
        <w:spacing w:line="216" w:lineRule="auto"/>
        <w:rPr>
          <w:rtl/>
        </w:rPr>
      </w:pPr>
      <w:bookmarkStart w:id="29" w:name="_Toc412912476"/>
      <w:bookmarkStart w:id="30" w:name="_Toc440144964"/>
      <w:r w:rsidRPr="00600E4A">
        <w:rPr>
          <w:rFonts w:hint="cs"/>
          <w:rtl/>
        </w:rPr>
        <w:t>رکن اوّل</w:t>
      </w:r>
      <w:bookmarkEnd w:id="29"/>
      <w:r w:rsidR="008C7FEB" w:rsidRPr="00600E4A">
        <w:rPr>
          <w:rFonts w:hint="cs"/>
          <w:rtl/>
        </w:rPr>
        <w:t>:</w:t>
      </w:r>
      <w:bookmarkStart w:id="31" w:name="_Toc412912477"/>
      <w:r w:rsidR="008C7FEB" w:rsidRPr="00600E4A">
        <w:rPr>
          <w:rFonts w:hint="cs"/>
          <w:rtl/>
        </w:rPr>
        <w:t xml:space="preserve"> </w:t>
      </w:r>
      <w:r w:rsidRPr="00600E4A">
        <w:rPr>
          <w:rFonts w:hint="cs"/>
          <w:rtl/>
        </w:rPr>
        <w:t>ا</w:t>
      </w:r>
      <w:r w:rsidR="00A0497C">
        <w:rPr>
          <w:rFonts w:hint="cs"/>
          <w:rtl/>
        </w:rPr>
        <w:t>ی</w:t>
      </w:r>
      <w:r w:rsidRPr="00600E4A">
        <w:rPr>
          <w:rFonts w:hint="cs"/>
          <w:rtl/>
        </w:rPr>
        <w:t>مان به الله متعال</w:t>
      </w:r>
      <w:bookmarkEnd w:id="30"/>
      <w:bookmarkEnd w:id="31"/>
      <w:r w:rsidR="00600E4A" w:rsidRPr="00600E4A">
        <w:rPr>
          <w:rFonts w:hint="cs"/>
          <w:rtl/>
        </w:rPr>
        <w:t>ی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مان به الله متعال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قطع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اقرار کامل و اعتراف تام به وجود الله متعال و به ربوب</w:t>
      </w:r>
      <w:r w:rsidR="00DC7072">
        <w:rPr>
          <w:rStyle w:val="Char3"/>
          <w:rtl/>
        </w:rPr>
        <w:t>ی</w:t>
      </w:r>
      <w:r w:rsidRPr="00C51449">
        <w:rPr>
          <w:rStyle w:val="Char3"/>
          <w:rFonts w:hint="cs"/>
          <w:rtl/>
        </w:rPr>
        <w:t xml:space="preserve">ت او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او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دگار و مدبّر و صاحب اخت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همه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است، و 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و اقرار کامل به الوه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ت او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تنها او سزاوار پرستش است و 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قطع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اقرار کامل به نام‌ها و صفات الله متعال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را به همه صفات کمال و بزرگ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نام‌ها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 متصف بداند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در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ژگ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انباز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و در علم و عمل مقتضا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اقرار را انجام دهد.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قلب چنان اطم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نان و باور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داشته باشد که آثار و نشانه‌ها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در رفتار بنده و التزام او به اوامر الله و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جستن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آنچه الله متعال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کرده، مشهود باشد.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به الله متعال اساس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مهم‌تر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و اساس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اصل آن است و همه ارکان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به آن منسوب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 آن هستند.</w:t>
      </w:r>
    </w:p>
    <w:p w:rsidR="00D81C83" w:rsidRPr="00600E4A" w:rsidRDefault="00D81C83" w:rsidP="00C51449">
      <w:pPr>
        <w:pStyle w:val="a6"/>
        <w:rPr>
          <w:rStyle w:val="Char3"/>
          <w:spacing w:val="-4"/>
          <w:rtl/>
        </w:rPr>
      </w:pPr>
      <w:r w:rsidRPr="00600E4A">
        <w:rPr>
          <w:rStyle w:val="Char3"/>
          <w:rFonts w:hint="cs"/>
          <w:spacing w:val="-4"/>
          <w:rtl/>
        </w:rPr>
        <w:t>پس ا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>مان به الله متعال شامل ا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 xml:space="preserve">مان داشتن به 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>گانک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 xml:space="preserve"> او و سزاوار بودنش به پرستش و شامل ا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>مان داشتن به نام‌ها و صفاتش م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>‌باشد، اما وجود الله متعال و ربوّب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>ت او مطلقاً بزرگ</w:t>
      </w:r>
      <w:r w:rsidR="00600E4A" w:rsidRPr="00600E4A">
        <w:rPr>
          <w:rStyle w:val="Char3"/>
          <w:rFonts w:hint="eastAsia"/>
          <w:spacing w:val="-4"/>
          <w:rtl/>
        </w:rPr>
        <w:t>‌</w:t>
      </w:r>
      <w:r w:rsidRPr="00600E4A">
        <w:rPr>
          <w:rStyle w:val="Char3"/>
          <w:rFonts w:hint="cs"/>
          <w:spacing w:val="-4"/>
          <w:rtl/>
        </w:rPr>
        <w:t>تر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>ن حق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>قت است و از مسلّمات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 xml:space="preserve"> است که به ه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>چ عنوان در آن ترد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>د ن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>ست و فطرت سالم و عقل سل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>م و حسّ انسان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 xml:space="preserve"> و شر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>عت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 xml:space="preserve"> که از آسمان نازل شده بر آن دلالت دارند.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داشتن به الله،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مان داشتن به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الوه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ت او و نام‌ها و صفات اوست،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هر سه نوع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اقرار کرد و به آن باور داشت و بر آن عمل نمود،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A0497C">
        <w:rPr>
          <w:rStyle w:val="Char3"/>
          <w:rFonts w:hint="cs"/>
          <w:rtl/>
        </w:rPr>
        <w:t xml:space="preserve"> </w:t>
      </w:r>
      <w:r w:rsidRPr="00C51449">
        <w:rPr>
          <w:rStyle w:val="Char3"/>
          <w:rFonts w:hint="cs"/>
          <w:rtl/>
        </w:rPr>
        <w:t>سه نوع عبارتند از: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ربوب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الوه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اسماء و صفات.</w:t>
      </w:r>
    </w:p>
    <w:p w:rsidR="00D81C83" w:rsidRPr="00600E4A" w:rsidRDefault="00D81C83" w:rsidP="00600E4A">
      <w:pPr>
        <w:pStyle w:val="a4"/>
        <w:spacing w:line="216" w:lineRule="auto"/>
        <w:rPr>
          <w:rtl/>
        </w:rPr>
      </w:pPr>
      <w:bookmarkStart w:id="32" w:name="_Toc412912478"/>
      <w:bookmarkStart w:id="33" w:name="_Toc440144965"/>
      <w:r w:rsidRPr="00600E4A">
        <w:rPr>
          <w:rFonts w:hint="cs"/>
          <w:rtl/>
        </w:rPr>
        <w:t>1. توح</w:t>
      </w:r>
      <w:r w:rsidR="00DC7072" w:rsidRPr="00600E4A">
        <w:rPr>
          <w:rFonts w:hint="cs"/>
          <w:rtl/>
        </w:rPr>
        <w:t>ی</w:t>
      </w:r>
      <w:r w:rsidRPr="00600E4A">
        <w:rPr>
          <w:rFonts w:hint="cs"/>
          <w:rtl/>
        </w:rPr>
        <w:t>د ربوب</w:t>
      </w:r>
      <w:r w:rsidR="00DC7072" w:rsidRPr="00600E4A">
        <w:rPr>
          <w:rFonts w:hint="cs"/>
          <w:rtl/>
        </w:rPr>
        <w:t>ی</w:t>
      </w:r>
      <w:r w:rsidRPr="00600E4A">
        <w:rPr>
          <w:rFonts w:hint="cs"/>
          <w:rtl/>
        </w:rPr>
        <w:t>ت</w:t>
      </w:r>
      <w:r w:rsidRPr="00600E4A">
        <w:rPr>
          <w:rStyle w:val="Char3"/>
          <w:b w:val="0"/>
          <w:bCs w:val="0"/>
          <w:sz w:val="27"/>
          <w:szCs w:val="27"/>
          <w:vertAlign w:val="superscript"/>
          <w:rtl/>
        </w:rPr>
        <w:footnoteReference w:id="17"/>
      </w:r>
      <w:r w:rsidRPr="00600E4A">
        <w:rPr>
          <w:rStyle w:val="Char3"/>
          <w:rFonts w:hint="cs"/>
          <w:sz w:val="27"/>
          <w:szCs w:val="27"/>
          <w:rtl/>
        </w:rPr>
        <w:t>:</w:t>
      </w:r>
      <w:bookmarkEnd w:id="32"/>
      <w:bookmarkEnd w:id="33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ربوب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اعتقاد قطع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اقرار کامل و اعتراف تام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الله متعال تنها پروردگار همه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است و مالک و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ننده و روز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‌دهنده همه است و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همتا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ندارد،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 زنده است و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و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دار است و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‌خوابد، و مدبّر جهان اوست و در آن تصرفّ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بر آن توانا است، حکم و فرمان همه از آن اوست، و خوب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همه در دست اوست؛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‌تواند فرمان او را بازگرداند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‌تواند حکم او را تعق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کند، هر چه بخواهد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هر چه نخواهد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و همه آنچه در آسمان‌ها و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هست در قبضه او و تحت سلطه و 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طر</w:t>
      </w:r>
      <w:r w:rsidR="00DC7072">
        <w:rPr>
          <w:rStyle w:val="Char3"/>
          <w:rFonts w:hint="cs"/>
          <w:rtl/>
        </w:rPr>
        <w:t>ۀ</w:t>
      </w:r>
      <w:r w:rsidRPr="00C51449">
        <w:rPr>
          <w:rStyle w:val="Char3"/>
          <w:rFonts w:hint="cs"/>
          <w:rtl/>
        </w:rPr>
        <w:t xml:space="preserve"> او قرار دارد، و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قضا و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داشت، و به دادگر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متعال در همه آنچه مقدّر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و به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‌اش در ذات و صفاتش اقرار کرد.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و خلاصه‌اش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کتا دانستن الله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گانه دانستن او در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ش.</w:t>
      </w:r>
    </w:p>
    <w:p w:rsidR="00D81C83" w:rsidRDefault="00D81C83" w:rsidP="00C51449">
      <w:pPr>
        <w:pStyle w:val="a6"/>
        <w:rPr>
          <w:rFonts w:ascii="(normal text)" w:hAnsi="(normal text)" w:cs="Traditional Arabic"/>
          <w:sz w:val="24"/>
          <w:rtl/>
        </w:rPr>
      </w:pPr>
      <w:r w:rsidRPr="00C51449">
        <w:rPr>
          <w:rStyle w:val="Char3"/>
          <w:rFonts w:hint="cs"/>
          <w:rtl/>
        </w:rPr>
        <w:t xml:space="preserve"> و دلا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="00A0497C">
        <w:rPr>
          <w:rStyle w:val="Char3"/>
          <w:rFonts w:hint="cs"/>
          <w:rtl/>
        </w:rPr>
        <w:t xml:space="preserve"> </w:t>
      </w:r>
      <w:r w:rsidRPr="00C51449">
        <w:rPr>
          <w:rStyle w:val="Char3"/>
          <w:rFonts w:hint="cs"/>
          <w:rtl/>
        </w:rPr>
        <w:t>وجود داردکه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داشتن به ربوب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الله متعال را واجب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و قرآن عظ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سرشار از دلا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به ربوب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الله متعال دلالت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کند، و تقر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باً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سوره‌ا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در آن ربوب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ت الله متعال ذکر شده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به آن اشاره شده است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نوع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نسبت به انواع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اساس انواع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به شمار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‌رود، الله متعال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ٱلۡحَمۡدُ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لِلَّهِ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رَبِّ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ٱلۡعَٰلَمِينَ</w:t>
      </w:r>
      <w:r w:rsidRPr="00A03F15">
        <w:rPr>
          <w:rStyle w:val="Chare"/>
          <w:rtl/>
        </w:rPr>
        <w:t>٢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[الفاتحة: 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tl/>
        </w:rPr>
        <w:t>ستا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ش مخصوص خداوند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است که پروردگار جهان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ان است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أَلَا لَهُ </w:t>
      </w:r>
      <w:r w:rsidRPr="00A03F15">
        <w:rPr>
          <w:rStyle w:val="Chare"/>
          <w:rFonts w:hint="cs"/>
          <w:rtl/>
        </w:rPr>
        <w:t>ٱلۡخَلۡقُ</w:t>
      </w:r>
      <w:r w:rsidRPr="00A03F15">
        <w:rPr>
          <w:rStyle w:val="Chare"/>
          <w:rtl/>
        </w:rPr>
        <w:t xml:space="preserve"> و</w:t>
      </w:r>
      <w:r w:rsidRPr="00A03F15">
        <w:rPr>
          <w:rStyle w:val="Chare"/>
          <w:rFonts w:hint="cs"/>
          <w:rtl/>
        </w:rPr>
        <w:t>َٱلۡأَمۡرُۗ</w:t>
      </w:r>
      <w:r w:rsidRPr="00A03F15">
        <w:rPr>
          <w:rStyle w:val="Chare"/>
          <w:rtl/>
        </w:rPr>
        <w:t xml:space="preserve"> تَبَارَكَ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رَبُّ </w:t>
      </w:r>
      <w:r w:rsidRPr="00A03F15">
        <w:rPr>
          <w:rStyle w:val="Chare"/>
          <w:rFonts w:hint="cs"/>
          <w:rtl/>
        </w:rPr>
        <w:t>ٱلۡعَٰلَمِينَ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[الأعراف: 54]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tl/>
        </w:rPr>
        <w:t>آگاه باش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د که آفر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دن و فرمان دادن از آن اوست، بزرگوار و پاک و دارا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خ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رات فراوان است خداوند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که پروردگار جهان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ان است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هُوَ </w:t>
      </w:r>
      <w:r w:rsidRPr="00A03F15">
        <w:rPr>
          <w:rStyle w:val="Chare"/>
          <w:rFonts w:hint="cs"/>
          <w:rtl/>
        </w:rPr>
        <w:t>ٱلَّذِي</w:t>
      </w:r>
      <w:r w:rsidRPr="00A03F15">
        <w:rPr>
          <w:rStyle w:val="Chare"/>
          <w:rtl/>
        </w:rPr>
        <w:t xml:space="preserve"> خَلَقَ لَكُم مَّا فِي </w:t>
      </w:r>
      <w:r w:rsidRPr="00A03F15">
        <w:rPr>
          <w:rStyle w:val="Chare"/>
          <w:rFonts w:hint="cs"/>
          <w:rtl/>
        </w:rPr>
        <w:t>ٱلۡأَرۡضِ</w:t>
      </w:r>
      <w:r w:rsidRPr="00A03F15">
        <w:rPr>
          <w:rStyle w:val="Chare"/>
          <w:rtl/>
        </w:rPr>
        <w:t xml:space="preserve"> جَمِيع</w:t>
      </w:r>
      <w:r w:rsidRPr="00A03F15">
        <w:rPr>
          <w:rStyle w:val="Chare"/>
          <w:rFonts w:hint="cs"/>
          <w:rtl/>
        </w:rPr>
        <w:t>ٗا</w:t>
      </w:r>
      <w:r w:rsidRPr="00217E4E">
        <w:rPr>
          <w:rFonts w:ascii="Times New Roman" w:hAnsi="Times New Roman" w:cs="Traditional Arabic" w:hint="cs"/>
          <w:rtl/>
        </w:rPr>
        <w:t>﴾</w:t>
      </w:r>
      <w:r>
        <w:rPr>
          <w:rFonts w:ascii="Times New Roman" w:hAnsi="Times New Roman"/>
          <w:szCs w:val="24"/>
          <w:rtl/>
        </w:rPr>
        <w:t xml:space="preserve"> [البقرة: 29]</w:t>
      </w:r>
      <w:r>
        <w:rPr>
          <w:rFonts w:ascii="Times New Roman" w:hAnsi="Times New Roman" w:hint="cs"/>
          <w:szCs w:val="24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tl/>
        </w:rPr>
        <w:t>او خداوند ذات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است که تمام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آنچه در زم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ن وجود دارد برا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تان آفر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إِنَّ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هُوَ </w:t>
      </w:r>
      <w:r w:rsidRPr="00A03F15">
        <w:rPr>
          <w:rStyle w:val="Chare"/>
          <w:rFonts w:hint="cs"/>
          <w:rtl/>
        </w:rPr>
        <w:t>ٱلرَّزَّاقُ</w:t>
      </w:r>
      <w:r w:rsidRPr="00A03F15">
        <w:rPr>
          <w:rStyle w:val="Chare"/>
          <w:rtl/>
        </w:rPr>
        <w:t xml:space="preserve"> ذُو </w:t>
      </w:r>
      <w:r w:rsidRPr="00A03F15">
        <w:rPr>
          <w:rStyle w:val="Chare"/>
          <w:rFonts w:hint="cs"/>
          <w:rtl/>
        </w:rPr>
        <w:t>ٱلۡقُوَّةِ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ٱلۡمَتِينُ</w:t>
      </w:r>
      <w:r w:rsidRPr="00A03F15">
        <w:rPr>
          <w:rStyle w:val="Chare"/>
          <w:rtl/>
        </w:rPr>
        <w:t>٥٨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[الذار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ات: 58]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>ب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‌گمان تنها خداوند روز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‌رسان و صاحب قدرت و ن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رومند است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قُلۡ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مَنۢ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بِيَدِهِۦ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مَلَكُوتُ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كُلِّ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شَيۡءٖ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[المؤمنون: 88]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tl/>
        </w:rPr>
        <w:t xml:space="preserve">بگو: چه </w:t>
      </w:r>
      <w:r w:rsidR="00DC7072">
        <w:rPr>
          <w:rStyle w:val="Char6"/>
          <w:rtl/>
        </w:rPr>
        <w:t>ک</w:t>
      </w:r>
      <w:r w:rsidR="00D81C83" w:rsidRPr="009A1DE4">
        <w:rPr>
          <w:rStyle w:val="Char6"/>
          <w:rtl/>
        </w:rPr>
        <w:t>س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است </w:t>
      </w:r>
      <w:r w:rsidR="00DC7072">
        <w:rPr>
          <w:rStyle w:val="Char6"/>
          <w:rtl/>
        </w:rPr>
        <w:t>ک</w:t>
      </w:r>
      <w:r w:rsidR="00D81C83" w:rsidRPr="009A1DE4">
        <w:rPr>
          <w:rStyle w:val="Char6"/>
          <w:rtl/>
        </w:rPr>
        <w:t>ه مل</w:t>
      </w:r>
      <w:r w:rsidR="00DC7072">
        <w:rPr>
          <w:rStyle w:val="Char6"/>
          <w:rtl/>
        </w:rPr>
        <w:t>ک</w:t>
      </w:r>
      <w:r w:rsidR="00D81C83" w:rsidRPr="009A1DE4">
        <w:rPr>
          <w:rStyle w:val="Char6"/>
          <w:rtl/>
        </w:rPr>
        <w:t>وت هر چ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ز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در دست اوست</w:t>
      </w:r>
      <w:r w:rsidR="00D81C83" w:rsidRPr="00C51449">
        <w:rPr>
          <w:rStyle w:val="Char3"/>
          <w:rtl/>
        </w:rPr>
        <w:t>؟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کفار قر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و اغلب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روان 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مختلف و مشرک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ن گذشته که الله به</w:t>
      </w:r>
      <w:r w:rsidR="00600E4A">
        <w:rPr>
          <w:rStyle w:val="Char3"/>
          <w:rFonts w:hint="eastAsia"/>
          <w:rtl/>
        </w:rPr>
        <w:t>‌</w:t>
      </w:r>
      <w:r w:rsidRPr="00C51449">
        <w:rPr>
          <w:rStyle w:val="Char3"/>
          <w:rFonts w:hint="cs"/>
          <w:rtl/>
        </w:rPr>
        <w:t>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را مبعوث کرده است در کُلّ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اقرار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‌کردند و همه باور داشتند </w:t>
      </w:r>
      <w:r w:rsidRPr="00600E4A">
        <w:rPr>
          <w:rStyle w:val="Char3"/>
          <w:rFonts w:hint="cs"/>
          <w:spacing w:val="-2"/>
          <w:rtl/>
        </w:rPr>
        <w:t>و اقرار م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‌کردند که آفر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ننده جهان و آنچه در آن است و روز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‌دهنده همه مخلوقات فقط الله متعال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 xml:space="preserve"> است. چنان الله متعال در مورد آنان م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‌فرما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 xml:space="preserve">د </w:t>
      </w:r>
      <w:r w:rsidRPr="00600E4A">
        <w:rPr>
          <w:rFonts w:ascii="(normal text)" w:hAnsi="(normal text)" w:cs="Traditional Arabic"/>
          <w:spacing w:val="-2"/>
          <w:sz w:val="24"/>
          <w:rtl/>
        </w:rPr>
        <w:t>﴿</w:t>
      </w:r>
      <w:r w:rsidRPr="00600E4A">
        <w:rPr>
          <w:rStyle w:val="Chare"/>
          <w:rFonts w:hint="cs"/>
          <w:spacing w:val="-2"/>
          <w:rtl/>
        </w:rPr>
        <w:t>وَلَئِن</w:t>
      </w:r>
      <w:r w:rsidRPr="00600E4A">
        <w:rPr>
          <w:rStyle w:val="Chare"/>
          <w:spacing w:val="-2"/>
          <w:rtl/>
        </w:rPr>
        <w:t xml:space="preserve"> </w:t>
      </w:r>
      <w:r w:rsidRPr="00600E4A">
        <w:rPr>
          <w:rStyle w:val="Chare"/>
          <w:rFonts w:hint="cs"/>
          <w:spacing w:val="-2"/>
          <w:rtl/>
        </w:rPr>
        <w:t>سَأَلۡتَهُم</w:t>
      </w:r>
      <w:r w:rsidRPr="00600E4A">
        <w:rPr>
          <w:rStyle w:val="Chare"/>
          <w:spacing w:val="-2"/>
          <w:rtl/>
        </w:rPr>
        <w:t xml:space="preserve"> </w:t>
      </w:r>
      <w:r w:rsidRPr="00600E4A">
        <w:rPr>
          <w:rStyle w:val="Chare"/>
          <w:rFonts w:hint="cs"/>
          <w:spacing w:val="-2"/>
          <w:rtl/>
        </w:rPr>
        <w:t>مَّنۡ</w:t>
      </w:r>
      <w:r w:rsidRPr="00600E4A">
        <w:rPr>
          <w:rStyle w:val="Chare"/>
          <w:spacing w:val="-2"/>
          <w:rtl/>
        </w:rPr>
        <w:t xml:space="preserve"> </w:t>
      </w:r>
      <w:r w:rsidRPr="00600E4A">
        <w:rPr>
          <w:rStyle w:val="Chare"/>
          <w:rFonts w:hint="cs"/>
          <w:spacing w:val="-2"/>
          <w:rtl/>
        </w:rPr>
        <w:t>خَلَقَ</w:t>
      </w:r>
      <w:r w:rsidRPr="00600E4A">
        <w:rPr>
          <w:rStyle w:val="Chare"/>
          <w:spacing w:val="-2"/>
          <w:rtl/>
        </w:rPr>
        <w:t xml:space="preserve"> </w:t>
      </w:r>
      <w:r w:rsidRPr="00600E4A">
        <w:rPr>
          <w:rStyle w:val="Chare"/>
          <w:rFonts w:hint="cs"/>
          <w:spacing w:val="-2"/>
          <w:rtl/>
        </w:rPr>
        <w:t>ٱلسَّمَٰوَٰتِ</w:t>
      </w:r>
      <w:r w:rsidRPr="00600E4A">
        <w:rPr>
          <w:rStyle w:val="Chare"/>
          <w:spacing w:val="-2"/>
          <w:rtl/>
        </w:rPr>
        <w:t xml:space="preserve"> </w:t>
      </w:r>
      <w:r w:rsidRPr="00600E4A">
        <w:rPr>
          <w:rStyle w:val="Chare"/>
          <w:rFonts w:hint="cs"/>
          <w:spacing w:val="-2"/>
          <w:rtl/>
        </w:rPr>
        <w:t>وَٱلۡأَرۡضَ</w:t>
      </w:r>
      <w:r w:rsidRPr="00600E4A">
        <w:rPr>
          <w:rStyle w:val="Chare"/>
          <w:spacing w:val="-2"/>
          <w:rtl/>
        </w:rPr>
        <w:t xml:space="preserve"> </w:t>
      </w:r>
      <w:r w:rsidRPr="00600E4A">
        <w:rPr>
          <w:rStyle w:val="Chare"/>
          <w:rFonts w:hint="cs"/>
          <w:spacing w:val="-2"/>
          <w:rtl/>
        </w:rPr>
        <w:t>لَيَقُولُنَّ</w:t>
      </w:r>
      <w:r w:rsidRPr="00600E4A">
        <w:rPr>
          <w:rStyle w:val="Chare"/>
          <w:spacing w:val="-2"/>
          <w:rtl/>
        </w:rPr>
        <w:t xml:space="preserve"> </w:t>
      </w:r>
      <w:r w:rsidRPr="00600E4A">
        <w:rPr>
          <w:rStyle w:val="Chare"/>
          <w:rFonts w:hint="cs"/>
          <w:spacing w:val="-2"/>
          <w:rtl/>
        </w:rPr>
        <w:t>ٱللَّهُۚ</w:t>
      </w:r>
      <w:r w:rsidRPr="00600E4A">
        <w:rPr>
          <w:rStyle w:val="Chare"/>
          <w:spacing w:val="-2"/>
          <w:rtl/>
        </w:rPr>
        <w:t xml:space="preserve"> </w:t>
      </w:r>
      <w:r w:rsidRPr="00600E4A">
        <w:rPr>
          <w:rStyle w:val="Chare"/>
          <w:rFonts w:hint="cs"/>
          <w:spacing w:val="-2"/>
          <w:rtl/>
        </w:rPr>
        <w:t>قُلِ</w:t>
      </w:r>
      <w:r w:rsidRPr="00600E4A">
        <w:rPr>
          <w:rStyle w:val="Chare"/>
          <w:spacing w:val="-2"/>
          <w:rtl/>
        </w:rPr>
        <w:t xml:space="preserve"> </w:t>
      </w:r>
      <w:r w:rsidRPr="00600E4A">
        <w:rPr>
          <w:rStyle w:val="Chare"/>
          <w:rFonts w:hint="cs"/>
          <w:spacing w:val="-2"/>
          <w:rtl/>
        </w:rPr>
        <w:t>ٱلۡحَمۡدُ</w:t>
      </w:r>
      <w:r w:rsidRPr="00600E4A">
        <w:rPr>
          <w:rStyle w:val="Chare"/>
          <w:spacing w:val="-2"/>
          <w:rtl/>
        </w:rPr>
        <w:t xml:space="preserve"> </w:t>
      </w:r>
      <w:r w:rsidRPr="00600E4A">
        <w:rPr>
          <w:rStyle w:val="Chare"/>
          <w:rFonts w:hint="cs"/>
          <w:spacing w:val="-2"/>
          <w:rtl/>
        </w:rPr>
        <w:t>لِلَّهِۚ</w:t>
      </w:r>
      <w:r w:rsidRPr="00600E4A">
        <w:rPr>
          <w:rStyle w:val="Chare"/>
          <w:spacing w:val="-2"/>
          <w:rtl/>
        </w:rPr>
        <w:t xml:space="preserve"> </w:t>
      </w:r>
      <w:r w:rsidRPr="00600E4A">
        <w:rPr>
          <w:rStyle w:val="Chare"/>
          <w:rFonts w:hint="cs"/>
          <w:spacing w:val="-2"/>
          <w:rtl/>
        </w:rPr>
        <w:t>بَلۡ</w:t>
      </w:r>
      <w:r w:rsidRPr="00600E4A">
        <w:rPr>
          <w:rStyle w:val="Chare"/>
          <w:spacing w:val="-2"/>
          <w:rtl/>
        </w:rPr>
        <w:t xml:space="preserve"> </w:t>
      </w:r>
      <w:r w:rsidRPr="00600E4A">
        <w:rPr>
          <w:rStyle w:val="Chare"/>
          <w:rFonts w:hint="cs"/>
          <w:spacing w:val="-2"/>
          <w:rtl/>
        </w:rPr>
        <w:t>أَكۡثَرُهُمۡ</w:t>
      </w:r>
      <w:r w:rsidRPr="00600E4A">
        <w:rPr>
          <w:rStyle w:val="Chare"/>
          <w:spacing w:val="-2"/>
          <w:rtl/>
        </w:rPr>
        <w:t xml:space="preserve"> </w:t>
      </w:r>
      <w:r w:rsidRPr="00600E4A">
        <w:rPr>
          <w:rStyle w:val="Chare"/>
          <w:rFonts w:hint="cs"/>
          <w:spacing w:val="-2"/>
          <w:rtl/>
        </w:rPr>
        <w:t>لَا</w:t>
      </w:r>
      <w:r w:rsidRPr="00600E4A">
        <w:rPr>
          <w:rStyle w:val="Chare"/>
          <w:spacing w:val="-2"/>
          <w:rtl/>
        </w:rPr>
        <w:t xml:space="preserve"> </w:t>
      </w:r>
      <w:r w:rsidRPr="00600E4A">
        <w:rPr>
          <w:rStyle w:val="Chare"/>
          <w:rFonts w:hint="cs"/>
          <w:spacing w:val="-2"/>
          <w:rtl/>
        </w:rPr>
        <w:t>يَعۡلَمُونَ</w:t>
      </w:r>
      <w:r w:rsidRPr="00600E4A">
        <w:rPr>
          <w:rStyle w:val="Chare"/>
          <w:spacing w:val="-2"/>
          <w:rtl/>
        </w:rPr>
        <w:t>٢٥</w:t>
      </w:r>
      <w:r w:rsidRPr="00600E4A">
        <w:rPr>
          <w:rFonts w:ascii="Times New Roman" w:hAnsi="Times New Roman" w:cs="Traditional Arabic" w:hint="cs"/>
          <w:spacing w:val="-2"/>
          <w:sz w:val="24"/>
          <w:rtl/>
        </w:rPr>
        <w:t>﴾</w:t>
      </w:r>
      <w:r w:rsidRPr="00600E4A">
        <w:rPr>
          <w:rStyle w:val="Char5"/>
          <w:spacing w:val="-2"/>
          <w:rtl/>
        </w:rPr>
        <w:t xml:space="preserve"> [لقمان: 25]</w:t>
      </w:r>
      <w:r w:rsidRPr="00600E4A">
        <w:rPr>
          <w:rStyle w:val="Char5"/>
          <w:rFonts w:hint="cs"/>
          <w:spacing w:val="-2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>و اگر از آنان بپرس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که چه کس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آسمان‌ها و زم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ن را آفر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ده است؟ حتماً 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‌گو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ند: خداوند، بگو: ستا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ش از آن خداست ول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ب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شترشان نم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‌دانند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قُلۡ مَن يَرۡزُقُكُم مِّنَ </w:t>
      </w:r>
      <w:r w:rsidRPr="00A03F15">
        <w:rPr>
          <w:rStyle w:val="Chare"/>
          <w:rFonts w:hint="cs"/>
          <w:rtl/>
        </w:rPr>
        <w:t>ٱلسَّمَآءِ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ٱلۡأَرۡضِ</w:t>
      </w:r>
      <w:r w:rsidRPr="00A03F15">
        <w:rPr>
          <w:rStyle w:val="Chare"/>
          <w:rtl/>
        </w:rPr>
        <w:t xml:space="preserve"> أَمَّن يَمۡلِكُ </w:t>
      </w:r>
      <w:r w:rsidRPr="00A03F15">
        <w:rPr>
          <w:rStyle w:val="Chare"/>
          <w:rFonts w:hint="cs"/>
          <w:rtl/>
        </w:rPr>
        <w:t>ٱلسَّمۡعَ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ٱلۡأَبۡصَٰرَ</w:t>
      </w:r>
      <w:r w:rsidRPr="00A03F15">
        <w:rPr>
          <w:rStyle w:val="Chare"/>
          <w:rtl/>
        </w:rPr>
        <w:t xml:space="preserve"> وَمَن يُخۡرِجُ </w:t>
      </w:r>
      <w:r w:rsidRPr="00A03F15">
        <w:rPr>
          <w:rStyle w:val="Chare"/>
          <w:rFonts w:hint="cs"/>
          <w:rtl/>
        </w:rPr>
        <w:t>ٱلۡحَيَّ</w:t>
      </w:r>
      <w:r w:rsidRPr="00A03F15">
        <w:rPr>
          <w:rStyle w:val="Chare"/>
          <w:rtl/>
        </w:rPr>
        <w:t xml:space="preserve"> مِنَ </w:t>
      </w:r>
      <w:r w:rsidRPr="00A03F15">
        <w:rPr>
          <w:rStyle w:val="Chare"/>
          <w:rFonts w:hint="cs"/>
          <w:rtl/>
        </w:rPr>
        <w:t>ٱلۡمَيِّتِ</w:t>
      </w:r>
      <w:r w:rsidRPr="00A03F15">
        <w:rPr>
          <w:rStyle w:val="Chare"/>
          <w:rtl/>
        </w:rPr>
        <w:t xml:space="preserve"> وَيُخۡرِجُ </w:t>
      </w:r>
      <w:r w:rsidRPr="00A03F15">
        <w:rPr>
          <w:rStyle w:val="Chare"/>
          <w:rFonts w:hint="cs"/>
          <w:rtl/>
        </w:rPr>
        <w:t>ٱلۡمَيِّتَ</w:t>
      </w:r>
      <w:r w:rsidRPr="00A03F15">
        <w:rPr>
          <w:rStyle w:val="Chare"/>
          <w:rtl/>
        </w:rPr>
        <w:t xml:space="preserve"> مِنَ </w:t>
      </w:r>
      <w:r w:rsidRPr="00A03F15">
        <w:rPr>
          <w:rStyle w:val="Chare"/>
          <w:rFonts w:hint="cs"/>
          <w:rtl/>
        </w:rPr>
        <w:t>ٱلۡحَيِّ</w:t>
      </w:r>
      <w:r w:rsidRPr="00A03F15">
        <w:rPr>
          <w:rStyle w:val="Chare"/>
          <w:rtl/>
        </w:rPr>
        <w:t xml:space="preserve"> وَمَن يُدَبِّرُ </w:t>
      </w:r>
      <w:r w:rsidRPr="00A03F15">
        <w:rPr>
          <w:rStyle w:val="Chare"/>
          <w:rFonts w:hint="cs"/>
          <w:rtl/>
        </w:rPr>
        <w:t>ٱلۡأَمۡرَۚ</w:t>
      </w:r>
      <w:r w:rsidRPr="00A03F15">
        <w:rPr>
          <w:rStyle w:val="Chare"/>
          <w:rtl/>
        </w:rPr>
        <w:t xml:space="preserve"> فَسَيَقُولُونَ </w:t>
      </w:r>
      <w:r w:rsidRPr="00A03F15">
        <w:rPr>
          <w:rStyle w:val="Chare"/>
          <w:rFonts w:hint="cs"/>
          <w:rtl/>
        </w:rPr>
        <w:t>ٱللَّهُۚ</w:t>
      </w:r>
      <w:r w:rsidRPr="00A03F15">
        <w:rPr>
          <w:rStyle w:val="Chare"/>
          <w:rtl/>
        </w:rPr>
        <w:t xml:space="preserve"> فَقُلۡ أَفَلَا تَتَّقُونَ٣١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ونس: 31]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Fonts w:hint="cs"/>
          <w:rtl/>
        </w:rPr>
        <w:t>بگو: چه کس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از آسمان و زم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ن به شما روز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‌دهد؟ 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 چه کس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مالک گوش و چشم</w:t>
      </w:r>
      <w:r w:rsidR="00600E4A">
        <w:rPr>
          <w:rStyle w:val="Char6"/>
          <w:rFonts w:hint="eastAsia"/>
          <w:rtl/>
        </w:rPr>
        <w:t>‌</w:t>
      </w:r>
      <w:r w:rsidR="00D81C83" w:rsidRPr="009A1DE4">
        <w:rPr>
          <w:rStyle w:val="Char6"/>
          <w:rFonts w:hint="cs"/>
          <w:rtl/>
        </w:rPr>
        <w:t>ها است؟ و چه کس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زنده را از مرده ب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رون 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‌آورد، و چه کس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مرده را از زنده ب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رون 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‌آورد؟ و چه کس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 xml:space="preserve"> امور (هست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) را تدب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ر 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‌کند؟ خواهند گفت: «خدا»، پس بگو: آ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ا نم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‌ترس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 و پره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زگار نم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‌شو</w:t>
      </w:r>
      <w:r w:rsidR="00DC7072">
        <w:rPr>
          <w:rStyle w:val="Char6"/>
          <w:rFonts w:hint="cs"/>
          <w:rtl/>
        </w:rPr>
        <w:t>ی</w:t>
      </w:r>
      <w:r w:rsidR="00D81C83" w:rsidRPr="009A1DE4">
        <w:rPr>
          <w:rStyle w:val="Char6"/>
          <w:rFonts w:hint="cs"/>
          <w:rtl/>
        </w:rPr>
        <w:t>د</w:t>
      </w:r>
      <w:r w:rsidR="00D81C83" w:rsidRPr="00C51449">
        <w:rPr>
          <w:rStyle w:val="Char3"/>
          <w:rFonts w:hint="cs"/>
          <w:rtl/>
        </w:rPr>
        <w:t>؟!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چون اقرار به بوب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الله متعال امر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فطر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 فقط دهر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در گذشته و کمون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ست‌ها در زمان ما منکر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بودند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آن را انکار نکرده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بنابرا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اقرار کردن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نوع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فرد را به بهشت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‌برد و خون و مال او را مصون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‌گرداند و او را در آخرت از عذاب جهنم و از جاودانه شدن در آن نجات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‌بخشد، مگر به نوع دوم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الوه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بند باشد.</w:t>
      </w:r>
    </w:p>
    <w:p w:rsidR="00D81C83" w:rsidRPr="00600E4A" w:rsidRDefault="00D81C83" w:rsidP="00600E4A">
      <w:pPr>
        <w:pStyle w:val="a4"/>
        <w:widowControl w:val="0"/>
        <w:rPr>
          <w:rtl/>
        </w:rPr>
      </w:pPr>
      <w:bookmarkStart w:id="34" w:name="_Toc412912479"/>
      <w:bookmarkStart w:id="35" w:name="_Toc440144966"/>
      <w:r w:rsidRPr="00600E4A">
        <w:rPr>
          <w:rFonts w:hint="cs"/>
          <w:rtl/>
        </w:rPr>
        <w:t>2. توح</w:t>
      </w:r>
      <w:r w:rsidR="00DC7072" w:rsidRPr="00600E4A">
        <w:rPr>
          <w:rFonts w:hint="cs"/>
          <w:rtl/>
        </w:rPr>
        <w:t>ی</w:t>
      </w:r>
      <w:r w:rsidRPr="00600E4A">
        <w:rPr>
          <w:rFonts w:hint="cs"/>
          <w:rtl/>
        </w:rPr>
        <w:t>د الوه</w:t>
      </w:r>
      <w:r w:rsidR="00DC7072" w:rsidRPr="00600E4A">
        <w:rPr>
          <w:rFonts w:hint="cs"/>
          <w:rtl/>
        </w:rPr>
        <w:t>ی</w:t>
      </w:r>
      <w:r w:rsidRPr="00600E4A">
        <w:rPr>
          <w:rFonts w:hint="cs"/>
          <w:rtl/>
        </w:rPr>
        <w:t>ت</w:t>
      </w:r>
      <w:r w:rsidRPr="00600E4A">
        <w:rPr>
          <w:rStyle w:val="Char3"/>
          <w:b w:val="0"/>
          <w:bCs w:val="0"/>
          <w:sz w:val="27"/>
          <w:szCs w:val="27"/>
          <w:vertAlign w:val="superscript"/>
          <w:rtl/>
        </w:rPr>
        <w:footnoteReference w:id="18"/>
      </w:r>
      <w:r w:rsidRPr="00600E4A">
        <w:rPr>
          <w:rStyle w:val="Char3"/>
          <w:rFonts w:hint="cs"/>
          <w:sz w:val="27"/>
          <w:szCs w:val="27"/>
          <w:rtl/>
        </w:rPr>
        <w:t>:</w:t>
      </w:r>
      <w:bookmarkEnd w:id="34"/>
      <w:bookmarkEnd w:id="35"/>
    </w:p>
    <w:p w:rsidR="00D81C83" w:rsidRPr="00C51449" w:rsidRDefault="00D81C83" w:rsidP="00600E4A">
      <w:pPr>
        <w:pStyle w:val="a6"/>
        <w:widowControl w:val="0"/>
        <w:rPr>
          <w:rStyle w:val="Char3"/>
          <w:rtl/>
        </w:rPr>
      </w:pPr>
      <w:r w:rsidRPr="00C51449">
        <w:rPr>
          <w:rStyle w:val="Char3"/>
          <w:rFonts w:hint="cs"/>
          <w:rtl/>
        </w:rPr>
        <w:t>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الوه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اعتقاد قطع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داشتن و اقرار کامل و اعتراف تام کردن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الله متعال تنها معبود به حق و راست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معبود به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او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ست، و تنها او سزاوار عبادت و فروتن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اطاعت مطلق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 و همه معبودان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او باطل‌اند و از همه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برائت جُست.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همه عبادت‌ها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ظاهر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باطن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در گفتار و کردار الله را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کتا بدان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با او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قرار نده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بندگ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فقط و خالص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انجام شود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عبادت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الله انجام نشود، مانند نماز و روزه و زکات و حج و دعا و کمک خواستن و پناه بردن و نذر و قربان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و توکّل و هراس و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محبّت و بازگشت و ترس و کرنش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ن‌ها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همه انواع عبادت‌ها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فقط و تنها بر الله انجام شود و الله متعال با محبت و هراس و با ترس و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پرستش شود، و عبادت الله با ترس و هراس بدون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با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بدون هراس،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خلاصه‌اش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الوه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کارها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بنده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فقط و فقط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انجام دهد و به آن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عبادت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گفته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إِيَّاكَ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نَعۡبُدُ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وَإِيَّاكَ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نَسۡتَعِينُ</w:t>
      </w:r>
      <w:r w:rsidRPr="00A03F15">
        <w:rPr>
          <w:rStyle w:val="Chare"/>
          <w:rtl/>
        </w:rPr>
        <w:t>٥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[الفاتحة: 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tl/>
        </w:rPr>
        <w:t>تنها تو را م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‌پرست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م و تنها از تو 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ار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م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‌جو</w:t>
      </w:r>
      <w:r w:rsidR="00DC7072">
        <w:rPr>
          <w:rStyle w:val="Char6"/>
          <w:rtl/>
        </w:rPr>
        <w:t>یی</w:t>
      </w:r>
      <w:r w:rsidR="00D81C83" w:rsidRPr="009A1DE4">
        <w:rPr>
          <w:rStyle w:val="Char6"/>
          <w:rtl/>
        </w:rPr>
        <w:t>م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وَمَن يَدۡعُ مَعَ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إِلَٰهًا ءَاخَرَ لَا بُرۡهَٰنَ لَهُ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بِهِ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فَإِنَّمَا حِسَابُهُ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عِندَ رَبِّهِ</w:t>
      </w:r>
      <w:r w:rsidRPr="00A03F15">
        <w:rPr>
          <w:rStyle w:val="Chare"/>
          <w:rFonts w:hint="cs"/>
          <w:rtl/>
        </w:rPr>
        <w:t>ۦٓۚ</w:t>
      </w:r>
      <w:r w:rsidRPr="00A03F15">
        <w:rPr>
          <w:rStyle w:val="Chare"/>
          <w:rtl/>
        </w:rPr>
        <w:t xml:space="preserve"> إِنَّهُ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لَا يُفۡلِحُ </w:t>
      </w:r>
      <w:r w:rsidRPr="00A03F15">
        <w:rPr>
          <w:rStyle w:val="Chare"/>
          <w:rFonts w:hint="cs"/>
          <w:rtl/>
        </w:rPr>
        <w:t>ٱلۡكَٰفِرُونَ</w:t>
      </w:r>
      <w:r w:rsidRPr="00A03F15">
        <w:rPr>
          <w:rStyle w:val="Chare"/>
          <w:rtl/>
        </w:rPr>
        <w:t>١١٧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[المؤمنون: 117]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9A1DE4">
        <w:rPr>
          <w:rStyle w:val="Char6"/>
          <w:rtl/>
        </w:rPr>
        <w:t xml:space="preserve">و هر </w:t>
      </w:r>
      <w:r w:rsidR="00DC7072">
        <w:rPr>
          <w:rStyle w:val="Char6"/>
          <w:rtl/>
        </w:rPr>
        <w:t>ک</w:t>
      </w:r>
      <w:r w:rsidR="00D81C83" w:rsidRPr="009A1DE4">
        <w:rPr>
          <w:rStyle w:val="Char6"/>
          <w:rtl/>
        </w:rPr>
        <w:t>س جز خدا معبود د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گر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را فرا بخواند </w:t>
      </w:r>
      <w:r w:rsidR="00DC7072">
        <w:rPr>
          <w:rStyle w:val="Char6"/>
          <w:rtl/>
        </w:rPr>
        <w:t>ک</w:t>
      </w:r>
      <w:r w:rsidR="00D81C83" w:rsidRPr="009A1DE4">
        <w:rPr>
          <w:rStyle w:val="Char6"/>
          <w:rtl/>
        </w:rPr>
        <w:t>ه ه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چ دل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ل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 بر حقان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ت آن ندارد. حساب او با خداست. ب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 xml:space="preserve">‌گمان </w:t>
      </w:r>
      <w:r w:rsidR="00DC7072">
        <w:rPr>
          <w:rStyle w:val="Char6"/>
          <w:rtl/>
        </w:rPr>
        <w:t>ک</w:t>
      </w:r>
      <w:r w:rsidR="00D81C83" w:rsidRPr="009A1DE4">
        <w:rPr>
          <w:rStyle w:val="Char6"/>
          <w:rtl/>
        </w:rPr>
        <w:t>افران رستگار نم</w:t>
      </w:r>
      <w:r w:rsidR="00DC7072">
        <w:rPr>
          <w:rStyle w:val="Char6"/>
          <w:rtl/>
        </w:rPr>
        <w:t>ی</w:t>
      </w:r>
      <w:r w:rsidR="00D81C83" w:rsidRPr="009A1DE4">
        <w:rPr>
          <w:rStyle w:val="Char6"/>
          <w:rtl/>
        </w:rPr>
        <w:t>‌شوند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هدف از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نش انسان‌ها و جن‌ها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عبادت است،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وَمَا خَلَقۡتُ </w:t>
      </w:r>
      <w:r w:rsidRPr="00A03F15">
        <w:rPr>
          <w:rStyle w:val="Chare"/>
          <w:rFonts w:hint="cs"/>
          <w:rtl/>
        </w:rPr>
        <w:t>ٱلۡجِنَّ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ٱلۡإِنسَ</w:t>
      </w:r>
      <w:r w:rsidRPr="00A03F15">
        <w:rPr>
          <w:rStyle w:val="Chare"/>
          <w:rtl/>
        </w:rPr>
        <w:t xml:space="preserve"> إِلَّا لِيَعۡبُدُونِ٥٦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[الذار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ات: 56]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و من جن و انس را جز برا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آنکه مرا بندگ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کنند 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افر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ده‌ام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الوه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اول و آخر و ظاهر و باطن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است، و اول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آخر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آن دعوت داده‌اند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مبعوث شده‌اند و کتاب‌ها نازل شده، و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دان جهاد شمش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رها از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کش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شده و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الوه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است که مومنان را از کافران و بهشت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را از دوزخ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جدا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و معن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«لا اله الا الله»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است،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معبود به حقّ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جز الله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ست. و همه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به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دعوت داده،اند و انکار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نوع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امت‌ها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گذشته را در معرض هلاکت قرار داده است، 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cs="Traditional Arabic"/>
          <w:rtl/>
        </w:rPr>
        <w:t>﴿</w:t>
      </w:r>
      <w:r w:rsidRPr="00A03F15">
        <w:rPr>
          <w:rStyle w:val="Chare"/>
          <w:rtl/>
        </w:rPr>
        <w:t>وَمَآ أَرۡسَلۡنَا مِن قَبۡلِكَ مِن رَّسُولٍ إِلَّا نُوحِيٓ إِلَيۡهِ أَنَّهُ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لَآ إِلَٰهَ إِلَّآ أَنَا۠ فَ</w:t>
      </w:r>
      <w:r w:rsidRPr="00A03F15">
        <w:rPr>
          <w:rStyle w:val="Chare"/>
          <w:rFonts w:hint="cs"/>
          <w:rtl/>
        </w:rPr>
        <w:t>ٱعۡبُدُونِ</w:t>
      </w:r>
      <w:r w:rsidRPr="00A03F15">
        <w:rPr>
          <w:rStyle w:val="Chare"/>
          <w:rtl/>
        </w:rPr>
        <w:t>٢٥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[الأنب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اء: 25]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و ه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چ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امبر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را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ش از تو نفرستاد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 مگر 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نکه به او وح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کرد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 که ه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چ معبود بر حق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جز من 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ست. پس مرا بپرست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ربوب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مستلزم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الوه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است، چون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ربوب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الله متعال اقرار کند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فقط و تنها الله را پرستش کند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او قرار ندهد، چون مشرک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معبود را پرستش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‌کردند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که فقط الله متعال سزاوار پرستش است و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ندارد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رفتند و معبودان متعدد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پرستش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‌کرد و گمان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‌بردند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معبودان آنان را به الله نزد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اعتراف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‌کردند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معبودان سود و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‌توانند برسانند، اما با وجود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الله متعال آن مشرک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مؤمن ننام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بلکه آنان را به علت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کردن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گران در عبادت او، از شمارکافران قرار داده است پس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که پروردگار و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دگار و روز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‌دهنده و متصرف و زنده کننده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راننده و متصف به همه صفات کمال است و از همه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ب‌ها و کاست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پاک است و همه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در دست اوست،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معبود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گانه باشد و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نداشته باشد و عبادت فقط و تنها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انجام 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نجا اعتقاد اهل سنت در مورد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الوه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با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گران متفاوت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اهل سنت مانند بق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ند که «لا اله الا الله»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ننده‌ا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روز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دهنده‌ا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جز الله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ست؛ بلکه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دگاه اهل سنت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الوه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تحقق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ابد مگر با تحقق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افتن معن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«لا اله الا الله»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معبود به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جز الله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ست؛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الوه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تنها الله متعال را عبادت کردن.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و عبادت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اعمال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بنده مسلمان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تقرّب جستن به الله متعال انجام دهد تا رضامند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را به دست آورد و عبادت باور قلب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اقرار به زبان و عمل با قلب و جوارح، تحقق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عبادت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فقط و تنها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متعال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نخواهد بود مگر با دو شرط که عبارتند از:</w:t>
      </w:r>
    </w:p>
    <w:p w:rsidR="00D81C83" w:rsidRPr="00C51449" w:rsidRDefault="00600E4A" w:rsidP="00600E4A">
      <w:pPr>
        <w:pStyle w:val="a6"/>
        <w:tabs>
          <w:tab w:val="right" w:pos="191"/>
        </w:tabs>
        <w:rPr>
          <w:rStyle w:val="Char3"/>
          <w:rtl/>
        </w:rPr>
      </w:pPr>
      <w:r>
        <w:rPr>
          <w:rStyle w:val="Char3"/>
          <w:rFonts w:hint="cs"/>
          <w:rtl/>
        </w:rPr>
        <w:t xml:space="preserve">1. </w:t>
      </w:r>
      <w:r w:rsidR="00D81C83" w:rsidRPr="00C51449">
        <w:rPr>
          <w:rStyle w:val="Char3"/>
          <w:rFonts w:hint="cs"/>
          <w:rtl/>
        </w:rPr>
        <w:t xml:space="preserve">اخلاص 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نکه عبادت خالص و فقط برا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الله متعال انجام شود، چنان که م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د: </w:t>
      </w:r>
      <w:r w:rsidR="00D81C83" w:rsidRPr="00A03F15">
        <w:rPr>
          <w:rFonts w:ascii="(normal text)" w:hAnsi="(normal text)" w:cs="Traditional Arabic"/>
          <w:sz w:val="24"/>
          <w:rtl/>
        </w:rPr>
        <w:t>﴿</w:t>
      </w:r>
      <w:r w:rsidR="00D81C83" w:rsidRPr="00A03F15">
        <w:rPr>
          <w:rStyle w:val="Chare"/>
          <w:rFonts w:hint="cs"/>
          <w:rtl/>
        </w:rPr>
        <w:t>قُلِ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ٱللَّهَ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أَعۡبُدُ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مُخۡلِصٗا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لَّهُۥ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دِينِي</w:t>
      </w:r>
      <w:r w:rsidR="00D81C83" w:rsidRPr="00A03F15">
        <w:rPr>
          <w:rStyle w:val="Chare"/>
          <w:rtl/>
        </w:rPr>
        <w:t>١٤</w:t>
      </w:r>
      <w:r w:rsidR="00D81C83" w:rsidRPr="00A03F15">
        <w:rPr>
          <w:rFonts w:ascii="Times New Roman" w:hAnsi="Times New Roman" w:cs="Traditional Arabic" w:hint="cs"/>
          <w:sz w:val="24"/>
          <w:rtl/>
        </w:rPr>
        <w:t>﴾</w:t>
      </w:r>
      <w:r w:rsidR="00D81C83" w:rsidRPr="00DC7072">
        <w:rPr>
          <w:rStyle w:val="Char5"/>
          <w:rtl/>
        </w:rPr>
        <w:t xml:space="preserve"> [الزمر: 14]</w:t>
      </w:r>
      <w:r w:rsidR="00D81C83"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بگو: خدا را بندگ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‌کنم درحال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که پرستش را برا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او خالص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eastAsia"/>
          <w:rtl/>
        </w:rPr>
        <w:t>‌گردانم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2. اطاعت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الله را به گونه‌ا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پرستش کند که او مشروع و مقرر داشته است، و از فرمان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اطاعت کند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را در آنچه به آن خبر داده 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کند، و عبادت از لحاظ مکان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زمان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مطابق فرمان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باشد، و از آنچه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کرده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کند، و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او مراجعه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حکم و فرمان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او راض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م، 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مَّآ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أَفَآءَ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عَلَىٰ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رَسُولِهِۦ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أَهۡلِ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ٱلۡقُرَىٰ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فَلِلَّهِ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وَلِلرَّسُولِ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وَلِذِي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ٱلۡقُرۡبَىٰ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وَٱلۡيَتَٰمَىٰ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وَٱلۡمَسَٰكِينِ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وَٱبۡنِ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ٱلسَّبِيلِ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كَيۡ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يَكُونَ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دُولَةَۢ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بَيۡنَ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ٱلۡأَغۡنِيَآءِ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مِنكُمۡۚ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وَمَآ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ءَاتَىٰكُمُ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ٱلرَّسُولُ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فَخُذُوهُ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نَهَىٰكُمۡ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عَنۡهُ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فَٱنتَهُواْۚ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وَٱتَّقُواْ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إِنَّ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شَدِيدُ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ٱلۡعِقَابِ</w:t>
      </w:r>
      <w:r w:rsidRPr="00A03F15">
        <w:rPr>
          <w:rStyle w:val="Chare"/>
          <w:rtl/>
        </w:rPr>
        <w:t>٧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[الحشر: 7]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آنچه خداوند از (اموال) اهال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 آباد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‌ها به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غمبرش ارزان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داشت متعلّق به خدا و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غمبر و خو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شاوندان (پ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غمبر)</w:t>
      </w:r>
      <w:r w:rsidR="00A0497C">
        <w:rPr>
          <w:rStyle w:val="Char6"/>
          <w:rFonts w:hint="cs"/>
          <w:rtl/>
        </w:rPr>
        <w:t xml:space="preserve"> </w:t>
      </w:r>
      <w:r w:rsidR="00D81C83" w:rsidRPr="00EC19C0">
        <w:rPr>
          <w:rStyle w:val="Char6"/>
          <w:rFonts w:hint="cs"/>
          <w:rtl/>
        </w:rPr>
        <w:t xml:space="preserve">و 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تم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ان و ب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نوا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ان و در راه ماندگان است تا تنها درم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ان ثروتمندانِ شما دست به دست نگردد. و آنچه که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غعمبر به شما بدهد آن‌را بگ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 و از آنچه که شما را از آن باز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‌دارد باز آ</w:t>
      </w:r>
      <w:r w:rsidR="00DC7072">
        <w:rPr>
          <w:rStyle w:val="Char6"/>
          <w:rFonts w:hint="cs"/>
          <w:rtl/>
        </w:rPr>
        <w:t>یی</w:t>
      </w:r>
      <w:r w:rsidR="00D81C83" w:rsidRPr="00EC19C0">
        <w:rPr>
          <w:rStyle w:val="Char6"/>
          <w:rFonts w:hint="cs"/>
          <w:rtl/>
        </w:rPr>
        <w:t>د. و از خداوند بترس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 ب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‌گمان خداوند سخت ک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فر است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پس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گانه دانستن الله در عبادت و تنها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فروتن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و فقط از او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و تنها او را دوست داشتن، محقق کردن «لا اله الا الله است».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رسول اکرم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از سنت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و 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رفتن امر و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و اطاعت مطابق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واقع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بخش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به «محمد رسول الله» و محقق کردن آن است.</w:t>
      </w:r>
    </w:p>
    <w:p w:rsidR="00D81C83" w:rsidRPr="00600E4A" w:rsidRDefault="00D81C83" w:rsidP="00600E4A">
      <w:pPr>
        <w:pStyle w:val="a7"/>
        <w:rPr>
          <w:rStyle w:val="Char3"/>
          <w:sz w:val="24"/>
          <w:szCs w:val="24"/>
          <w:rtl/>
        </w:rPr>
      </w:pPr>
      <w:r w:rsidRPr="00600E4A">
        <w:rPr>
          <w:rStyle w:val="Char3"/>
          <w:rFonts w:hint="cs"/>
          <w:sz w:val="24"/>
          <w:szCs w:val="24"/>
          <w:rtl/>
        </w:rPr>
        <w:t>واقع</w:t>
      </w:r>
      <w:r w:rsidR="00DC7072" w:rsidRPr="00600E4A">
        <w:rPr>
          <w:rStyle w:val="Char3"/>
          <w:rFonts w:hint="cs"/>
          <w:sz w:val="24"/>
          <w:szCs w:val="24"/>
          <w:rtl/>
        </w:rPr>
        <w:t>ی</w:t>
      </w:r>
      <w:r w:rsidRPr="00600E4A">
        <w:rPr>
          <w:rStyle w:val="Char3"/>
          <w:rFonts w:hint="cs"/>
          <w:sz w:val="24"/>
          <w:szCs w:val="24"/>
          <w:rtl/>
        </w:rPr>
        <w:t>ت بخش</w:t>
      </w:r>
      <w:r w:rsidR="00DC7072" w:rsidRPr="00600E4A">
        <w:rPr>
          <w:rStyle w:val="Char3"/>
          <w:rFonts w:hint="cs"/>
          <w:sz w:val="24"/>
          <w:szCs w:val="24"/>
          <w:rtl/>
        </w:rPr>
        <w:t>ی</w:t>
      </w:r>
      <w:r w:rsidRPr="00600E4A">
        <w:rPr>
          <w:rStyle w:val="Char3"/>
          <w:rFonts w:hint="cs"/>
          <w:sz w:val="24"/>
          <w:szCs w:val="24"/>
          <w:rtl/>
        </w:rPr>
        <w:t>دن مفهوم «لا اله الا الله» و محقق نمودن آن دو رکن بزرگ دارد که عبارتند از: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نخست: همه انواع عبادت فقط و تنها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انجام گرفته شود.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قُلۡ إِنَّ صَلَاتِي وَنُسُكِي وَمَحۡيَايَ وَمَمَاتِي لِلَّهِ رَبِّ </w:t>
      </w:r>
      <w:r w:rsidRPr="00A03F15">
        <w:rPr>
          <w:rStyle w:val="Chare"/>
          <w:rFonts w:hint="cs"/>
          <w:rtl/>
        </w:rPr>
        <w:t>ٱلۡعَٰلَمِينَ</w:t>
      </w:r>
      <w:r w:rsidRPr="00A03F15">
        <w:rPr>
          <w:rStyle w:val="Chare"/>
          <w:rtl/>
        </w:rPr>
        <w:t>١٦٢ لَا شَرِيكَ لَهُ</w:t>
      </w:r>
      <w:r w:rsidRPr="00A03F15">
        <w:rPr>
          <w:rStyle w:val="Chare"/>
          <w:rFonts w:hint="cs"/>
          <w:rtl/>
        </w:rPr>
        <w:t>ۥۖ</w:t>
      </w:r>
      <w:r w:rsidRPr="00A03F15">
        <w:rPr>
          <w:rStyle w:val="Chare"/>
          <w:rtl/>
        </w:rPr>
        <w:t xml:space="preserve"> وَبِذَٰلِكَ أُمِرۡتُ وَأَنَا۠ أَوَّلُ </w:t>
      </w:r>
      <w:r w:rsidRPr="00A03F15">
        <w:rPr>
          <w:rStyle w:val="Chare"/>
          <w:rFonts w:hint="cs"/>
          <w:rtl/>
        </w:rPr>
        <w:t>ٱلۡمُسۡلِمِينَ</w:t>
      </w:r>
      <w:r w:rsidRPr="00A03F15">
        <w:rPr>
          <w:rStyle w:val="Chare"/>
          <w:rtl/>
        </w:rPr>
        <w:t>١٦٣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[الأنعام: 162-163]</w:t>
      </w:r>
      <w:r w:rsidR="00536685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6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بگو: همانا نماز و قربان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من و زندگ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و مرگ من برا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خدا، پروردگار جهان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ان است. او را ه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چ شر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ک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ست، و به 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 فرمان داده شده‌ام و من اول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 مسلمان هستم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دوم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نکه: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عبادت‌ها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رالله انجام نشود.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فَمَن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كَانَ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يَرۡجُواْ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لِقَآءَ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رَبِّهِۦ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فَلۡيَعۡمَلۡ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عَمَلٗا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صَٰلِحٗا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يُشۡرِكۡ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بِعِبَادَةِ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رَبِّهِۦٓ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أَحَدَۢا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</w:t>
      </w:r>
      <w:r w:rsidR="00DC7072" w:rsidRPr="00DC7072">
        <w:rPr>
          <w:rStyle w:val="Char5"/>
          <w:rtl/>
        </w:rPr>
        <w:t>ک</w:t>
      </w:r>
      <w:r w:rsidRPr="00DC7072">
        <w:rPr>
          <w:rStyle w:val="Char5"/>
          <w:rtl/>
        </w:rPr>
        <w:t>هف: 110]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tl/>
        </w:rPr>
        <w:t>پس هرکس که خواهان د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دار پروردگار خو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ش است با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د کار شا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سته کند و در پرستش پروردگارش کس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را شر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ک نسازد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C7072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عن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به مخلوق ه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چ 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ز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از حقوق و خصوص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ت‌ها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خالق و آفر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دگار که بنده توانا</w:t>
      </w:r>
      <w:r>
        <w:rPr>
          <w:rStyle w:val="Char3"/>
          <w:rFonts w:hint="cs"/>
          <w:rtl/>
        </w:rPr>
        <w:t>یی</w:t>
      </w:r>
      <w:r w:rsidR="00D81C83" w:rsidRPr="00C51449">
        <w:rPr>
          <w:rStyle w:val="Char3"/>
          <w:rFonts w:hint="cs"/>
          <w:rtl/>
        </w:rPr>
        <w:t xml:space="preserve"> آن را ندارد، داده نشود. 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عن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غ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 از الله 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ز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پرستش نشود و فقط بر الله نماز گزارده شود و برا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غ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 او سجده برده نشود، و برا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غ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 از الله نذر و قربان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نشود، و به جز الله بر کس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توکل نشود، و غ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 از الله از کس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استعانت نشود، و کس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غ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 از الله به فر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اد خوانده نشود و 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گر امور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که از خصوص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ت‌ها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الله متعال است برا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غ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 او انجام نشود.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و راه اهل سنت و الجماعت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آنان الله متعال را پرستش کنند و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او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‌سازد،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فقط از الله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‌خواهند و از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جز الله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‌طلبند و فقط بر او توکل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از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جز او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‌هراسند، و با طاعت و عبادت او و اعمال صالح به او تقرّب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‌جو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ند. 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cs="Traditional Arabic"/>
          <w:rtl/>
        </w:rPr>
        <w:t>﴿</w:t>
      </w:r>
      <w:r w:rsidRPr="00A03F15">
        <w:rPr>
          <w:rStyle w:val="Chare"/>
          <w:rtl/>
        </w:rPr>
        <w:t>وَ</w:t>
      </w:r>
      <w:r w:rsidRPr="00A03F15">
        <w:rPr>
          <w:rStyle w:val="Chare"/>
          <w:rFonts w:hint="cs"/>
          <w:rtl/>
        </w:rPr>
        <w:t>ٱعۡبُدُواْ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وَلَا تُشۡرِكُواْ بِهِ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شَيۡ‍ٔ</w:t>
      </w:r>
      <w:r w:rsidRPr="00A03F15">
        <w:rPr>
          <w:rStyle w:val="Chare"/>
          <w:rFonts w:hint="cs"/>
          <w:rtl/>
        </w:rPr>
        <w:t>ٗا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[النساء: 36]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و خدا را عبادت کن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د، و با او 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ز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را شر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ک قرار نده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</w:t>
      </w:r>
      <w:r w:rsidR="008D20B0">
        <w:rPr>
          <w:rStyle w:val="Char3"/>
          <w:rFonts w:hint="cs"/>
          <w:rtl/>
        </w:rPr>
        <w:t>».</w:t>
      </w:r>
    </w:p>
    <w:p w:rsidR="00D81C83" w:rsidRPr="00FC3721" w:rsidRDefault="00D81C83" w:rsidP="008C7FEB">
      <w:pPr>
        <w:pStyle w:val="a4"/>
        <w:rPr>
          <w:noProof/>
          <w:rtl/>
        </w:rPr>
      </w:pPr>
      <w:bookmarkStart w:id="36" w:name="_Toc412912480"/>
      <w:bookmarkStart w:id="37" w:name="_Toc440144967"/>
      <w:r w:rsidRPr="00FC3721">
        <w:rPr>
          <w:rFonts w:hint="cs"/>
          <w:noProof/>
          <w:rtl/>
        </w:rPr>
        <w:t>3. توح</w:t>
      </w:r>
      <w:r w:rsidR="00DC7072">
        <w:rPr>
          <w:rFonts w:hint="cs"/>
          <w:noProof/>
          <w:rtl/>
        </w:rPr>
        <w:t>ی</w:t>
      </w:r>
      <w:r w:rsidRPr="00FC3721">
        <w:rPr>
          <w:rFonts w:hint="cs"/>
          <w:noProof/>
          <w:rtl/>
        </w:rPr>
        <w:t>د اسماء و صفات</w:t>
      </w:r>
      <w:bookmarkEnd w:id="36"/>
      <w:bookmarkEnd w:id="37"/>
    </w:p>
    <w:p w:rsidR="00D81C83" w:rsidRPr="00C51449" w:rsidRDefault="00DC7072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عن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اعتقاد قطع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داشتن به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نکه الله متعال نام‌ها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کو و صفات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والا دارد، و او به همه صفات کمال متصف است و از همه صفات نقص و از همه کاست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‌ها پاک است و در همه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امور از همه هست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‌ها و مخلوقات 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گانه و 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کتاست.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پروردگارشان را با صفاتش که در قرآن و سنت آمده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‌شناسند و پروردگارشان را به همان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وصف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که خود را به آن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نموده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او را به آن وصف کرده است، و تحر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در اسماء و صفات اوتعال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راه الحاد</w:t>
      </w:r>
      <w:r w:rsidRPr="00600E4A">
        <w:rPr>
          <w:rStyle w:val="Char3"/>
          <w:vertAlign w:val="superscript"/>
          <w:rtl/>
        </w:rPr>
        <w:footnoteReference w:id="19"/>
      </w:r>
      <w:r w:rsidRPr="00C51449">
        <w:rPr>
          <w:rStyle w:val="Char3"/>
          <w:rFonts w:hint="cs"/>
          <w:rtl/>
        </w:rPr>
        <w:t xml:space="preserve"> را 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رند و آنچه الله متعال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اثبات نموده آن را بدون تشب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بدون انکار و تحر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اثبات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ند.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قاعده‌شان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مورد فرموده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لَيۡسَ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كَمِثۡلِهِۦ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شَيۡءٞۖ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وَهُوَ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ٱلسَّمِيعُ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ٱلۡبَصِيرُ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[الشورى: 11]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ه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چ 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ز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همانند او 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ست و او شنوا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ب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ناست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وَلِلَّهِ </w:t>
      </w:r>
      <w:r w:rsidRPr="00A03F15">
        <w:rPr>
          <w:rStyle w:val="Chare"/>
          <w:rFonts w:hint="cs"/>
          <w:rtl/>
        </w:rPr>
        <w:t>ٱلۡأَسۡمَآءُ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ٱلۡحُسۡنَىٰ</w:t>
      </w:r>
      <w:r w:rsidRPr="00A03F15">
        <w:rPr>
          <w:rStyle w:val="Chare"/>
          <w:rtl/>
        </w:rPr>
        <w:t xml:space="preserve"> فَ</w:t>
      </w:r>
      <w:r w:rsidRPr="00A03F15">
        <w:rPr>
          <w:rStyle w:val="Chare"/>
          <w:rFonts w:hint="cs"/>
          <w:rtl/>
        </w:rPr>
        <w:t>ٱدۡعُوهُ</w:t>
      </w:r>
      <w:r w:rsidRPr="00A03F15">
        <w:rPr>
          <w:rStyle w:val="Chare"/>
          <w:rtl/>
        </w:rPr>
        <w:t xml:space="preserve"> بِهَاۖ وَذَرُواْ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يُلۡحِدُونَ فِيٓ أَسۡمَٰٓئِهِ</w:t>
      </w:r>
      <w:r w:rsidRPr="00A03F15">
        <w:rPr>
          <w:rStyle w:val="Chare"/>
          <w:rFonts w:hint="cs"/>
          <w:rtl/>
        </w:rPr>
        <w:t>ۦۚ</w:t>
      </w:r>
      <w:r w:rsidRPr="00A03F15">
        <w:rPr>
          <w:rStyle w:val="Chare"/>
          <w:rtl/>
        </w:rPr>
        <w:t xml:space="preserve"> سَيُجۡزَوۡنَ مَا كَانُواْ يَعۡمَلُونَ١٨٠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[الأعراف: 180]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و خدا دارا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ز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باتر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 و 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کوتر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 نام‌ها است، پس او را بدان نام‌ها بخوان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د، و ترک کن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 کسان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را که در نام‌ها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خدا دست به تحر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ف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‌زنند، آن</w:t>
      </w:r>
      <w:r w:rsidR="00D81C83" w:rsidRPr="00EC19C0">
        <w:rPr>
          <w:rStyle w:val="Char6"/>
          <w:rtl/>
        </w:rPr>
        <w:t>ان سزا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آنچه را که م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‌کنند، خواهند د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د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600E4A" w:rsidRDefault="00D81C83" w:rsidP="00600E4A">
      <w:pPr>
        <w:pStyle w:val="a7"/>
        <w:rPr>
          <w:rStyle w:val="Char3"/>
          <w:sz w:val="24"/>
          <w:szCs w:val="24"/>
          <w:rtl/>
        </w:rPr>
      </w:pPr>
      <w:r w:rsidRPr="00600E4A">
        <w:rPr>
          <w:rStyle w:val="Char3"/>
          <w:rFonts w:hint="cs"/>
          <w:sz w:val="24"/>
          <w:szCs w:val="24"/>
          <w:rtl/>
        </w:rPr>
        <w:t>و اهل سنت و الجماعت: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صفات را تع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ن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چون الله متعال از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خبر نداده است و چون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خود الله متعال او را بهتر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‌داند، و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قُلۡ ءَأَنتُمۡ أَعۡلَمُ أَمِ </w:t>
      </w:r>
      <w:r w:rsidRPr="00A03F15">
        <w:rPr>
          <w:rStyle w:val="Chare"/>
          <w:rFonts w:hint="cs"/>
          <w:rtl/>
        </w:rPr>
        <w:t>ٱللَّهُ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[البقرة: 140]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بگو: شما داناتر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د 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 خدا</w:t>
      </w:r>
      <w:r>
        <w:rPr>
          <w:rStyle w:val="Char3"/>
          <w:rFonts w:hint="cs"/>
          <w:rtl/>
        </w:rPr>
        <w:t>؟».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فَلَا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تَضۡرِبُواْ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لِلَّهِ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ٱلۡأَمۡثَالَۚ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إِنَّ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يَعۡلَمُ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وَأَنتُمۡ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تَعۡلَمُونَ</w:t>
      </w:r>
      <w:r w:rsidRPr="00A03F15">
        <w:rPr>
          <w:rStyle w:val="Chare"/>
          <w:rtl/>
        </w:rPr>
        <w:t>٧٤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[النحل: 74]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tl/>
        </w:rPr>
        <w:t>پس برا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خدا شب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ه و نظ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ر قرار م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‌دهد، ب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‌گمان خداوند م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‌داند و شما نم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‌دان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د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بعد از الله متعال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 او را بهتر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‌داند،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که الله متعال درباره او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يَنطِقُ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عَنِ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ٱلۡهَوَىٰٓ</w:t>
      </w:r>
      <w:r w:rsidRPr="00A03F15">
        <w:rPr>
          <w:rStyle w:val="Chare"/>
          <w:rtl/>
        </w:rPr>
        <w:t xml:space="preserve">٣ </w:t>
      </w:r>
      <w:r w:rsidRPr="00A03F15">
        <w:rPr>
          <w:rStyle w:val="Chare"/>
          <w:rFonts w:hint="cs"/>
          <w:rtl/>
        </w:rPr>
        <w:t>إِنۡ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هُوَ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وَحۡيٞ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يُوحَىٰ</w:t>
      </w:r>
      <w:r w:rsidRPr="00A03F15">
        <w:rPr>
          <w:rStyle w:val="Chare"/>
          <w:rtl/>
        </w:rPr>
        <w:t>٤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[النجم: 3-4]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و از رو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هو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و هوس سخن نم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‌گو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د. آن (چ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ز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که با خود آورده و با شما درم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ان نهاده است) جز وح</w:t>
      </w:r>
      <w:r w:rsidR="00DC7072">
        <w:rPr>
          <w:rStyle w:val="Char6"/>
          <w:rFonts w:hint="cs"/>
          <w:rtl/>
        </w:rPr>
        <w:t>یی</w:t>
      </w:r>
      <w:r w:rsidR="00D81C83" w:rsidRPr="00EC19C0">
        <w:rPr>
          <w:rStyle w:val="Char6"/>
          <w:rFonts w:hint="cs"/>
          <w:rtl/>
        </w:rPr>
        <w:t xml:space="preserve"> 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ست که (بر او) فرستاده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‌شو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الجماعت،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الله متعال اول و نخست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قبل از او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و آخر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بعد از او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ست، و ظاهر است که برتر از او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ست، و پنهان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آن‌سوتر از او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ست،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هُوَ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ٱلۡأَوَّلُ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وَٱلۡأٓخِرُ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وَٱلظَّٰهِرُ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وَٱلۡبَاطِنُۖ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وَهُوَ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بِكُلِّ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شَيۡءٍ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عَلِيمٌ</w:t>
      </w:r>
      <w:r w:rsidRPr="00A03F15">
        <w:rPr>
          <w:rStyle w:val="Chare"/>
          <w:rtl/>
        </w:rPr>
        <w:t>٣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[الحد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د: 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او «اوّل» و «آخر» و «ظاهر» و «باطن» است و او به همه 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ز داناست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همان‌طور که ذات او با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ذات‌ها شباهت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ندارد همان‌گونه صفات او با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صفات شباهت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ندارد؛ چون اوتعال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همتا و همنام و همگون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ندارد و با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مقا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سه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پس اهل سنت آنچه را که الله متعال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اثبات نموده اثبات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بدون آنکه او را به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تشب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داده باشند و بدون آن که صفات را انکار کنند او را منزّه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‌دانند، پس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متعال آنچه را خود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اثبات کرده اثبات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ند. تشب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 و هرگاه او را منزّه و پاک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‌دانند صفات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که او خود را به آن وصف نموده انکار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پاک است او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الله متعال همه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را در احاطه دارد و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ننده همه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است و به همه موجودات زنده روز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و او بر همه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تواناست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أَلَا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يَعۡلَمُ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مَنۡ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خَلَقَ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وَهُوَ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ٱللَّطِيفُ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ٱلۡخَبِيرُ</w:t>
      </w:r>
      <w:r w:rsidRPr="00A03F15">
        <w:rPr>
          <w:rStyle w:val="Chare"/>
          <w:rtl/>
        </w:rPr>
        <w:t>١٤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[المل</w:t>
      </w:r>
      <w:r w:rsidR="00DC7072" w:rsidRPr="00DC7072">
        <w:rPr>
          <w:rStyle w:val="Char5"/>
          <w:rtl/>
        </w:rPr>
        <w:t>ک</w:t>
      </w:r>
      <w:r w:rsidRPr="00DC7072">
        <w:rPr>
          <w:rStyle w:val="Char5"/>
          <w:rtl/>
        </w:rPr>
        <w:t>: 14]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آ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 کس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‌که (همه 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ز را) آفر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ده است نم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‌داند؟ درحال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که او بار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ک‌ب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 آگاه است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إِنَّ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هُوَ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ٱلرَّزَّاقُ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ذُو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ٱلۡقُوَّةِ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ٱلۡمَتِينُ</w:t>
      </w:r>
      <w:r w:rsidRPr="00A03F15">
        <w:rPr>
          <w:rStyle w:val="Chare"/>
          <w:rtl/>
        </w:rPr>
        <w:t>٥٨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[الذار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ات: 58]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ب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‌گمان تنها خداوند روز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‌رسان و صاحب قدرت و 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رومند است</w:t>
      </w:r>
      <w:r w:rsidR="008D20B0">
        <w:rPr>
          <w:rStyle w:val="Char3"/>
          <w:rFonts w:hint="cs"/>
          <w:rtl/>
        </w:rPr>
        <w:t>».</w:t>
      </w:r>
    </w:p>
    <w:p w:rsidR="00D81C83" w:rsidRPr="008C7FEB" w:rsidRDefault="00D81C83" w:rsidP="008C7FEB">
      <w:pPr>
        <w:pStyle w:val="a7"/>
        <w:rPr>
          <w:rtl/>
        </w:rPr>
      </w:pPr>
      <w:r w:rsidRPr="008C7FEB">
        <w:rPr>
          <w:rFonts w:hint="cs"/>
          <w:rtl/>
        </w:rPr>
        <w:t>و اهل سنت و الجماعت: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الله متعال بر بالا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عرش بالا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هفت آسمان است، همان‌طور که به علوّ و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دارند، و باور دارند که او از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جداست و همه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را با علم و آگاه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شتن در احاطه دارد، همانطور که خودش در قرآن و در هفت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مطلب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کرده است. اما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بر عرش بودن اوتعال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مشخّص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(normal text)" w:hAnsi="(normal text)" w:cs="Traditional Arabic"/>
          <w:rtl/>
        </w:rPr>
        <w:t>﴿</w:t>
      </w:r>
      <w:r w:rsidRPr="00A03F15">
        <w:rPr>
          <w:rStyle w:val="Chare"/>
          <w:rFonts w:hint="cs"/>
          <w:rtl/>
        </w:rPr>
        <w:t>ٱلرَّحۡمَٰنُ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عَلَى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ٱلۡعَرۡشِ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ٱسۡتَوَىٰ</w:t>
      </w:r>
      <w:r w:rsidRPr="00A03F15">
        <w:rPr>
          <w:rStyle w:val="Chare"/>
          <w:rtl/>
        </w:rPr>
        <w:t>٥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[طه: 5]</w:t>
      </w:r>
      <w:r w:rsidRPr="00DC7072">
        <w:rPr>
          <w:rStyle w:val="Char5"/>
          <w:rFonts w:hint="cs"/>
          <w:rtl/>
        </w:rPr>
        <w:t>.</w:t>
      </w:r>
    </w:p>
    <w:p w:rsidR="00D81C83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tl/>
        </w:rPr>
        <w:t>خداوند مهربان بر بالا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عرش است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600E4A" w:rsidRDefault="00600E4A" w:rsidP="00C51449">
      <w:pPr>
        <w:pStyle w:val="a6"/>
        <w:rPr>
          <w:rStyle w:val="Char3"/>
          <w:rtl/>
        </w:rPr>
      </w:pPr>
    </w:p>
    <w:p w:rsidR="00600E4A" w:rsidRDefault="00600E4A" w:rsidP="00C51449">
      <w:pPr>
        <w:pStyle w:val="a6"/>
        <w:rPr>
          <w:rStyle w:val="Char3"/>
          <w:rtl/>
        </w:rPr>
      </w:pPr>
    </w:p>
    <w:p w:rsidR="00600E4A" w:rsidRPr="00C51449" w:rsidRDefault="00600E4A" w:rsidP="00C51449">
      <w:pPr>
        <w:pStyle w:val="a6"/>
        <w:rPr>
          <w:rStyle w:val="Char3"/>
          <w:rtl/>
        </w:rPr>
      </w:pP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</w:t>
      </w:r>
      <w:r w:rsidRPr="00536685">
        <w:rPr>
          <w:rStyle w:val="Char3"/>
          <w:vertAlign w:val="superscript"/>
          <w:rtl/>
        </w:rPr>
        <w:footnoteReference w:id="20"/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217E4E">
        <w:rPr>
          <w:rFonts w:cs="Traditional Arabic"/>
          <w:rtl/>
        </w:rPr>
        <w:t>﴿</w:t>
      </w:r>
      <w:r w:rsidRPr="00A03F15">
        <w:rPr>
          <w:rStyle w:val="Chare"/>
          <w:rFonts w:hint="cs"/>
          <w:rtl/>
        </w:rPr>
        <w:t>ثُمَّ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ٱسۡتَوَىٰ</w:t>
      </w:r>
      <w:r w:rsidRPr="00A03F15">
        <w:rPr>
          <w:rStyle w:val="Chare"/>
          <w:rtl/>
        </w:rPr>
        <w:t xml:space="preserve"> عَلَى </w:t>
      </w:r>
      <w:r w:rsidRPr="00A03F15">
        <w:rPr>
          <w:rStyle w:val="Chare"/>
          <w:rFonts w:hint="cs"/>
          <w:rtl/>
        </w:rPr>
        <w:t>ٱلۡعَرۡشِ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[الحد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د: 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آنگاه بر عرش بلند و مرتفع گرد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ءَأَمِنتُم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ٱلسَّمَآءِ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يَخۡسِفَ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بِكُمُ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ٱلۡأَرۡضَ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فَإِذَا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هِيَ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تَمُورُ</w:t>
      </w:r>
      <w:r w:rsidRPr="00A03F15">
        <w:rPr>
          <w:rStyle w:val="Chare"/>
          <w:rtl/>
        </w:rPr>
        <w:t xml:space="preserve">١٦ </w:t>
      </w:r>
      <w:r w:rsidRPr="00A03F15">
        <w:rPr>
          <w:rStyle w:val="Chare"/>
          <w:rFonts w:hint="cs"/>
          <w:rtl/>
        </w:rPr>
        <w:t>أَمۡ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أَمِنتُم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ٱلسَّمَآءِ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يُرۡسِلَ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عَلَيۡكُمۡ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حَاصِبٗاۖ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فَسَتَعۡلَمُونَ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كَيۡفَ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نَذِيرِ</w:t>
      </w:r>
      <w:r w:rsidRPr="00A03F15">
        <w:rPr>
          <w:rStyle w:val="Chare"/>
          <w:rtl/>
        </w:rPr>
        <w:t>١٧</w:t>
      </w:r>
      <w:r w:rsidRPr="00217E4E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[المل</w:t>
      </w:r>
      <w:r w:rsidR="00DC7072" w:rsidRPr="00DC7072">
        <w:rPr>
          <w:rStyle w:val="Char5"/>
          <w:rtl/>
        </w:rPr>
        <w:t>ک</w:t>
      </w:r>
      <w:r w:rsidRPr="00DC7072">
        <w:rPr>
          <w:rStyle w:val="Char5"/>
          <w:rtl/>
        </w:rPr>
        <w:t>: 16-17]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آ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 از خدا</w:t>
      </w:r>
      <w:r w:rsidR="00DC7072">
        <w:rPr>
          <w:rStyle w:val="Char6"/>
          <w:rFonts w:hint="cs"/>
          <w:rtl/>
        </w:rPr>
        <w:t>یی</w:t>
      </w:r>
      <w:r w:rsidR="00D81C83" w:rsidRPr="00EC19C0">
        <w:rPr>
          <w:rStyle w:val="Char6"/>
          <w:rFonts w:hint="cs"/>
          <w:rtl/>
        </w:rPr>
        <w:t xml:space="preserve"> که در آسمان است خود را در امان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‌دان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 که شما را در زم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 فرو بَرَد درحال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که آن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‌جنبد. آ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 از خدا</w:t>
      </w:r>
      <w:r w:rsidR="00DC7072">
        <w:rPr>
          <w:rStyle w:val="Char6"/>
          <w:rFonts w:hint="cs"/>
          <w:rtl/>
        </w:rPr>
        <w:t>یی</w:t>
      </w:r>
      <w:r w:rsidR="00D81C83" w:rsidRPr="00EC19C0">
        <w:rPr>
          <w:rStyle w:val="Char6"/>
          <w:rFonts w:hint="cs"/>
          <w:rtl/>
        </w:rPr>
        <w:t xml:space="preserve"> که در آسمان است 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من شده‌ا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 که طوفان شن بر شما بفرستد؟! پس خواه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 دانست که هشدار من چگونه بوده است</w:t>
      </w:r>
      <w:r>
        <w:rPr>
          <w:rStyle w:val="Char3"/>
          <w:rFonts w:hint="cs"/>
          <w:rtl/>
        </w:rPr>
        <w:t>!».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إِلَيۡهِ يَصۡعَدُ </w:t>
      </w:r>
      <w:r w:rsidRPr="00A03F15">
        <w:rPr>
          <w:rStyle w:val="Chare"/>
          <w:rFonts w:hint="cs"/>
          <w:rtl/>
        </w:rPr>
        <w:t>ٱلۡكَلِمُ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ٱلطَّيِّبُ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ٱلۡعَمَلُ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ٱلصَّٰلِحُ</w:t>
      </w:r>
      <w:r w:rsidRPr="00A03F15">
        <w:rPr>
          <w:rStyle w:val="Chare"/>
          <w:rtl/>
        </w:rPr>
        <w:t xml:space="preserve"> يَرۡفَعُهُ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[فاطر: 10]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گفتار پاک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زه به‌سو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او بالا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‌رود و کار پسند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ده را بالا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‌برد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536685">
      <w:pPr>
        <w:pStyle w:val="a6"/>
        <w:tabs>
          <w:tab w:val="left" w:pos="5367"/>
        </w:tabs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217E4E">
        <w:rPr>
          <w:rFonts w:cs="Traditional Arabic"/>
          <w:rtl/>
        </w:rPr>
        <w:t>﴿</w:t>
      </w:r>
      <w:r w:rsidRPr="00A03F15">
        <w:rPr>
          <w:rStyle w:val="Chare"/>
          <w:rtl/>
        </w:rPr>
        <w:t>يَخَافُونَ رَبَّهُم مِّن فَوۡقِهِمۡ</w:t>
      </w:r>
      <w:r w:rsidRPr="00217E4E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[النحل: 50]</w:t>
      </w:r>
      <w:r w:rsidRPr="00DC7072">
        <w:rPr>
          <w:rStyle w:val="Char5"/>
          <w:rFonts w:hint="cs"/>
          <w:rtl/>
        </w:rPr>
        <w:t>.</w:t>
      </w:r>
      <w:r w:rsidR="00536685">
        <w:rPr>
          <w:rStyle w:val="Char5"/>
          <w:rtl/>
        </w:rPr>
        <w:tab/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tl/>
        </w:rPr>
        <w:t>از پروردگارشان که بر بالا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سرشان است م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‌ترسند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مرا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حال آن که من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هستم که در آسمان است؟»</w:t>
      </w:r>
      <w:r w:rsidRPr="00600E4A">
        <w:rPr>
          <w:rStyle w:val="Char3"/>
          <w:vertAlign w:val="superscript"/>
          <w:rtl/>
        </w:rPr>
        <w:footnoteReference w:id="21"/>
      </w:r>
      <w:r w:rsidR="00600E4A">
        <w:rPr>
          <w:rStyle w:val="Char3"/>
          <w:rFonts w:hint="cs"/>
          <w:rtl/>
        </w:rPr>
        <w:t>.</w:t>
      </w:r>
    </w:p>
    <w:p w:rsidR="00D81C83" w:rsidRPr="008C7FEB" w:rsidRDefault="00D81C83" w:rsidP="008C7FEB">
      <w:pPr>
        <w:pStyle w:val="a7"/>
        <w:rPr>
          <w:rtl/>
        </w:rPr>
      </w:pPr>
      <w:r w:rsidRPr="008C7FEB">
        <w:rPr>
          <w:rFonts w:hint="cs"/>
          <w:rtl/>
        </w:rPr>
        <w:t>و اهل سنت و الجماعت:</w:t>
      </w:r>
    </w:p>
    <w:p w:rsidR="00D81C83" w:rsidRDefault="00D81C83" w:rsidP="00600E4A">
      <w:pPr>
        <w:pStyle w:val="a6"/>
        <w:widowControl w:val="0"/>
        <w:rPr>
          <w:rFonts w:ascii="(normal text)" w:hAnsi="(normal text)" w:cs="Traditional Arabic"/>
          <w:sz w:val="24"/>
          <w:rtl/>
        </w:rPr>
      </w:pP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دارد که وجود عرش و کرس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حق است و شک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آن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و عرش بزرگتر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بالاتر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سقف همه مخلوقات است و مانند گنبد بر جهان است، و اندازه آن را فقط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‌داند، و دارا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است که ملائکه آن را حمل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8563C8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لَآ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إِلَٰهَ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هُوَ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رَبُّ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ٱلۡعَرۡشِ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ٱلۡعَظِيمِ</w:t>
      </w:r>
      <w:r w:rsidRPr="00A03F15">
        <w:rPr>
          <w:rStyle w:val="Chare"/>
          <w:rtl/>
        </w:rPr>
        <w:t>۩٢٦</w:t>
      </w:r>
      <w:r w:rsidRPr="008563C8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[النمل: 26]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 </w:t>
      </w:r>
      <w:r w:rsidR="00536685">
        <w:rPr>
          <w:rStyle w:val="Char3"/>
          <w:rFonts w:hint="cs"/>
          <w:rtl/>
        </w:rPr>
        <w:t>«</w:t>
      </w:r>
      <w:r w:rsidRPr="00EC19C0">
        <w:rPr>
          <w:rStyle w:val="Char6"/>
          <w:rtl/>
        </w:rPr>
        <w:t xml:space="preserve">جز خدا </w:t>
      </w:r>
      <w:r w:rsidR="00DC7072">
        <w:rPr>
          <w:rStyle w:val="Char6"/>
          <w:rtl/>
        </w:rPr>
        <w:t>ک</w:t>
      </w:r>
      <w:r w:rsidRPr="00EC19C0">
        <w:rPr>
          <w:rStyle w:val="Char6"/>
          <w:rtl/>
        </w:rPr>
        <w:t>ه صاحب عرش عظ</w:t>
      </w:r>
      <w:r w:rsidR="00DC7072">
        <w:rPr>
          <w:rStyle w:val="Char6"/>
          <w:rtl/>
        </w:rPr>
        <w:t>ی</w:t>
      </w:r>
      <w:r w:rsidRPr="00EC19C0">
        <w:rPr>
          <w:rStyle w:val="Char6"/>
          <w:rtl/>
        </w:rPr>
        <w:t>م است ه</w:t>
      </w:r>
      <w:r w:rsidR="00DC7072">
        <w:rPr>
          <w:rStyle w:val="Char6"/>
          <w:rtl/>
        </w:rPr>
        <w:t>ی</w:t>
      </w:r>
      <w:r w:rsidRPr="00EC19C0">
        <w:rPr>
          <w:rStyle w:val="Char6"/>
          <w:rtl/>
        </w:rPr>
        <w:t>چ معبود بحق</w:t>
      </w:r>
      <w:r w:rsidR="00DC7072">
        <w:rPr>
          <w:rStyle w:val="Char6"/>
          <w:rtl/>
        </w:rPr>
        <w:t>ی</w:t>
      </w:r>
      <w:r w:rsidRPr="00EC19C0">
        <w:rPr>
          <w:rStyle w:val="Char6"/>
          <w:rtl/>
        </w:rPr>
        <w:t xml:space="preserve"> وجود ندارد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کرس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جلو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عرش است و محل قدم‌ها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پروردگار است و کرس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مقابل عرش مانند حلقه‌ا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در کو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افتاده که در مقابل وسعت کو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ناچ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است و عرش همه آسمان‌ها و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در برگرفته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8563C8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وَسِعَ كُرۡسِيُّهُ </w:t>
      </w:r>
      <w:r w:rsidRPr="00A03F15">
        <w:rPr>
          <w:rStyle w:val="Chare"/>
          <w:rFonts w:hint="cs"/>
          <w:rtl/>
        </w:rPr>
        <w:t>ٱلسَّمَٰوَٰتِ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ٱلۡأَرۡضَۖ</w:t>
      </w:r>
      <w:r w:rsidRPr="00A03F15">
        <w:rPr>
          <w:rStyle w:val="Chare"/>
          <w:rtl/>
        </w:rPr>
        <w:t xml:space="preserve"> وَلَا يَ‍ُٔودُهُ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حِفۡظُهُمَاۚ وَهُوَ </w:t>
      </w:r>
      <w:r w:rsidRPr="00A03F15">
        <w:rPr>
          <w:rStyle w:val="Chare"/>
          <w:rFonts w:hint="cs"/>
          <w:rtl/>
        </w:rPr>
        <w:t>ٱلۡعَلِيُّ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ٱلۡعَظِيمُ</w:t>
      </w:r>
      <w:r w:rsidRPr="008563C8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[البقرة: 255]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tl/>
        </w:rPr>
        <w:t>کرس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او آسمانها و زم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ن را فرا گرفته است. و نگاهدار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آنها برا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او مشکل ن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ست، و او والاتر و بزرگتر است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الله متعال از عرش و کرس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 است و پاک است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به عرش و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داشته باشد، بلکه عرش و کرس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قدرت و سلطه او حمل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‌شوند.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الله متعال آدم را با دو دست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 و هر دو دست او راست هستند و دست‌ها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گشوده‌اند و هر گونه که بخواهد انفاق م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‌کند، همان‌</w:t>
      </w:r>
      <w:r w:rsidRPr="00C51449">
        <w:rPr>
          <w:rStyle w:val="Char3"/>
          <w:rFonts w:hint="cs"/>
          <w:rtl/>
        </w:rPr>
        <w:t>طور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8563C8">
        <w:rPr>
          <w:rFonts w:cs="Traditional Arabic"/>
          <w:rtl/>
        </w:rPr>
        <w:t>﴿</w:t>
      </w:r>
      <w:r w:rsidRPr="00A03F15">
        <w:rPr>
          <w:rStyle w:val="Chare"/>
          <w:rtl/>
        </w:rPr>
        <w:t>مَا مَنَعَكَ أَن تَسۡجُدَ لِمَا خَلَقۡتُ بِيَدَيَّ</w:t>
      </w:r>
      <w:r w:rsidRPr="008563C8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[ص: 75]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چه 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ز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تو را بازداشت از 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نکه برا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آنچه با دو دست خود آفر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ده‌ام سجده کن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؟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8563C8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وَقَالَتِ </w:t>
      </w:r>
      <w:r w:rsidRPr="00A03F15">
        <w:rPr>
          <w:rStyle w:val="Chare"/>
          <w:rFonts w:hint="cs"/>
          <w:rtl/>
        </w:rPr>
        <w:t>ٱلۡيَهُودُ</w:t>
      </w:r>
      <w:r w:rsidRPr="00A03F15">
        <w:rPr>
          <w:rStyle w:val="Chare"/>
          <w:rtl/>
        </w:rPr>
        <w:t xml:space="preserve"> يَدُ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مَغۡلُولَةٌۚ غُلَّتۡ أَيۡدِيهِمۡ وَلُعِنُواْ بِمَا قَالُواْۘ بَلۡ يَدَاهُ مَبۡسُوطَتَانِ يُنفِقُ كَيۡفَ يَشَآءُ</w:t>
      </w:r>
      <w:r w:rsidRPr="008563C8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[المائدة: 64]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 xml:space="preserve">و 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هود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ان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‌گو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ند: دست خدا بسته است. دست‌ها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خودشان بسته باد! و به سبب آ</w:t>
      </w:r>
      <w:r w:rsidR="00D81C83" w:rsidRPr="00EC19C0">
        <w:rPr>
          <w:rStyle w:val="Char6"/>
          <w:rtl/>
        </w:rPr>
        <w:t>نچه گفتند نفر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نشان باد (و از رحمت خدا دور شوند)! بلکه هردو دست خدا باز است و هرطور که بخواهد م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‌بخشد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A268D3" w:rsidRDefault="00D81C83" w:rsidP="008C7FEB">
      <w:pPr>
        <w:pStyle w:val="a7"/>
        <w:rPr>
          <w:rtl/>
        </w:rPr>
      </w:pPr>
      <w:r w:rsidRPr="00A268D3">
        <w:rPr>
          <w:rFonts w:hint="cs"/>
          <w:rtl/>
        </w:rPr>
        <w:t>و اهل سنت و الجماعت: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متعال علم و قدرت و قوت و عزت و سخن و محبت و رحمت و نفس و خشم و ناخوشنود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ناپسند دانستن، و رضامند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خند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و همراه بودن و قدم و ساق داشتن و دست و شنوا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و چهره و چشم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صفت‌ها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سته شکوه و عظمت و کمال اوتعال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 خود را در کتابش و بر زبان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به آن وصف نموده اثبات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باور دارند که او دارا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صفات است اما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آن را فقط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‌داند و ما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صفات را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چون اوتعال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ما را ازک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خبر نکرده است. 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8563C8">
        <w:rPr>
          <w:rFonts w:cs="Traditional Arabic"/>
          <w:rtl/>
        </w:rPr>
        <w:t>﴿</w:t>
      </w:r>
      <w:r w:rsidRPr="00A03F15">
        <w:rPr>
          <w:rStyle w:val="Chare"/>
          <w:rtl/>
        </w:rPr>
        <w:t>إِنَّنِي مَعَكُمَآ أَسۡمَعُ وَأَرَىٰ</w:t>
      </w:r>
      <w:r w:rsidRPr="008563C8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[طه: 46]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tl/>
        </w:rPr>
        <w:t>همانا من با شما هستم ب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‌گمان م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‌شنوم و م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‌ب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ن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م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8563C8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وَهُوَ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ٱلۡعَلِيمُ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ٱلۡحَكِيمُ</w:t>
      </w:r>
      <w:r w:rsidRPr="008563C8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[التحر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م: 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و خداوند کارساز شما است و اوست دانا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فرزانه</w:t>
      </w:r>
      <w:r w:rsidR="008D20B0">
        <w:rPr>
          <w:rStyle w:val="Char3"/>
          <w:rFonts w:hint="cs"/>
          <w:rtl/>
        </w:rPr>
        <w:t>».</w:t>
      </w:r>
    </w:p>
    <w:p w:rsidR="00D81C83" w:rsidRDefault="00D81C83" w:rsidP="00C51449">
      <w:pPr>
        <w:pStyle w:val="a6"/>
        <w:rPr>
          <w:rFonts w:ascii="(normal text)" w:hAnsi="(normal text)" w:cs="Traditional Arabic"/>
          <w:sz w:val="24"/>
          <w:rtl/>
        </w:rPr>
      </w:pPr>
      <w:r w:rsidRPr="008563C8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وَكَلَّمَ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مُوسَىٰ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تَكۡلِيمٗا</w:t>
      </w:r>
      <w:r w:rsidRPr="008563C8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[النساء: 164]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و خداوند حق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قاً با موس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سخن گفت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8563C8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وَيَبۡقَىٰ وَجۡهُ رَبِّكَ ذُو </w:t>
      </w:r>
      <w:r w:rsidRPr="00A03F15">
        <w:rPr>
          <w:rStyle w:val="Chare"/>
          <w:rFonts w:hint="cs"/>
          <w:rtl/>
        </w:rPr>
        <w:t>ٱلۡجَلَٰلِ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ٱلۡإِكۡرَامِ</w:t>
      </w:r>
      <w:r w:rsidRPr="00A03F15">
        <w:rPr>
          <w:rStyle w:val="Chare"/>
          <w:rtl/>
        </w:rPr>
        <w:t>٢٧</w:t>
      </w:r>
      <w:r w:rsidRPr="008563C8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[الرحمن: 27]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و (تنها) ذات پروردگار شکوهمندِ گرام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باق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‌ماند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8563C8">
        <w:rPr>
          <w:rFonts w:cs="Traditional Arabic"/>
          <w:rtl/>
        </w:rPr>
        <w:t>﴿</w:t>
      </w:r>
      <w:r w:rsidRPr="00A03F15">
        <w:rPr>
          <w:rStyle w:val="Chare"/>
          <w:rFonts w:hint="cs"/>
          <w:rtl/>
        </w:rPr>
        <w:t>رَّضِيَ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عَنۡهُمۡ وَرَضُواْ عَنۡهُ</w:t>
      </w:r>
      <w:r w:rsidRPr="008563C8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[المائدة: 119]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(</w:t>
      </w:r>
      <w:r w:rsidRPr="00EC19C0">
        <w:rPr>
          <w:rStyle w:val="Char6"/>
          <w:rtl/>
        </w:rPr>
        <w:t>خداوند از آنان خشنود است و آنان از خدا خشنودند</w:t>
      </w:r>
      <w:r w:rsidR="008D20B0">
        <w:rPr>
          <w:rStyle w:val="Char3"/>
          <w:rFonts w:hint="cs"/>
          <w:rtl/>
        </w:rPr>
        <w:t>»</w:t>
      </w:r>
      <w:r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8563C8">
        <w:rPr>
          <w:rFonts w:cs="Traditional Arabic"/>
          <w:rtl/>
        </w:rPr>
        <w:t>﴿</w:t>
      </w:r>
      <w:r w:rsidRPr="00A03F15">
        <w:rPr>
          <w:rStyle w:val="Chare"/>
          <w:rFonts w:hint="cs"/>
          <w:rtl/>
        </w:rPr>
        <w:t>يُحِبُّهُمۡ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وَيُحِبُّونَهُ</w:t>
      </w:r>
      <w:r w:rsidRPr="008563C8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[المائدة: 54]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tl/>
        </w:rPr>
        <w:t>که آنها را دوست دارد و آنان (ن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ز) او را دوست دارند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8563C8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فَلَمَّآ ءَاسَفُونَا </w:t>
      </w:r>
      <w:r w:rsidRPr="00A03F15">
        <w:rPr>
          <w:rStyle w:val="Chare"/>
          <w:rFonts w:hint="cs"/>
          <w:rtl/>
        </w:rPr>
        <w:t>ٱنتَقَمۡنَا</w:t>
      </w:r>
      <w:r w:rsidRPr="00A03F15">
        <w:rPr>
          <w:rStyle w:val="Chare"/>
          <w:rtl/>
        </w:rPr>
        <w:t xml:space="preserve"> مِنۡهُمۡ</w:t>
      </w:r>
      <w:r w:rsidRPr="008563C8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[الزخرف: 55]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پس هنگام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که ما را بر سر خشم آوردند از آنان انتقام گرفت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8563C8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غَضِبَ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عَلَيۡهِمۡ</w:t>
      </w:r>
      <w:r w:rsidRPr="008563C8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[الممتحنة: 13]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خدا بر آنان خشمگ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 است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8563C8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يَوۡمَ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يُكۡشَفُ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سَاقٖ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وَيُدۡعَوۡنَ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إِلَى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ٱلسُّجُودِ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يَسۡتَطِيعُونَ</w:t>
      </w:r>
      <w:r w:rsidRPr="00A03F15">
        <w:rPr>
          <w:rStyle w:val="Chare"/>
          <w:rtl/>
        </w:rPr>
        <w:t>٤٢</w:t>
      </w:r>
      <w:r w:rsidRPr="008563C8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[القلم: 42]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روز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که ساق آشکار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‌شود و به سجده فراخوانده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‌شوند ول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نم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‌توانند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8563C8">
        <w:rPr>
          <w:rFonts w:cs="Traditional Arabic"/>
          <w:rtl/>
        </w:rPr>
        <w:t>﴿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لَآ إِلَٰهَ إِلَّا هُوَ </w:t>
      </w:r>
      <w:r w:rsidRPr="00A03F15">
        <w:rPr>
          <w:rStyle w:val="Chare"/>
          <w:rFonts w:hint="cs"/>
          <w:rtl/>
        </w:rPr>
        <w:t>ٱلۡحَيُّ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ٱلۡقَيُّومُ</w:t>
      </w:r>
      <w:r w:rsidRPr="008563C8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[البقرة: 255]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tl/>
        </w:rPr>
        <w:t>معبود به حق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جز «الله» وجود ندارد، زنده و پا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دار است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 صفات.</w:t>
      </w:r>
    </w:p>
    <w:p w:rsidR="00D81C83" w:rsidRPr="008C7FEB" w:rsidRDefault="00D81C83" w:rsidP="008C7FEB">
      <w:pPr>
        <w:pStyle w:val="a7"/>
        <w:rPr>
          <w:rtl/>
        </w:rPr>
      </w:pPr>
      <w:r w:rsidRPr="008C7FEB">
        <w:rPr>
          <w:rFonts w:hint="cs"/>
          <w:rtl/>
        </w:rPr>
        <w:t>و اهل سنت و الجماعت: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لذ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ذتر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نعمت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 اهل بهشت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‌رسد،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در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پروردگارشان را با چشمان خود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نند و با او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اوتعال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آن‌ها سخن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آنان با او حرف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‌زنند،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8563C8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وُجُوهٞ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يَوۡمَئِذٖ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نَّاضِرَةٌ</w:t>
      </w:r>
      <w:r w:rsidRPr="00A03F15">
        <w:rPr>
          <w:rStyle w:val="Chare"/>
          <w:rtl/>
        </w:rPr>
        <w:t xml:space="preserve">٢٢ </w:t>
      </w:r>
      <w:r w:rsidRPr="00A03F15">
        <w:rPr>
          <w:rStyle w:val="Chare"/>
          <w:rFonts w:hint="cs"/>
          <w:rtl/>
        </w:rPr>
        <w:t>إِلَىٰ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رَبِّهَا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نَاظِرَةٞ</w:t>
      </w:r>
      <w:r w:rsidRPr="00A03F15">
        <w:rPr>
          <w:rStyle w:val="Chare"/>
          <w:rtl/>
        </w:rPr>
        <w:t>٢٣</w:t>
      </w:r>
      <w:r w:rsidRPr="008563C8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[الق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امة: 22-23]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در آن روز چهره‌ها</w:t>
      </w:r>
      <w:r w:rsidR="00DC7072">
        <w:rPr>
          <w:rStyle w:val="Char6"/>
          <w:rFonts w:hint="cs"/>
          <w:rtl/>
        </w:rPr>
        <w:t>یی</w:t>
      </w:r>
      <w:r w:rsidR="00D81C83" w:rsidRPr="00EC19C0">
        <w:rPr>
          <w:rStyle w:val="Char6"/>
          <w:rFonts w:hint="cs"/>
          <w:rtl/>
        </w:rPr>
        <w:t xml:space="preserve"> تازه (و خرم) هستند. به پروردگار خود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‌نگرند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بهشت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پروردگارشان را خواهند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همانطور که در شب چهارده ماه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نند،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آن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که به هم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وسته و تحت فشار باشند، چنان که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«شما پروردگارتان را خواه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همان طور که ماه شب چهارده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و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او به هم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وسته نخواه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بود و بر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فشار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نخواه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د آورد»</w:t>
      </w:r>
      <w:r w:rsidRPr="00600E4A">
        <w:rPr>
          <w:rStyle w:val="Char3"/>
          <w:vertAlign w:val="superscript"/>
          <w:rtl/>
        </w:rPr>
        <w:footnoteReference w:id="22"/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مان دارند که الله متعال در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سوم اخ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شب به آسمان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پائ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پائ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آمدن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سته شکوه و عظمت اوست، و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آن را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چنان که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شب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سوم از شب باق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‌ماند پروردگارمان به آسمان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چه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‌خواند تا دعا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را اجابت کنم؟ چه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‌خواهد تا به او بدهم ؟ چه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من طلب آمرزش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تا او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امرزم؟»</w:t>
      </w:r>
      <w:r w:rsidRPr="00600E4A">
        <w:rPr>
          <w:rStyle w:val="Char3"/>
          <w:vertAlign w:val="superscript"/>
          <w:rtl/>
        </w:rPr>
        <w:footnoteReference w:id="23"/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الله متعال روز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در حال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ملائکه صف گرفته‌اند،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صله و داور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بندگان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آمدن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سته اوست و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آن را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‌داند، همان‌طور که خود را در کتابش وصف نموده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8563C8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كَلَّآۖ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إِذَا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دُكَّتِ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ٱلۡأَرۡضُ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دَكّٗا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دَكّٗا</w:t>
      </w:r>
      <w:r w:rsidRPr="00A03F15">
        <w:rPr>
          <w:rStyle w:val="Chare"/>
          <w:rtl/>
        </w:rPr>
        <w:t>٢١ وَجَآءَ رَبُّكَ وَ</w:t>
      </w:r>
      <w:r w:rsidRPr="00A03F15">
        <w:rPr>
          <w:rStyle w:val="Chare"/>
          <w:rFonts w:hint="cs"/>
          <w:rtl/>
        </w:rPr>
        <w:t>ٱلۡمَلَكُ</w:t>
      </w:r>
      <w:r w:rsidRPr="00A03F15">
        <w:rPr>
          <w:rStyle w:val="Chare"/>
          <w:rtl/>
        </w:rPr>
        <w:t xml:space="preserve"> صَفّٗا صَفّٗا٢٢</w:t>
      </w:r>
      <w:r w:rsidRPr="008563C8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[الفجر: 21-22]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چن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 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ست (که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‌گو</w:t>
      </w:r>
      <w:r w:rsidR="00DC7072">
        <w:rPr>
          <w:rStyle w:val="Char6"/>
          <w:rFonts w:hint="cs"/>
          <w:rtl/>
        </w:rPr>
        <w:t>یی</w:t>
      </w:r>
      <w:r w:rsidR="00D81C83" w:rsidRPr="00EC19C0">
        <w:rPr>
          <w:rStyle w:val="Char6"/>
          <w:rFonts w:hint="cs"/>
          <w:rtl/>
        </w:rPr>
        <w:t>د)، زمان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‌که زم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در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هموار شود. و پروردگارت ب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 و فرشتگان صف صف حاضر شوند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8563C8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هَلۡ يَنظُرُونَ إِلَّآ أَن يَأۡتِيَهُمُ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فِي ظُلَل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ٱلۡغَمَامِ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ٱلۡمَلَٰٓئِكَةُ</w:t>
      </w:r>
      <w:r w:rsidRPr="00A03F15">
        <w:rPr>
          <w:rStyle w:val="Chare"/>
          <w:rtl/>
        </w:rPr>
        <w:t xml:space="preserve"> وَقُضِيَ </w:t>
      </w:r>
      <w:r w:rsidRPr="00A03F15">
        <w:rPr>
          <w:rStyle w:val="Chare"/>
          <w:rFonts w:hint="cs"/>
          <w:rtl/>
        </w:rPr>
        <w:t>ٱلۡأَمۡرُۚ</w:t>
      </w:r>
      <w:r w:rsidRPr="00A03F15">
        <w:rPr>
          <w:rStyle w:val="Chare"/>
          <w:rtl/>
        </w:rPr>
        <w:t xml:space="preserve"> وَإِلَى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تُرۡجَعُ </w:t>
      </w:r>
      <w:r w:rsidRPr="00A03F15">
        <w:rPr>
          <w:rStyle w:val="Chare"/>
          <w:rFonts w:hint="cs"/>
          <w:rtl/>
        </w:rPr>
        <w:t>ٱلۡأُمُورُ</w:t>
      </w:r>
      <w:r w:rsidRPr="00A03F15">
        <w:rPr>
          <w:rStyle w:val="Chare"/>
          <w:rtl/>
        </w:rPr>
        <w:t>٢١٠</w:t>
      </w:r>
      <w:r w:rsidRPr="008563C8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[البقرة: 210]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آ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 انتظار آنان غ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ر از 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 است که خداوند و فرشتگان در سا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بانها</w:t>
      </w:r>
      <w:r w:rsidR="00DC7072">
        <w:rPr>
          <w:rStyle w:val="Char6"/>
          <w:rFonts w:hint="cs"/>
          <w:rtl/>
        </w:rPr>
        <w:t>یی</w:t>
      </w:r>
      <w:r w:rsidR="00D81C83" w:rsidRPr="00EC19C0">
        <w:rPr>
          <w:rStyle w:val="Char6"/>
          <w:rFonts w:hint="cs"/>
          <w:rtl/>
        </w:rPr>
        <w:t xml:space="preserve"> از ابر ب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ند و کار (قضاوت) 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کسره شود؟ و کارها</w:t>
      </w:r>
      <w:r w:rsidR="00D81C83" w:rsidRPr="00EC19C0">
        <w:rPr>
          <w:rStyle w:val="Char6"/>
          <w:rtl/>
        </w:rPr>
        <w:t xml:space="preserve"> به‌سو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خدا بازگردانده م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‌شوند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و روش اهل سنت و الجماعت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داشتن به الله متعال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گونه خلاصه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آنان به آنچه الله متعال در کتابش از آن خبر داده و به آنچه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در سنت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از آن خبر داده،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قطع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دارند و کاملاً به آن اقرار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‌کنند، بدون آن که راه انحراف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تأو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ل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انکار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تشب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را 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گرفته باشند. و بدون آن که کوچکتر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شک و ترد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آن داشته باشند بلکه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و تسل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عمل راه آنان است، چنان امام محمد بن سلم زهر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ه ـ 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«از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 فرستادن است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برساند و وظ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فه ما 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رفتن م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‌باشد»</w:t>
      </w:r>
      <w:r w:rsidRPr="00600E4A">
        <w:rPr>
          <w:rStyle w:val="Char3"/>
          <w:vertAlign w:val="superscript"/>
          <w:rtl/>
        </w:rPr>
        <w:footnoteReference w:id="24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همان طور که امام سف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بن ع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نه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آنچه الله متعال خود را به آن در قرآن وصف نموده، خواندنش تفس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‌باشد، نه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نه نمونه و مثال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»</w:t>
      </w:r>
      <w:r w:rsidRPr="00600E4A">
        <w:rPr>
          <w:rStyle w:val="Char3"/>
          <w:vertAlign w:val="superscript"/>
          <w:rtl/>
        </w:rPr>
        <w:footnoteReference w:id="25"/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چنان که امام شافع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«به الله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آورده‌ام و به آنچه از الله متعال آمده به همان صورت که مراد الله است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دارم و به رسول الله و آنچه از رسول الله آمده به همان صورت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مقصود اوست ا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مان دارم»</w:t>
      </w:r>
      <w:r w:rsidRPr="00600E4A">
        <w:rPr>
          <w:rStyle w:val="Char3"/>
          <w:vertAlign w:val="superscript"/>
          <w:rtl/>
        </w:rPr>
        <w:footnoteReference w:id="26"/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دارالهجره مالک بن انس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«از بدعت‌ها بپره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د!!</w:t>
      </w:r>
      <w:r w:rsidR="00600E4A">
        <w:rPr>
          <w:rStyle w:val="Char3"/>
          <w:rFonts w:hint="cs"/>
          <w:rtl/>
        </w:rPr>
        <w:t xml:space="preserve"> </w:t>
      </w:r>
      <w:r w:rsidRPr="00C51449">
        <w:rPr>
          <w:rStyle w:val="Char3"/>
          <w:rFonts w:hint="cs"/>
          <w:rtl/>
        </w:rPr>
        <w:t>گفتند!</w:t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بدعت‌ها چه هستند؟ فرمود: اهل بدعت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‌اند که در مورد اسما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متعال و صفات و کلام و علم و قدرت او سخن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ند، و در مورد آنچه صحابه 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سکوت نموده‌اند، سکوت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 نم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‌کنند»</w:t>
      </w:r>
      <w:r w:rsidRPr="00600E4A">
        <w:rPr>
          <w:rStyle w:val="Char3"/>
          <w:vertAlign w:val="superscript"/>
          <w:rtl/>
        </w:rPr>
        <w:footnoteReference w:id="27"/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امام مالک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در مورد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«الرحمان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العرش استو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» پرس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که الله چگونه بر عرش است؟ گفت: استو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نامعلوم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ست، و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آن را عقل درک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داشتن به آن واجب و پرس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از آن بدعت است و تو را جز فرد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نم!! و دستور داد او را از مجلس ب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رون کنند</w:t>
      </w:r>
      <w:r w:rsidRPr="00600E4A">
        <w:rPr>
          <w:rStyle w:val="Char3"/>
          <w:vertAlign w:val="subscript"/>
          <w:rtl/>
        </w:rPr>
        <w:footnoteReference w:id="28"/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ابوحن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فه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حق ندارد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مورد ذات الله متعال بگو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بلکه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الله را به آنچه خودش خود را وصف کرده، وصف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و رأ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فکر خود را در مورد او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خجسته است الله متعال پروردگار جهان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ان»</w:t>
      </w:r>
      <w:r w:rsidRPr="00600E4A">
        <w:rPr>
          <w:rStyle w:val="Char3"/>
          <w:vertAlign w:val="superscript"/>
          <w:rtl/>
        </w:rPr>
        <w:footnoteReference w:id="29"/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که الله متعال در آسمان است انکار کند، کفر ورز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ده است»</w:t>
      </w:r>
      <w:r w:rsidRPr="00600E4A">
        <w:rPr>
          <w:rStyle w:val="Char3"/>
          <w:vertAlign w:val="superscript"/>
          <w:rtl/>
        </w:rPr>
        <w:footnoteReference w:id="30"/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مورد صفت نزول پرس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دند او رحمه الله گفت: «پائ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بدون آن که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آن را بدان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م»</w:t>
      </w:r>
      <w:r w:rsidRPr="00600E4A">
        <w:rPr>
          <w:rStyle w:val="Char3"/>
          <w:vertAlign w:val="superscript"/>
          <w:rtl/>
        </w:rPr>
        <w:footnoteReference w:id="31"/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بن مسلم قرش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«از اوزاع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سف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بن ع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نه و مالک بن انس در مورد احاد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صفات و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پرس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دم گفتند: آن را همان‌طور که آمده قرار ده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بدون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ت»</w:t>
      </w:r>
      <w:r w:rsidRPr="00600E4A">
        <w:rPr>
          <w:rStyle w:val="Char3"/>
          <w:vertAlign w:val="superscript"/>
          <w:rtl/>
        </w:rPr>
        <w:footnoteReference w:id="32"/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حافظ نع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بن حمّاد الخزاع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متعال را به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تشب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دهد کفر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است،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آنچه را که او خود را به آن وصف نموده انکار کند کفر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ده، و در آنچه او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 او را وصف کرده‌اند تشب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ست»</w:t>
      </w:r>
      <w:r w:rsidRPr="00600E4A">
        <w:rPr>
          <w:rStyle w:val="Char3"/>
          <w:vertAlign w:val="superscript"/>
          <w:rtl/>
        </w:rPr>
        <w:footnoteReference w:id="33"/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ائمه رحمهم الله 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ند: «قدم اسلام جز بر پل تسل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بودن استوار نخ</w:t>
      </w:r>
      <w:r w:rsidR="00600E4A">
        <w:rPr>
          <w:rStyle w:val="Char3"/>
          <w:rFonts w:hint="cs"/>
          <w:rtl/>
        </w:rPr>
        <w:t>واهد بود»</w:t>
      </w:r>
      <w:r w:rsidRPr="00600E4A">
        <w:rPr>
          <w:rStyle w:val="Char3"/>
          <w:vertAlign w:val="superscript"/>
          <w:rtl/>
        </w:rPr>
        <w:footnoteReference w:id="34"/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ابن قدامه مقدس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رحمهم الله 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«سلف و ائمه خلف همه بر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اتفاق دارند که صفات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کتاب الله متعال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سنّت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 آمده، بدون تأو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ل آن اثبات گردد و به آن اقرار شود. و ما فرمان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که به آنان اقتدا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راه آنان را برو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م»</w:t>
      </w:r>
      <w:r w:rsidRPr="00600E4A">
        <w:rPr>
          <w:rStyle w:val="Char3"/>
          <w:vertAlign w:val="superscript"/>
          <w:rtl/>
        </w:rPr>
        <w:footnoteReference w:id="35"/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اهل سنت و الجماعت از مذاهب منکران صفت و از مذاهب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تشب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‌دهند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تفو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ض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زار و به دورند. و الحمدلله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بود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سلف صالح ـ اهل سنت الجماعت، و اقوال ائمه‌شان در مورد الله متعال؛ پس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راه آنان را 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گرفته باشد به منهج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رسول اکرم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اصحاب بزرگوارش</w:t>
      </w:r>
      <w:r w:rsidR="00600E4A">
        <w:rPr>
          <w:rStyle w:val="Char3"/>
          <w:rFonts w:hint="cs"/>
          <w:rtl/>
        </w:rPr>
        <w:t xml:space="preserve"> </w:t>
      </w:r>
      <w:r w:rsidR="00536685" w:rsidRPr="00536685">
        <w:rPr>
          <w:rStyle w:val="Char3"/>
          <w:rFonts w:cs="CTraditional Arabic"/>
          <w:rtl/>
        </w:rPr>
        <w:t>ش</w:t>
      </w:r>
      <w:r w:rsidRPr="00C51449">
        <w:rPr>
          <w:rStyle w:val="Char3"/>
          <w:rFonts w:hint="cs"/>
          <w:rtl/>
        </w:rPr>
        <w:t xml:space="preserve"> ملتزم خواهد بود.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</w:p>
    <w:p w:rsidR="00D81C83" w:rsidRPr="008C7FEB" w:rsidRDefault="00D81C83" w:rsidP="008C7FEB">
      <w:pPr>
        <w:pStyle w:val="a1"/>
        <w:rPr>
          <w:rtl/>
        </w:rPr>
      </w:pPr>
      <w:bookmarkStart w:id="38" w:name="_Toc412912481"/>
      <w:bookmarkStart w:id="39" w:name="_Toc440144968"/>
      <w:r w:rsidRPr="008C7FEB">
        <w:rPr>
          <w:rFonts w:hint="cs"/>
          <w:rtl/>
        </w:rPr>
        <w:t>رکن دوّم</w:t>
      </w:r>
      <w:bookmarkEnd w:id="38"/>
      <w:r w:rsidR="008C7FEB" w:rsidRPr="008C7FEB">
        <w:rPr>
          <w:rFonts w:hint="cs"/>
          <w:rtl/>
        </w:rPr>
        <w:t>:</w:t>
      </w:r>
      <w:bookmarkStart w:id="40" w:name="_Toc412912482"/>
      <w:r w:rsidR="008C7FEB">
        <w:rPr>
          <w:rFonts w:hint="cs"/>
          <w:rtl/>
        </w:rPr>
        <w:t xml:space="preserve"> </w:t>
      </w:r>
      <w:r w:rsidRPr="008C7FEB">
        <w:rPr>
          <w:rFonts w:hint="cs"/>
          <w:rtl/>
        </w:rPr>
        <w:t>ا</w:t>
      </w:r>
      <w:r w:rsidR="00A0497C">
        <w:rPr>
          <w:rFonts w:hint="cs"/>
          <w:rtl/>
        </w:rPr>
        <w:t>ی</w:t>
      </w:r>
      <w:r w:rsidRPr="008C7FEB">
        <w:rPr>
          <w:rFonts w:hint="cs"/>
          <w:rtl/>
        </w:rPr>
        <w:t>مان به ملائکه</w:t>
      </w:r>
      <w:bookmarkEnd w:id="39"/>
      <w:bookmarkEnd w:id="40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مان به ملائکه،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باور داشتن به وجود آن‌ها، و 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کارها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آنان در جهان هست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‌دهند. آنان مخلوقات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عالم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هستند که ما آن‌ها را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اما قطعاً و بدون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ترد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وجود آنان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باور 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8563C8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ءَامَنَ </w:t>
      </w:r>
      <w:r w:rsidRPr="00A03F15">
        <w:rPr>
          <w:rStyle w:val="Chare"/>
          <w:rFonts w:hint="cs"/>
          <w:rtl/>
        </w:rPr>
        <w:t>ٱلرَّسُولُ</w:t>
      </w:r>
      <w:r w:rsidRPr="00A03F15">
        <w:rPr>
          <w:rStyle w:val="Chare"/>
          <w:rtl/>
        </w:rPr>
        <w:t xml:space="preserve"> بِمَآ أُنزِلَ إِلَيۡهِ مِن رَّبِّهِ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ٱلۡمُؤۡمِنُونَۚ</w:t>
      </w:r>
      <w:r w:rsidRPr="00A03F15">
        <w:rPr>
          <w:rStyle w:val="Chare"/>
          <w:rtl/>
        </w:rPr>
        <w:t xml:space="preserve"> كُلٌّ ءَامَنَ بِ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وَمَلَٰٓئِكَتِهِ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وَكُتُبِهِ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وَرُسُلِهِ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لَا نُفَرِّقُ بَيۡنَ أَحَد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رُّسُلِهِ</w:t>
      </w:r>
      <w:r w:rsidRPr="008563C8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[البقرة: 285]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tl/>
        </w:rPr>
        <w:t>پ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امبر به آنچه از جانب پروردگارش بر او نازل شد 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مان آورد، و مؤمنان همگ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به خدا و فرشتگان و کتاب</w:t>
      </w:r>
      <w:r>
        <w:rPr>
          <w:rStyle w:val="Char6"/>
          <w:rFonts w:hint="cs"/>
          <w:rtl/>
        </w:rPr>
        <w:t>‌</w:t>
      </w:r>
      <w:r w:rsidR="00D81C83" w:rsidRPr="00EC19C0">
        <w:rPr>
          <w:rStyle w:val="Char6"/>
          <w:rtl/>
        </w:rPr>
        <w:t>ها و پ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امبرانش 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مان آوردند (و گفتند:) ب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ن ه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چ 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ک از پ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امبرانش فرق نم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‌گذار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م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وجود ملائکه را انکار کند کفر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است، چون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8563C8">
        <w:rPr>
          <w:rFonts w:cs="Traditional Arabic"/>
          <w:rtl/>
        </w:rPr>
        <w:t>﴿</w:t>
      </w:r>
      <w:r w:rsidRPr="00A03F15">
        <w:rPr>
          <w:rStyle w:val="Chare"/>
          <w:rtl/>
        </w:rPr>
        <w:t>يَكۡفُرۡ بِ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وَمَلَٰٓئِكَتِهِ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وَكُتُبِهِ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وَرُسُلِهِ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ٱلۡيَوۡمِ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ٱلۡأٓخِرِ</w:t>
      </w:r>
      <w:r w:rsidRPr="00A03F15">
        <w:rPr>
          <w:rStyle w:val="Chare"/>
          <w:rtl/>
        </w:rPr>
        <w:t xml:space="preserve"> فَقَدۡ ض</w:t>
      </w:r>
      <w:r w:rsidRPr="00A03F15">
        <w:rPr>
          <w:rStyle w:val="Chare"/>
          <w:rFonts w:hint="cs"/>
          <w:rtl/>
        </w:rPr>
        <w:t>َلَّ</w:t>
      </w:r>
      <w:r w:rsidRPr="00A03F15">
        <w:rPr>
          <w:rStyle w:val="Chare"/>
          <w:rtl/>
        </w:rPr>
        <w:t xml:space="preserve"> ضَلَٰلَۢا بَعِيدًا</w:t>
      </w:r>
      <w:r w:rsidRPr="008563C8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[النساء: 136]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tl/>
        </w:rPr>
        <w:t>هرکس به خدا و فرشتگانش و کتابها و پ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امبرانش و روز ق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امت کفر بورزد به‌راست</w:t>
      </w:r>
      <w:r w:rsidR="00DC7072">
        <w:rPr>
          <w:rStyle w:val="Char6"/>
          <w:rtl/>
        </w:rPr>
        <w:t>ی</w:t>
      </w:r>
      <w:r w:rsidR="00A0497C">
        <w:rPr>
          <w:rStyle w:val="Char6"/>
          <w:rtl/>
        </w:rPr>
        <w:t xml:space="preserve"> </w:t>
      </w:r>
      <w:r w:rsidR="00D81C83" w:rsidRPr="00EC19C0">
        <w:rPr>
          <w:rStyle w:val="Char6"/>
          <w:rtl/>
        </w:rPr>
        <w:t>که بس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گمراه گشته و از حق بس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ار دور شده است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536685" w:rsidRDefault="00D81C83" w:rsidP="00536685">
      <w:pPr>
        <w:pStyle w:val="a7"/>
        <w:rPr>
          <w:rStyle w:val="Char3"/>
          <w:sz w:val="24"/>
          <w:szCs w:val="24"/>
          <w:rtl/>
        </w:rPr>
      </w:pPr>
      <w:r w:rsidRPr="00536685">
        <w:rPr>
          <w:rStyle w:val="Char3"/>
          <w:rFonts w:hint="cs"/>
          <w:sz w:val="24"/>
          <w:szCs w:val="24"/>
          <w:rtl/>
        </w:rPr>
        <w:t>پس اهل سنت و الجماعت: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به ملائکه به صورت اجمال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تفض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دارند، آنان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نام برده نشده‌اند به صورت اجمال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وجود آن‌ها باور دارند و اما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تفض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مورد ملائکه ا</w:t>
      </w:r>
      <w:r w:rsidR="00DC7072">
        <w:rPr>
          <w:rStyle w:val="Char3"/>
          <w:rtl/>
        </w:rPr>
        <w:t>ی</w:t>
      </w:r>
      <w:r w:rsidRPr="00C51449">
        <w:rPr>
          <w:rStyle w:val="Char3"/>
          <w:rFonts w:hint="cs"/>
          <w:rtl/>
        </w:rPr>
        <w:t>ن است که الله متعال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</w:t>
      </w:r>
      <w:r w:rsidR="00536685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اسم آن‌ها را ذکر کرده‌اند؛ مانند جبرئ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که موظف به رساندن 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است، و مکائ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که نزول باران به او سپرده شده و اسراف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که موظف به دم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در صور است، و ملک الموت که به گرفتن جان‌ها موظف است و مالک که نگهبان جهنم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به وجود ملائکه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و باور دارند که آن‌ها در آسمان قرار دارند و بنده و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الله هستند که آنان را از نور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 و آن‌ها ذات‌ها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هستند نه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پنهان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باشند و آنان قبل از آدم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÷</w:t>
      </w:r>
      <w:r w:rsidRPr="00C51449">
        <w:rPr>
          <w:rStyle w:val="Char3"/>
          <w:rFonts w:hint="cs"/>
          <w:rtl/>
        </w:rPr>
        <w:t xml:space="preserve">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ده شده‌اند.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ملائکه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 دارند: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دو بال هستند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سه بال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چهار بال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دارند، و ثابت شده که جبرئ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÷</w:t>
      </w:r>
      <w:r w:rsidRPr="00C51449">
        <w:rPr>
          <w:rStyle w:val="Char3"/>
          <w:rFonts w:hint="cs"/>
          <w:rtl/>
        </w:rPr>
        <w:t xml:space="preserve"> ششصد بال دارد که هر بال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افق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‌پوشاند.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ملائکه قدرت بزرگ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دارند و لشکر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لشکر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الله متعال هستند، بلکه بزرگتر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لشکر الله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‌باشند. و بر حسب حالات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خداوند اجازه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به اقتضا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‌توانند خود را همانند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زها در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اورند به اشکال جسمان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را شکل دهند و آنان حرکت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بالا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‌روند و پائ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ند. و اهل سنت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ملائکه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ادند و تعدادشان را فقط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‌داند.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8563C8">
        <w:rPr>
          <w:rFonts w:cs="Traditional Arabic"/>
          <w:rtl/>
        </w:rPr>
        <w:t>﴿</w:t>
      </w:r>
      <w:r w:rsidRPr="00A03F15">
        <w:rPr>
          <w:rStyle w:val="Chare"/>
          <w:rtl/>
        </w:rPr>
        <w:t>وَمَا يَعۡلَمُ جُنُودَ رَبِّكَ إِلَّا هُوَۚ وَمَا هِيَ إِلَّا ذِكۡرَىٰ لِلۡبَشَرِ</w:t>
      </w:r>
      <w:r w:rsidRPr="008563C8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[المدثر: 31]</w:t>
      </w:r>
      <w:r w:rsidRPr="00DC7072">
        <w:rPr>
          <w:rStyle w:val="Char5"/>
          <w:rFonts w:hint="cs"/>
          <w:rtl/>
        </w:rPr>
        <w:t>.</w:t>
      </w:r>
      <w:r w:rsidRPr="00C51449">
        <w:rPr>
          <w:rStyle w:val="Char3"/>
          <w:rFonts w:hint="cs"/>
          <w:rtl/>
        </w:rPr>
        <w:t xml:space="preserve"> </w:t>
      </w:r>
      <w:r w:rsidR="00536685">
        <w:rPr>
          <w:rStyle w:val="Char3"/>
          <w:rFonts w:hint="cs"/>
          <w:rtl/>
        </w:rPr>
        <w:t>«</w:t>
      </w:r>
      <w:r w:rsidRPr="00EC19C0">
        <w:rPr>
          <w:rStyle w:val="Char6"/>
          <w:rFonts w:hint="cs"/>
          <w:rtl/>
        </w:rPr>
        <w:t>و لشکرها</w:t>
      </w:r>
      <w:r w:rsidR="00DC7072">
        <w:rPr>
          <w:rStyle w:val="Char6"/>
          <w:rFonts w:hint="cs"/>
          <w:rtl/>
        </w:rPr>
        <w:t>ی</w:t>
      </w:r>
      <w:r w:rsidRPr="00EC19C0">
        <w:rPr>
          <w:rStyle w:val="Char6"/>
          <w:rFonts w:hint="cs"/>
          <w:rtl/>
        </w:rPr>
        <w:t xml:space="preserve"> پروردگارت را جز او کس</w:t>
      </w:r>
      <w:r w:rsidR="00DC7072">
        <w:rPr>
          <w:rStyle w:val="Char6"/>
          <w:rFonts w:hint="cs"/>
          <w:rtl/>
        </w:rPr>
        <w:t>ی</w:t>
      </w:r>
      <w:r w:rsidRPr="00EC19C0">
        <w:rPr>
          <w:rStyle w:val="Char6"/>
          <w:rFonts w:hint="cs"/>
          <w:rtl/>
        </w:rPr>
        <w:t xml:space="preserve"> نم</w:t>
      </w:r>
      <w:r w:rsidR="00DC7072">
        <w:rPr>
          <w:rStyle w:val="Char6"/>
          <w:rFonts w:hint="cs"/>
          <w:rtl/>
        </w:rPr>
        <w:t>ی</w:t>
      </w:r>
      <w:r w:rsidRPr="00EC19C0">
        <w:rPr>
          <w:rStyle w:val="Char6"/>
          <w:rFonts w:hint="cs"/>
          <w:rtl/>
        </w:rPr>
        <w:t>‌داند و ا</w:t>
      </w:r>
      <w:r w:rsidR="00DC7072">
        <w:rPr>
          <w:rStyle w:val="Char6"/>
          <w:rFonts w:hint="cs"/>
          <w:rtl/>
        </w:rPr>
        <w:t>ی</w:t>
      </w:r>
      <w:r w:rsidRPr="00EC19C0">
        <w:rPr>
          <w:rStyle w:val="Char6"/>
          <w:rFonts w:hint="cs"/>
          <w:rtl/>
        </w:rPr>
        <w:t>ن جز اندرز</w:t>
      </w:r>
      <w:r w:rsidR="00DC7072">
        <w:rPr>
          <w:rStyle w:val="Char6"/>
          <w:rFonts w:hint="cs"/>
          <w:rtl/>
        </w:rPr>
        <w:t>ی</w:t>
      </w:r>
      <w:r w:rsidRPr="00EC19C0">
        <w:rPr>
          <w:rStyle w:val="Char6"/>
          <w:rFonts w:hint="cs"/>
          <w:rtl/>
        </w:rPr>
        <w:t xml:space="preserve"> برا</w:t>
      </w:r>
      <w:r w:rsidR="00DC7072">
        <w:rPr>
          <w:rStyle w:val="Char6"/>
          <w:rFonts w:hint="cs"/>
          <w:rtl/>
        </w:rPr>
        <w:t>ی</w:t>
      </w:r>
      <w:r w:rsidRPr="00EC19C0">
        <w:rPr>
          <w:rStyle w:val="Char6"/>
          <w:rFonts w:hint="cs"/>
          <w:rtl/>
        </w:rPr>
        <w:t xml:space="preserve"> بشر ن</w:t>
      </w:r>
      <w:r w:rsidR="00DC7072">
        <w:rPr>
          <w:rStyle w:val="Char6"/>
          <w:rFonts w:hint="cs"/>
          <w:rtl/>
        </w:rPr>
        <w:t>ی</w:t>
      </w:r>
      <w:r w:rsidRPr="00EC19C0">
        <w:rPr>
          <w:rStyle w:val="Char6"/>
          <w:rFonts w:hint="cs"/>
          <w:rtl/>
        </w:rPr>
        <w:t>ست</w:t>
      </w:r>
      <w:r w:rsidR="008D20B0">
        <w:rPr>
          <w:rStyle w:val="Char3"/>
          <w:rFonts w:hint="cs"/>
          <w:rtl/>
        </w:rPr>
        <w:t>».</w:t>
      </w:r>
      <w:r w:rsidRPr="00C51449">
        <w:rPr>
          <w:rStyle w:val="Char3"/>
          <w:rFonts w:hint="cs"/>
          <w:rtl/>
        </w:rPr>
        <w:t xml:space="preserve"> ملائکه بندگان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مقرّب به درگاه الله متعال و گرام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هستند،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‌توان آنان را به نر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ماده بودن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کرد. و آنان ازدواج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تول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مثل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ند،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‌خورند و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‌نوشند و از عبادت الله متعال خسته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‌شوند، و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 و با 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و درستکار و دارا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صفات پسند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هستند.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ملائکه از الله متعال هراس دارند و شب و روز پاک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رامون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ت‌المعمور که در آسمان هفتم قرار دارد طواف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ملائکه با انسان تفاوت دارند، چون بر فرمانبردار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عدم نافرمان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سرشته شده‌اند، الله متعال آنان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عبادت و اجرا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است. و در مورد آنان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8563C8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وَقَالُواْ </w:t>
      </w:r>
      <w:r w:rsidRPr="00A03F15">
        <w:rPr>
          <w:rStyle w:val="Chare"/>
          <w:rFonts w:hint="cs"/>
          <w:rtl/>
        </w:rPr>
        <w:t>ٱتَّخَذَ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ٱلرَّحۡمَٰنُ</w:t>
      </w:r>
      <w:r w:rsidRPr="00A03F15">
        <w:rPr>
          <w:rStyle w:val="Chare"/>
          <w:rtl/>
        </w:rPr>
        <w:t xml:space="preserve"> وَلَد</w:t>
      </w:r>
      <w:r w:rsidRPr="00A03F15">
        <w:rPr>
          <w:rStyle w:val="Chare"/>
          <w:rFonts w:hint="cs"/>
          <w:rtl/>
        </w:rPr>
        <w:t>ٗاۗ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سُبۡحَٰن</w:t>
      </w:r>
      <w:r w:rsidRPr="00A03F15">
        <w:rPr>
          <w:rStyle w:val="Chare"/>
          <w:rtl/>
        </w:rPr>
        <w:t>َهُ</w:t>
      </w:r>
      <w:r w:rsidRPr="00A03F15">
        <w:rPr>
          <w:rStyle w:val="Chare"/>
          <w:rFonts w:hint="cs"/>
          <w:rtl/>
        </w:rPr>
        <w:t>ۥۚ</w:t>
      </w:r>
      <w:r w:rsidRPr="00A03F15">
        <w:rPr>
          <w:rStyle w:val="Chare"/>
          <w:rtl/>
        </w:rPr>
        <w:t xml:space="preserve"> بَلۡ عِبَاد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مُّكۡرَمُونَ</w:t>
      </w:r>
      <w:r w:rsidRPr="00A03F15">
        <w:rPr>
          <w:rStyle w:val="Chare"/>
          <w:rtl/>
        </w:rPr>
        <w:t>٢٦ لَا يَسۡبِقُونَهُ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بِ</w:t>
      </w:r>
      <w:r w:rsidRPr="00A03F15">
        <w:rPr>
          <w:rStyle w:val="Chare"/>
          <w:rFonts w:hint="cs"/>
          <w:rtl/>
        </w:rPr>
        <w:t>ٱلۡقَوۡلِ</w:t>
      </w:r>
      <w:r w:rsidRPr="00A03F15">
        <w:rPr>
          <w:rStyle w:val="Chare"/>
          <w:rtl/>
        </w:rPr>
        <w:t xml:space="preserve"> وَهُم بِأَمۡرِهِ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يَعۡمَلُونَ٢٧</w:t>
      </w:r>
      <w:r w:rsidRPr="008563C8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[الأنب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اء: 26-27]</w:t>
      </w:r>
      <w:r w:rsidRPr="00DC7072">
        <w:rPr>
          <w:rStyle w:val="Char5"/>
          <w:rFonts w:hint="cs"/>
          <w:rtl/>
        </w:rPr>
        <w:t>.</w:t>
      </w:r>
      <w:r w:rsidRPr="00C51449">
        <w:rPr>
          <w:rStyle w:val="Char3"/>
          <w:rFonts w:hint="cs"/>
          <w:rtl/>
        </w:rPr>
        <w:t xml:space="preserve"> </w:t>
      </w:r>
      <w:r w:rsidR="00536685">
        <w:rPr>
          <w:rStyle w:val="Char3"/>
          <w:rFonts w:hint="cs"/>
          <w:rtl/>
        </w:rPr>
        <w:t>«</w:t>
      </w:r>
      <w:r w:rsidRPr="00EC19C0">
        <w:rPr>
          <w:rStyle w:val="Char6"/>
          <w:rFonts w:hint="cs"/>
          <w:rtl/>
        </w:rPr>
        <w:t>و گفتند: خداوند فرزند</w:t>
      </w:r>
      <w:r w:rsidR="00DC7072">
        <w:rPr>
          <w:rStyle w:val="Char6"/>
          <w:rFonts w:hint="cs"/>
          <w:rtl/>
        </w:rPr>
        <w:t>ی</w:t>
      </w:r>
      <w:r w:rsidRPr="00EC19C0">
        <w:rPr>
          <w:rStyle w:val="Char6"/>
          <w:rFonts w:hint="cs"/>
          <w:rtl/>
        </w:rPr>
        <w:t xml:space="preserve"> برگرفته است! خداوند پاک و منزه است (فرشتگان فرزندان خدا نبوده) بلکه بندگان</w:t>
      </w:r>
      <w:r w:rsidR="00DC7072">
        <w:rPr>
          <w:rStyle w:val="Char6"/>
          <w:rFonts w:hint="cs"/>
          <w:rtl/>
        </w:rPr>
        <w:t>ی</w:t>
      </w:r>
      <w:r w:rsidRPr="00EC19C0">
        <w:rPr>
          <w:rStyle w:val="Char6"/>
          <w:rFonts w:hint="cs"/>
          <w:rtl/>
        </w:rPr>
        <w:t xml:space="preserve"> گرام</w:t>
      </w:r>
      <w:r w:rsidR="00DC7072">
        <w:rPr>
          <w:rStyle w:val="Char6"/>
          <w:rFonts w:hint="cs"/>
          <w:rtl/>
        </w:rPr>
        <w:t>ی</w:t>
      </w:r>
      <w:r w:rsidRPr="00EC19C0">
        <w:rPr>
          <w:rStyle w:val="Char6"/>
          <w:rFonts w:hint="cs"/>
          <w:rtl/>
        </w:rPr>
        <w:t xml:space="preserve"> هستند. در سخن گفتن از او پ</w:t>
      </w:r>
      <w:r w:rsidR="00DC7072">
        <w:rPr>
          <w:rStyle w:val="Char6"/>
          <w:rFonts w:hint="cs"/>
          <w:rtl/>
        </w:rPr>
        <w:t>ی</w:t>
      </w:r>
      <w:r w:rsidRPr="00EC19C0">
        <w:rPr>
          <w:rStyle w:val="Char6"/>
          <w:rFonts w:hint="cs"/>
          <w:rtl/>
        </w:rPr>
        <w:t>ش</w:t>
      </w:r>
      <w:r w:rsidR="00DC7072">
        <w:rPr>
          <w:rStyle w:val="Char6"/>
          <w:rFonts w:hint="cs"/>
          <w:rtl/>
        </w:rPr>
        <w:t>ی</w:t>
      </w:r>
      <w:r w:rsidRPr="00EC19C0">
        <w:rPr>
          <w:rStyle w:val="Char6"/>
          <w:rFonts w:hint="cs"/>
          <w:rtl/>
        </w:rPr>
        <w:t xml:space="preserve"> نم</w:t>
      </w:r>
      <w:r w:rsidR="00DC7072">
        <w:rPr>
          <w:rStyle w:val="Char6"/>
          <w:rFonts w:hint="cs"/>
          <w:rtl/>
        </w:rPr>
        <w:t>ی</w:t>
      </w:r>
      <w:r w:rsidRPr="00EC19C0">
        <w:rPr>
          <w:rStyle w:val="Char6"/>
          <w:rFonts w:hint="cs"/>
          <w:rtl/>
        </w:rPr>
        <w:t>‌گ</w:t>
      </w:r>
      <w:r w:rsidR="00DC7072">
        <w:rPr>
          <w:rStyle w:val="Char6"/>
          <w:rFonts w:hint="cs"/>
          <w:rtl/>
        </w:rPr>
        <w:t>ی</w:t>
      </w:r>
      <w:r w:rsidRPr="00EC19C0">
        <w:rPr>
          <w:rStyle w:val="Char6"/>
          <w:rFonts w:hint="cs"/>
          <w:rtl/>
        </w:rPr>
        <w:t>رند، و آنان به فرمان و</w:t>
      </w:r>
      <w:r w:rsidR="00DC7072">
        <w:rPr>
          <w:rStyle w:val="Char6"/>
          <w:rFonts w:hint="cs"/>
          <w:rtl/>
        </w:rPr>
        <w:t>ی</w:t>
      </w:r>
      <w:r w:rsidRPr="00EC19C0">
        <w:rPr>
          <w:rStyle w:val="Char6"/>
          <w:rFonts w:hint="cs"/>
          <w:rtl/>
        </w:rPr>
        <w:t xml:space="preserve"> کار م</w:t>
      </w:r>
      <w:r w:rsidR="00DC7072">
        <w:rPr>
          <w:rStyle w:val="Char6"/>
          <w:rFonts w:hint="cs"/>
          <w:rtl/>
        </w:rPr>
        <w:t>ی</w:t>
      </w:r>
      <w:r w:rsidRPr="00EC19C0">
        <w:rPr>
          <w:rStyle w:val="Char6"/>
          <w:rFonts w:hint="cs"/>
          <w:rtl/>
        </w:rPr>
        <w:t>‌کنند</w:t>
      </w:r>
      <w:r w:rsidR="008D20B0">
        <w:rPr>
          <w:rStyle w:val="Char3"/>
          <w:rFonts w:hint="cs"/>
          <w:rtl/>
        </w:rPr>
        <w:t>».</w:t>
      </w:r>
      <w:r w:rsidRPr="00C51449">
        <w:rPr>
          <w:rStyle w:val="Char3"/>
          <w:rFonts w:hint="cs"/>
          <w:rtl/>
        </w:rPr>
        <w:t xml:space="preserve">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ملائکه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‌دانند جز آنکه الله متعال به آن‌ها آموخته است. </w:t>
      </w:r>
      <w:r w:rsidRPr="008563C8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قَالُواْ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سُبۡحَٰنَكَ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عِلۡمَ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لَنَآ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عَلَّمۡتَنَآۖ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إِنَّكَ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أَنتَ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ٱلۡعَلِيمُ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ٱلۡحَكِيمُ</w:t>
      </w:r>
      <w:r w:rsidRPr="00A03F15">
        <w:rPr>
          <w:rStyle w:val="Chare"/>
          <w:rtl/>
        </w:rPr>
        <w:t>٣٢</w:t>
      </w:r>
      <w:r w:rsidRPr="008563C8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[البقرة: 32]</w:t>
      </w:r>
      <w:r w:rsidRPr="00DC7072">
        <w:rPr>
          <w:rStyle w:val="Char5"/>
          <w:rFonts w:hint="cs"/>
          <w:rtl/>
        </w:rPr>
        <w:t>.</w:t>
      </w:r>
      <w:r w:rsidRPr="00C51449">
        <w:rPr>
          <w:rStyle w:val="Char3"/>
          <w:rFonts w:hint="cs"/>
          <w:rtl/>
        </w:rPr>
        <w:t xml:space="preserve"> </w:t>
      </w:r>
      <w:r w:rsidR="00536685">
        <w:rPr>
          <w:rStyle w:val="Char3"/>
          <w:rFonts w:hint="cs"/>
          <w:rtl/>
        </w:rPr>
        <w:t>«</w:t>
      </w:r>
      <w:r w:rsidRPr="00EC19C0">
        <w:rPr>
          <w:rStyle w:val="Char6"/>
          <w:rtl/>
        </w:rPr>
        <w:t>فرشتگان گفتند: منزه</w:t>
      </w:r>
      <w:r w:rsidR="00DC7072">
        <w:rPr>
          <w:rStyle w:val="Char6"/>
          <w:rtl/>
        </w:rPr>
        <w:t>ی</w:t>
      </w:r>
      <w:r w:rsidRPr="00EC19C0">
        <w:rPr>
          <w:rStyle w:val="Char6"/>
          <w:rtl/>
        </w:rPr>
        <w:t xml:space="preserve"> تو، ما نم</w:t>
      </w:r>
      <w:r w:rsidR="00DC7072">
        <w:rPr>
          <w:rStyle w:val="Char6"/>
          <w:rtl/>
        </w:rPr>
        <w:t>ی</w:t>
      </w:r>
      <w:r w:rsidRPr="00EC19C0">
        <w:rPr>
          <w:rStyle w:val="Char6"/>
          <w:rtl/>
        </w:rPr>
        <w:t>‌دان</w:t>
      </w:r>
      <w:r w:rsidR="00DC7072">
        <w:rPr>
          <w:rStyle w:val="Char6"/>
          <w:rtl/>
        </w:rPr>
        <w:t>ی</w:t>
      </w:r>
      <w:r w:rsidRPr="00EC19C0">
        <w:rPr>
          <w:rStyle w:val="Char6"/>
          <w:rtl/>
        </w:rPr>
        <w:t>م جز آنچه به ما آموخته‌ا</w:t>
      </w:r>
      <w:r w:rsidR="00DC7072">
        <w:rPr>
          <w:rStyle w:val="Char6"/>
          <w:rtl/>
        </w:rPr>
        <w:t>ی</w:t>
      </w:r>
      <w:r w:rsidRPr="00EC19C0">
        <w:rPr>
          <w:rStyle w:val="Char6"/>
          <w:rtl/>
        </w:rPr>
        <w:t>، همانا تو دانا و حک</w:t>
      </w:r>
      <w:r w:rsidR="00DC7072">
        <w:rPr>
          <w:rStyle w:val="Char6"/>
          <w:rtl/>
        </w:rPr>
        <w:t>ی</w:t>
      </w:r>
      <w:r w:rsidRPr="00EC19C0">
        <w:rPr>
          <w:rStyle w:val="Char6"/>
          <w:rtl/>
        </w:rPr>
        <w:t>م</w:t>
      </w:r>
      <w:r w:rsidR="00DC7072">
        <w:rPr>
          <w:rStyle w:val="Char6"/>
          <w:rtl/>
        </w:rPr>
        <w:t>ی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ملائکه وارد خانه‌ا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آن تند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س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عکس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سگ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باشد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‌شوند، و کاروان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آن زنگوله باشد با آن همراه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از آنچه انسان‌ها اذ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‌شوند، اذ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شوند.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«ملائکه وارد خانه‌ا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آن سگ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تصو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باشد، نم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‌شوند»</w:t>
      </w:r>
      <w:r w:rsidRPr="00600E4A">
        <w:rPr>
          <w:rStyle w:val="Char3"/>
          <w:vertAlign w:val="superscript"/>
          <w:rtl/>
        </w:rPr>
        <w:footnoteReference w:id="36"/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«ملائکه با گروه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آن سگ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زنگوله‌ا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بادش همراه نم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‌شوند»</w:t>
      </w:r>
      <w:r w:rsidRPr="00600E4A">
        <w:rPr>
          <w:rStyle w:val="Char3"/>
          <w:vertAlign w:val="superscript"/>
          <w:rtl/>
        </w:rPr>
        <w:footnoteReference w:id="37"/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ملائکه را خداوند از نگاه ما پنهان کرده است و ما آن‌ها را در صورت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بدان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شده‌اند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اما آن‌ها را به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بندگانش نشان داده است همان طور که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جبرئ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را دو بار در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ئت و صورت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 آن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شده،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است.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8563C8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وَلَقَدۡ رَءَاهُ نَزۡلَةً أُخۡرَىٰ١٣ عِندَ سِدۡرَةِ </w:t>
      </w:r>
      <w:r w:rsidRPr="00A03F15">
        <w:rPr>
          <w:rStyle w:val="Chare"/>
          <w:rFonts w:hint="cs"/>
          <w:rtl/>
        </w:rPr>
        <w:t>ٱلۡمُنتَهَىٰ</w:t>
      </w:r>
      <w:r w:rsidRPr="00A03F15">
        <w:rPr>
          <w:rStyle w:val="Chare"/>
          <w:rtl/>
        </w:rPr>
        <w:t>١٤</w:t>
      </w:r>
      <w:r w:rsidRPr="008563C8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[النجم: 13-14]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و به‌راست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او را بار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گر 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ده بود. نزد سدر</w:t>
      </w:r>
      <w:r w:rsidR="00D81C83" w:rsidRPr="00EC19C0">
        <w:rPr>
          <w:rStyle w:val="Char6"/>
          <w:rtl/>
        </w:rPr>
        <w:t>ة</w:t>
      </w:r>
      <w:r w:rsidR="00D81C83" w:rsidRPr="00EC19C0">
        <w:rPr>
          <w:rStyle w:val="Char6"/>
          <w:rFonts w:hint="cs"/>
          <w:rtl/>
        </w:rPr>
        <w:t xml:space="preserve"> المنته</w:t>
      </w:r>
      <w:r w:rsidR="00DC7072">
        <w:rPr>
          <w:rStyle w:val="Char6"/>
          <w:rFonts w:hint="cs"/>
          <w:rtl/>
        </w:rPr>
        <w:t>ی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8563C8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صَاحِبُكُم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بِمَجۡنُونٖ</w:t>
      </w:r>
      <w:r w:rsidRPr="00A03F15">
        <w:rPr>
          <w:rStyle w:val="Chare"/>
          <w:rtl/>
        </w:rPr>
        <w:t>٢٢ وَلَقَدۡ رَءَاهُ بِ</w:t>
      </w:r>
      <w:r w:rsidRPr="00A03F15">
        <w:rPr>
          <w:rStyle w:val="Chare"/>
          <w:rFonts w:hint="cs"/>
          <w:rtl/>
        </w:rPr>
        <w:t>ٱلۡأُفُقِ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ٱلۡمُبِينِ</w:t>
      </w:r>
      <w:r w:rsidRPr="00A03F15">
        <w:rPr>
          <w:rStyle w:val="Chare"/>
          <w:rtl/>
        </w:rPr>
        <w:t>٢٣</w:t>
      </w:r>
      <w:r w:rsidRPr="008563C8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[الت</w:t>
      </w:r>
      <w:r w:rsidR="00DC7072" w:rsidRPr="00DC7072">
        <w:rPr>
          <w:rStyle w:val="Char5"/>
          <w:rtl/>
        </w:rPr>
        <w:t>ک</w:t>
      </w:r>
      <w:r w:rsidRPr="00DC7072">
        <w:rPr>
          <w:rStyle w:val="Char5"/>
          <w:rtl/>
        </w:rPr>
        <w:t>و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ر: 22-23]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و رف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ق شما 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وانه 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ست. و به‌راست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(او) آن (فرشته) را در کران</w:t>
      </w:r>
      <w:r w:rsidR="00DC7072">
        <w:rPr>
          <w:rStyle w:val="Char6"/>
          <w:rFonts w:hint="cs"/>
          <w:rtl/>
        </w:rPr>
        <w:t>ۀ</w:t>
      </w:r>
      <w:r w:rsidR="00D81C83" w:rsidRPr="00EC19C0">
        <w:rPr>
          <w:rStyle w:val="Char6"/>
          <w:rFonts w:hint="cs"/>
          <w:rtl/>
        </w:rPr>
        <w:t xml:space="preserve"> آشکار آسمان 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ملائکه انواع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هستند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موظف به حمل عرش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موظف به رساندن 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مسئول کوه‌ها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داروغه‌ها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دوزخ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نگهبانان بهشت‌اند.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موظف به ثبت و ضبط اعمال بد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بندگان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موظف به گرفتن ارواح مومنان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موظف به گرفتن ارواح کافران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موظف به سوال از بنده در قبر هستند.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مومنان طلب آمرزش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بر آن‌ها درود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‌فرستند و به آنان سلام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مجالس علم و حلقه‌ها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ذکر حضور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ابند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حلقه‌ها را با بال‌ها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‌پوشانند.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همراه انسان‌اند که از او جدا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همه روزه بندگان را به انجام کار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فرام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‌خوانند،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مومن دعا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آم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ند،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گونه دعا بهتر 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رفته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موظف به حما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از صالحان و حل مشکلات آن‌ها هستند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جنازه صالحان حاضر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شوند و در کنار مومنان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جنگند و آن‌ها را در جهاد با دشمنان خدا استوار و ثابت قدم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‌دارند.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لعنت کردن کفار و فروفرستادن عذاب بر آن‌ها موظف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موظف به حما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از مکه و مد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هستند که اجازه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 دجّال وارد آن شود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 مومنان و بر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درود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‌فرستند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سلام امت را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‌رسانند.</w:t>
      </w:r>
    </w:p>
    <w:p w:rsidR="00D81C83" w:rsidRPr="008C7FEB" w:rsidRDefault="00D81C83" w:rsidP="008C7FEB">
      <w:pPr>
        <w:pStyle w:val="a1"/>
        <w:rPr>
          <w:rtl/>
        </w:rPr>
      </w:pPr>
      <w:bookmarkStart w:id="41" w:name="_Toc412912483"/>
      <w:bookmarkStart w:id="42" w:name="_Toc440144969"/>
      <w:r w:rsidRPr="008C7FEB">
        <w:rPr>
          <w:rFonts w:hint="cs"/>
          <w:rtl/>
        </w:rPr>
        <w:t>رکن سوّم</w:t>
      </w:r>
      <w:bookmarkEnd w:id="41"/>
      <w:r w:rsidR="008C7FEB">
        <w:rPr>
          <w:rFonts w:hint="cs"/>
          <w:rtl/>
        </w:rPr>
        <w:t>:</w:t>
      </w:r>
      <w:bookmarkStart w:id="43" w:name="_Toc412912484"/>
      <w:r w:rsidR="008C7FEB">
        <w:rPr>
          <w:rFonts w:hint="cs"/>
          <w:rtl/>
        </w:rPr>
        <w:t xml:space="preserve"> </w:t>
      </w:r>
      <w:r w:rsidRPr="008C7FEB">
        <w:rPr>
          <w:rFonts w:hint="cs"/>
          <w:rtl/>
        </w:rPr>
        <w:t>ا</w:t>
      </w:r>
      <w:r w:rsidR="00A0497C">
        <w:rPr>
          <w:rFonts w:hint="cs"/>
          <w:rtl/>
        </w:rPr>
        <w:t>ی</w:t>
      </w:r>
      <w:r w:rsidRPr="008C7FEB">
        <w:rPr>
          <w:rFonts w:hint="cs"/>
          <w:rtl/>
        </w:rPr>
        <w:t>مان به کتاب‌ها</w:t>
      </w:r>
      <w:bookmarkEnd w:id="42"/>
      <w:bookmarkEnd w:id="43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اهل سنت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و اعتقاد قطع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دارند که الله متعال بر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امبرانش کتاب‌ها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نازل کرده که در آن امر و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</w:t>
      </w:r>
      <w:r w:rsidR="00A0497C">
        <w:rPr>
          <w:rStyle w:val="Char3"/>
          <w:rFonts w:hint="cs"/>
          <w:rtl/>
        </w:rPr>
        <w:t xml:space="preserve"> </w:t>
      </w:r>
      <w:r w:rsidRPr="00C51449">
        <w:rPr>
          <w:rStyle w:val="Char3"/>
          <w:rFonts w:hint="cs"/>
          <w:rtl/>
        </w:rPr>
        <w:t>وعده و وع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او و آنچه از بندگانش خواسته در آن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شده است، و تعداد آن کتاب‌ها را فقط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‌داند که آن را نازل کرده است. 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8563C8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ءَامَنَ </w:t>
      </w:r>
      <w:r w:rsidRPr="00A03F15">
        <w:rPr>
          <w:rStyle w:val="Chare"/>
          <w:rFonts w:hint="cs"/>
          <w:rtl/>
        </w:rPr>
        <w:t>ٱلرَّسُولُ</w:t>
      </w:r>
      <w:r w:rsidRPr="00A03F15">
        <w:rPr>
          <w:rStyle w:val="Chare"/>
          <w:rtl/>
        </w:rPr>
        <w:t xml:space="preserve"> بِمَآ أُنزِلَ إِلَيۡهِ مِن رَّبِّهِ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ٱلۡمُؤۡمِنُونَۚ</w:t>
      </w:r>
      <w:r w:rsidRPr="00A03F15">
        <w:rPr>
          <w:rStyle w:val="Chare"/>
          <w:rtl/>
        </w:rPr>
        <w:t xml:space="preserve"> كُلٌّ ءَامَنَ بِ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وَمَلَٰٓئِكَتِهِ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وَكُتُبِهِ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وَرُسُلِهِ</w:t>
      </w:r>
      <w:r w:rsidRPr="008563C8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[البقرة: 285]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tl/>
        </w:rPr>
        <w:t>پ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امبر به آنچه از جانب پروردگارش بر او نازل شد 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مان آورد، و مؤمنان همگ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به خدا و فرشتگان و کتابها و پ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امبرانش 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مان آوردند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همه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کتاب‌ها سرشار از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نور بوده و شفابخش دل‌ها بوده است و الله متعال آن را بر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امبرانش نازل کرده تا همه بشر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شوند،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8563C8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الٓرۚ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كِتَٰبٌ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أَنزَلۡنَٰهُ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إِلَيۡكَ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لِتُخۡرِجَ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ٱلنَّاسَ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ٱلظُّلُمَٰتِ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إِلَى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ٱلنُّورِ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بِإِذۡنِ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رَبِّهِمۡ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إِلَىٰ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صِرَٰطِ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ٱلۡعَزِيزِ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ٱلۡحَمِيدِ</w:t>
      </w:r>
      <w:r w:rsidRPr="00A03F15">
        <w:rPr>
          <w:rStyle w:val="Chare"/>
          <w:rtl/>
        </w:rPr>
        <w:t>١</w:t>
      </w:r>
      <w:r w:rsidRPr="008563C8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[إبراه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م: 1]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tl/>
        </w:rPr>
        <w:t>الف. لام. راء. 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ن کتاب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است که آن را بر تو فرو فرستاده‌ا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م تا مردم را به اذن پروردگارشان از تار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ک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‌ها به‌سو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نور ب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رون ب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اور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، به‌سو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راه خداوندِ پ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روزمند ستوده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600E4A" w:rsidRDefault="00D81C83" w:rsidP="00C51449">
      <w:pPr>
        <w:pStyle w:val="a6"/>
        <w:rPr>
          <w:rStyle w:val="Char3"/>
          <w:spacing w:val="-2"/>
          <w:rtl/>
        </w:rPr>
      </w:pPr>
      <w:r w:rsidRPr="00600E4A">
        <w:rPr>
          <w:rStyle w:val="Char3"/>
          <w:rFonts w:hint="cs"/>
          <w:spacing w:val="-2"/>
          <w:rtl/>
        </w:rPr>
        <w:t>و از جمله ا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ن کتاب‌ها که در قرآن و سنت نام برده شده‌اند م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‌توان قرآن، تورات، و انج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ل و زبور و صح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فه‌ها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 xml:space="preserve"> ابراه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م و موس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 xml:space="preserve"> را نام برد، و بزرگتر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ن آن تورات و انج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ل و قرآن است و بزرگتر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ن ا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ن سه تا و برتر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ن آن و ناسخ آن قرآن عظ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م است. و الله متعال حفظ ه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 xml:space="preserve">چ 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ک از ا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ن کتاب‌ها را به عهده نگرفته جز قرآن کر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م؛ بلکه الله متعال از علما و خداپرستان خواسته که از آن پاسدار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 xml:space="preserve"> کنند اما آن‌ها نکرده‌اند و به گونه شا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سته آن را حفاظت نکرده، و در نت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جه مورد تغ</w:t>
      </w:r>
      <w:r w:rsidR="00DC7072" w:rsidRPr="00600E4A">
        <w:rPr>
          <w:rStyle w:val="Char3"/>
          <w:rFonts w:hint="cs"/>
          <w:spacing w:val="-2"/>
          <w:rtl/>
        </w:rPr>
        <w:t>یی</w:t>
      </w:r>
      <w:r w:rsidRPr="00600E4A">
        <w:rPr>
          <w:rStyle w:val="Char3"/>
          <w:rFonts w:hint="cs"/>
          <w:spacing w:val="-2"/>
          <w:rtl/>
        </w:rPr>
        <w:t>ر و تبد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ل قرار گرفته‌اند، و اصول آن را از ب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ن رفته و احکام آن تغ</w:t>
      </w:r>
      <w:r w:rsidR="00DC7072" w:rsidRPr="00600E4A">
        <w:rPr>
          <w:rStyle w:val="Char3"/>
          <w:rFonts w:hint="cs"/>
          <w:spacing w:val="-2"/>
          <w:rtl/>
        </w:rPr>
        <w:t>یی</w:t>
      </w:r>
      <w:r w:rsidRPr="00600E4A">
        <w:rPr>
          <w:rStyle w:val="Char3"/>
          <w:rFonts w:hint="cs"/>
          <w:spacing w:val="-2"/>
          <w:rtl/>
        </w:rPr>
        <w:t>ر داده شده است، و اول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ن کتاب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 xml:space="preserve"> که تحر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ف شد تورات بود.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معتقدند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داشتن به کتاب‌ها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سابق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مجمل است که با قلب و زبان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آن را 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رفت، اما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به قرآن مفصّل است که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قلب و زبان به آن اقرار کرد و از آنچه در آن آمده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 و در همه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آن را داور قرار داد و قرآن: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کلام پروردگار جهان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و کتاب روشنگر و 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سمان محکم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تلاوت آن عبادت است و الله متعال آن را بر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 محمدبن عبدالله نازل کرده تا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بخش کتاب‌ها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آسمان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باشد همانطور که محمد خاتم و آخر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 قرآن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راه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امت باشد و مردم را از تار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به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نور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‌آورد و آنان را به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و راه راست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الله متعال در آن اخبار گذشتگان و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ندگان و 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انب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اء و صالحان و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نش آسمان‌ها و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آنچه در آن است، و حلال و حرام و اصول آداب و اخلاق و احکام عبادات و معاملات، و پاداش مومنان و کافران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کرده است و در آن</w:t>
      </w:r>
      <w:r w:rsidR="00A0497C">
        <w:rPr>
          <w:rStyle w:val="Char3"/>
          <w:rFonts w:hint="cs"/>
          <w:rtl/>
        </w:rPr>
        <w:t xml:space="preserve"> </w:t>
      </w:r>
      <w:r w:rsidRPr="00C51449">
        <w:rPr>
          <w:rStyle w:val="Char3"/>
          <w:rFonts w:hint="cs"/>
          <w:rtl/>
        </w:rPr>
        <w:t>بهشت که سرا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مومنان است و دوزخ که سرا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کافران است را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نموده و قرآن را شفابخش دل‌ها و روشنگر همه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و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رحمت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مومنان قرار داده است.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8563C8">
        <w:rPr>
          <w:rFonts w:cs="Traditional Arabic"/>
          <w:rtl/>
        </w:rPr>
        <w:t>﴿</w:t>
      </w:r>
      <w:r w:rsidRPr="00A03F15">
        <w:rPr>
          <w:rStyle w:val="Chare"/>
          <w:rFonts w:hint="cs"/>
          <w:rtl/>
        </w:rPr>
        <w:t>وَنَزَّلۡنَا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عَلَيۡكَ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ٱلۡكِتَٰبَ</w:t>
      </w:r>
      <w:r w:rsidRPr="00A03F15">
        <w:rPr>
          <w:rStyle w:val="Chare"/>
          <w:rtl/>
        </w:rPr>
        <w:t xml:space="preserve"> تِبۡيَٰن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لِّكُلِّ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شَيۡءٖ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وَهُدٗى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وَرَحۡمَةٗ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وَب</w:t>
      </w:r>
      <w:r w:rsidRPr="00A03F15">
        <w:rPr>
          <w:rStyle w:val="Chare"/>
          <w:rtl/>
        </w:rPr>
        <w:t>ُشۡرَىٰ لِلۡمُسۡلِمِينَ</w:t>
      </w:r>
      <w:r w:rsidRPr="008563C8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[النحل: 89]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tl/>
        </w:rPr>
        <w:t>و کتاب را بر تو نا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ل کرد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م که ب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انگر همه چ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ز و وس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ل</w:t>
      </w:r>
      <w:r w:rsidR="00D81C83" w:rsidRPr="00EC19C0">
        <w:rPr>
          <w:rStyle w:val="Char6"/>
          <w:rFonts w:hint="cs"/>
          <w:rtl/>
        </w:rPr>
        <w:t>ۀ هدا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ت و ما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ۀ رحمت و مژده رسان مسلمانان است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همه امت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از آن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کنند و آن را داور قرار دهند و به احکام آن بازگردند و همراه آن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از سنّت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چون الله متعال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 را به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انسان‌ها و جن‌ها مبعوث کرد تا آنچه از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متعال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فروفرستاده شده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کند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3867B5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وَأَنزَلۡنَآ إِلَيۡكَ </w:t>
      </w:r>
      <w:r w:rsidRPr="00A03F15">
        <w:rPr>
          <w:rStyle w:val="Chare"/>
          <w:rFonts w:hint="cs"/>
          <w:rtl/>
        </w:rPr>
        <w:t>ٱلذِّكۡرَ</w:t>
      </w:r>
      <w:r w:rsidRPr="00A03F15">
        <w:rPr>
          <w:rStyle w:val="Chare"/>
          <w:rtl/>
        </w:rPr>
        <w:t xml:space="preserve"> لِتُبَيِّنَ لِلنَّاسِ مَا نُزِّلَ إِلَيۡهِمۡ وَلَعَلَّهُمۡ يَتَفَكَّرُونَ</w:t>
      </w:r>
      <w:r w:rsidRPr="003867B5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[النحل: 44]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C51449">
        <w:rPr>
          <w:rStyle w:val="Char3"/>
          <w:rtl/>
        </w:rPr>
        <w:t>و قرآن را بر تو نازل کرد</w:t>
      </w:r>
      <w:r w:rsidR="00DC7072">
        <w:rPr>
          <w:rStyle w:val="Char3"/>
          <w:rtl/>
        </w:rPr>
        <w:t>ی</w:t>
      </w:r>
      <w:r w:rsidR="00D81C83" w:rsidRPr="00C51449">
        <w:rPr>
          <w:rStyle w:val="Char3"/>
          <w:rtl/>
        </w:rPr>
        <w:t>م تا برا</w:t>
      </w:r>
      <w:r w:rsidR="00DC7072">
        <w:rPr>
          <w:rStyle w:val="Char3"/>
          <w:rtl/>
        </w:rPr>
        <w:t>ی</w:t>
      </w:r>
      <w:r w:rsidR="00D81C83" w:rsidRPr="00C51449">
        <w:rPr>
          <w:rStyle w:val="Char3"/>
          <w:rtl/>
        </w:rPr>
        <w:t xml:space="preserve"> مردم چ</w:t>
      </w:r>
      <w:r w:rsidR="00DC7072">
        <w:rPr>
          <w:rStyle w:val="Char3"/>
          <w:rtl/>
        </w:rPr>
        <w:t>ی</w:t>
      </w:r>
      <w:r w:rsidR="00D81C83" w:rsidRPr="00C51449">
        <w:rPr>
          <w:rStyle w:val="Char3"/>
          <w:rtl/>
        </w:rPr>
        <w:t>ز</w:t>
      </w:r>
      <w:r w:rsidR="00DC7072">
        <w:rPr>
          <w:rStyle w:val="Char3"/>
          <w:rtl/>
        </w:rPr>
        <w:t>ی</w:t>
      </w:r>
      <w:r w:rsidR="00D81C83" w:rsidRPr="00C51449">
        <w:rPr>
          <w:rStyle w:val="Char3"/>
          <w:rtl/>
        </w:rPr>
        <w:t xml:space="preserve"> را که برا</w:t>
      </w:r>
      <w:r w:rsidR="00DC7072">
        <w:rPr>
          <w:rStyle w:val="Char3"/>
          <w:rtl/>
        </w:rPr>
        <w:t>ی</w:t>
      </w:r>
      <w:r w:rsidR="00D81C83" w:rsidRPr="00C51449">
        <w:rPr>
          <w:rStyle w:val="Char3"/>
          <w:rtl/>
        </w:rPr>
        <w:t xml:space="preserve"> آنان نفرستاده شده است روشن ساز</w:t>
      </w:r>
      <w:r w:rsidR="00DC7072">
        <w:rPr>
          <w:rStyle w:val="Char3"/>
          <w:rtl/>
        </w:rPr>
        <w:t>ی</w:t>
      </w:r>
      <w:r w:rsidR="00D81C83" w:rsidRPr="00C51449">
        <w:rPr>
          <w:rStyle w:val="Char3"/>
          <w:rtl/>
        </w:rPr>
        <w:t>، و تا آنان ب</w:t>
      </w:r>
      <w:r w:rsidR="00DC7072">
        <w:rPr>
          <w:rStyle w:val="Char3"/>
          <w:rtl/>
        </w:rPr>
        <w:t>ی</w:t>
      </w:r>
      <w:r w:rsidR="00D81C83" w:rsidRPr="00C51449">
        <w:rPr>
          <w:rStyle w:val="Char3"/>
          <w:rtl/>
        </w:rPr>
        <w:t>ند</w:t>
      </w:r>
      <w:r w:rsidR="00DC7072">
        <w:rPr>
          <w:rStyle w:val="Char3"/>
          <w:rtl/>
        </w:rPr>
        <w:t>ی</w:t>
      </w:r>
      <w:r w:rsidR="00D81C83" w:rsidRPr="00C51449">
        <w:rPr>
          <w:rStyle w:val="Char3"/>
          <w:rtl/>
        </w:rPr>
        <w:t>شند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قرآن کلام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متعال است –هم حروف و هم معان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ـ از او سرزده و به او بازم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‌گردد، نازل کرده شده و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شده است. و الله متعال به صورت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صدا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شن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ـ به گونه‌ا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سته شکوه و عظمت اوست ـ به آن سخن گفته و جبرئ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آن را فراگرفته و از الله متعال آن را شن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سپس آن را به محمد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رسان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 و محمد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از او شن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ده و </w:t>
      </w:r>
      <w:r w:rsidRPr="00600E4A">
        <w:rPr>
          <w:rStyle w:val="Char3"/>
          <w:rFonts w:hint="cs"/>
          <w:spacing w:val="-4"/>
          <w:rtl/>
        </w:rPr>
        <w:t>فراگرفته و در دلش حفظ کرده و آن را به اصحاب خود رسانده و از آن‌ها به امت ا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>شان</w:t>
      </w:r>
      <w:r w:rsidR="00600E4A" w:rsidRPr="00600E4A">
        <w:rPr>
          <w:rStyle w:val="Char3"/>
          <w:rFonts w:hint="cs"/>
          <w:spacing w:val="-4"/>
          <w:rtl/>
        </w:rPr>
        <w:t xml:space="preserve"> </w:t>
      </w:r>
      <w:r w:rsidR="00DC7072" w:rsidRPr="00600E4A">
        <w:rPr>
          <w:rStyle w:val="Char3"/>
          <w:rFonts w:cs="CTraditional Arabic"/>
          <w:spacing w:val="-4"/>
          <w:rtl/>
        </w:rPr>
        <w:t>ج</w:t>
      </w:r>
      <w:r w:rsidRPr="00C51449">
        <w:rPr>
          <w:rStyle w:val="Char3"/>
          <w:rFonts w:hint="cs"/>
          <w:rtl/>
        </w:rPr>
        <w:t xml:space="preserve"> 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است، و با قرآن امت‌ها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داده شده‌اند و آن را خداوند حک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آگاه به زبان روشن عرب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نازل فرموده، و به صورت متواتر به ما نقل شده که به گونه‌ا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شکّ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آن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ست. 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3867B5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وَإِنَّهُۥ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لَتَنزِيلُ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رَبِّ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ٱلۡعَٰلَمِينَ</w:t>
      </w:r>
      <w:r w:rsidRPr="00A03F15">
        <w:rPr>
          <w:rStyle w:val="Chare"/>
          <w:rtl/>
        </w:rPr>
        <w:t xml:space="preserve">١٩٢ </w:t>
      </w:r>
      <w:r w:rsidRPr="00A03F15">
        <w:rPr>
          <w:rStyle w:val="Chare"/>
          <w:rFonts w:hint="cs"/>
          <w:rtl/>
        </w:rPr>
        <w:t>نَزَلَ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بِهِ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ٱلرُّوحُ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ٱلۡأَمِينُ</w:t>
      </w:r>
      <w:r w:rsidRPr="00A03F15">
        <w:rPr>
          <w:rStyle w:val="Chare"/>
          <w:rtl/>
        </w:rPr>
        <w:t xml:space="preserve">١٩٣ </w:t>
      </w:r>
      <w:r w:rsidRPr="00A03F15">
        <w:rPr>
          <w:rStyle w:val="Chare"/>
          <w:rFonts w:hint="cs"/>
          <w:rtl/>
        </w:rPr>
        <w:t>عَلَىٰ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قَلۡبِكَ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لِتَكُونَ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ٱلۡمُنذِرِينَ</w:t>
      </w:r>
      <w:r w:rsidRPr="00A03F15">
        <w:rPr>
          <w:rStyle w:val="Chare"/>
          <w:rtl/>
        </w:rPr>
        <w:t xml:space="preserve">١٩٤ </w:t>
      </w:r>
      <w:r w:rsidRPr="00A03F15">
        <w:rPr>
          <w:rStyle w:val="Chare"/>
          <w:rFonts w:hint="cs"/>
          <w:rtl/>
        </w:rPr>
        <w:t>بِلِسَانٍ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عَرَبِيّٖ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مُّبِينٖ</w:t>
      </w:r>
      <w:r w:rsidRPr="00A03F15">
        <w:rPr>
          <w:rStyle w:val="Chare"/>
          <w:rtl/>
        </w:rPr>
        <w:t>١٩٥</w:t>
      </w:r>
      <w:r w:rsidRPr="003867B5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[الشعراء: 192-195]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C51449">
        <w:rPr>
          <w:rStyle w:val="Char3"/>
          <w:rtl/>
        </w:rPr>
        <w:t>و همانا ا</w:t>
      </w:r>
      <w:r w:rsidR="00DC7072">
        <w:rPr>
          <w:rStyle w:val="Char3"/>
          <w:rtl/>
        </w:rPr>
        <w:t>ی</w:t>
      </w:r>
      <w:r w:rsidR="00D81C83" w:rsidRPr="00C51449">
        <w:rPr>
          <w:rStyle w:val="Char3"/>
          <w:rtl/>
        </w:rPr>
        <w:t>ن (قرآن) فرو فرستاد</w:t>
      </w:r>
      <w:r w:rsidR="00DC7072">
        <w:rPr>
          <w:rStyle w:val="Char3"/>
          <w:rtl/>
        </w:rPr>
        <w:t>ۀ</w:t>
      </w:r>
      <w:r w:rsidR="00D81C83" w:rsidRPr="00C51449">
        <w:rPr>
          <w:rStyle w:val="Char3"/>
          <w:rtl/>
        </w:rPr>
        <w:t xml:space="preserve"> پروردگار جهان</w:t>
      </w:r>
      <w:r w:rsidR="00DC7072">
        <w:rPr>
          <w:rStyle w:val="Char3"/>
          <w:rtl/>
        </w:rPr>
        <w:t>ی</w:t>
      </w:r>
      <w:r w:rsidR="00D81C83" w:rsidRPr="00C51449">
        <w:rPr>
          <w:rStyle w:val="Char3"/>
          <w:rtl/>
        </w:rPr>
        <w:t>ان است.</w:t>
      </w:r>
      <w:r w:rsidR="00D81C83" w:rsidRPr="00C51449">
        <w:rPr>
          <w:rStyle w:val="Char3"/>
          <w:rFonts w:hint="cs"/>
          <w:rtl/>
        </w:rPr>
        <w:t xml:space="preserve"> </w:t>
      </w:r>
      <w:r w:rsidR="00D81C83" w:rsidRPr="00C51449">
        <w:rPr>
          <w:rStyle w:val="Char3"/>
          <w:rtl/>
        </w:rPr>
        <w:t>آن را فرود آورده است.</w:t>
      </w:r>
      <w:r w:rsidR="00D81C83" w:rsidRPr="00C51449">
        <w:rPr>
          <w:rStyle w:val="Char3"/>
          <w:rFonts w:hint="cs"/>
          <w:rtl/>
        </w:rPr>
        <w:t xml:space="preserve"> </w:t>
      </w:r>
      <w:r w:rsidR="00D81C83" w:rsidRPr="00C51449">
        <w:rPr>
          <w:rStyle w:val="Char3"/>
          <w:rtl/>
        </w:rPr>
        <w:t xml:space="preserve">(آن را) بر دل تو (نازل </w:t>
      </w:r>
      <w:r w:rsidR="00DC7072">
        <w:rPr>
          <w:rStyle w:val="Char3"/>
          <w:rtl/>
        </w:rPr>
        <w:t>ک</w:t>
      </w:r>
      <w:r w:rsidR="00D81C83" w:rsidRPr="00C51449">
        <w:rPr>
          <w:rStyle w:val="Char3"/>
          <w:rtl/>
        </w:rPr>
        <w:t>رده است) تا از ب</w:t>
      </w:r>
      <w:r w:rsidR="00DC7072">
        <w:rPr>
          <w:rStyle w:val="Char3"/>
          <w:rtl/>
        </w:rPr>
        <w:t>ی</w:t>
      </w:r>
      <w:r w:rsidR="00D81C83" w:rsidRPr="00C51449">
        <w:rPr>
          <w:rStyle w:val="Char3"/>
          <w:rtl/>
        </w:rPr>
        <w:t>م‌دهندگان باش</w:t>
      </w:r>
      <w:r w:rsidR="00DC7072">
        <w:rPr>
          <w:rStyle w:val="Char3"/>
          <w:rtl/>
        </w:rPr>
        <w:t>ی</w:t>
      </w:r>
      <w:r w:rsidR="00D81C83" w:rsidRPr="00C51449">
        <w:rPr>
          <w:rStyle w:val="Char3"/>
          <w:rtl/>
        </w:rPr>
        <w:t>.</w:t>
      </w:r>
      <w:r w:rsidR="00D81C83" w:rsidRPr="00C51449">
        <w:rPr>
          <w:rStyle w:val="Char3"/>
          <w:rFonts w:hint="cs"/>
          <w:rtl/>
        </w:rPr>
        <w:t xml:space="preserve"> </w:t>
      </w:r>
      <w:r w:rsidR="00D81C83" w:rsidRPr="00C51449">
        <w:rPr>
          <w:rStyle w:val="Char3"/>
          <w:rtl/>
        </w:rPr>
        <w:t>به زبان عرب</w:t>
      </w:r>
      <w:r w:rsidR="00DC7072">
        <w:rPr>
          <w:rStyle w:val="Char3"/>
          <w:rtl/>
        </w:rPr>
        <w:t>ی</w:t>
      </w:r>
      <w:r w:rsidR="00D81C83" w:rsidRPr="00C51449">
        <w:rPr>
          <w:rStyle w:val="Char3"/>
          <w:rtl/>
        </w:rPr>
        <w:t xml:space="preserve"> روشن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و به صورت مکتوب همانند تورات نازل نشده و تمام آن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کجا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کدفعه بر رسول خدا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نازل نشده است، بلکه به صورت تدر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 حسب رخدادها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در پاسخ به پرسش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بر حسب اقتضا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اوضاع در مدت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و سه سال نازل گرد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قرآن کر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در لوح محفوظ نوشته شده است و در 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نه‌ها حفظ گرد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با زبان‌ها تلاوت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در اوراق نوشته شده است و دارا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سوره‌ها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محکم و روشن و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روشنگر و حروف و کلمات است، بخش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 محکم و بخش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 متشابه است، و ناسخ و منسوخ و خاص و عام و امر و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دارد، و الله متعال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3867B5">
        <w:rPr>
          <w:rFonts w:cs="Traditional Arabic"/>
          <w:rtl/>
        </w:rPr>
        <w:t>﴿</w:t>
      </w:r>
      <w:r w:rsidRPr="00A03F15">
        <w:rPr>
          <w:rStyle w:val="Chare"/>
          <w:rtl/>
        </w:rPr>
        <w:t>إِنَّهُ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لَقُرۡءَان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كَرِيمٞ</w:t>
      </w:r>
      <w:r w:rsidRPr="00A03F15">
        <w:rPr>
          <w:rStyle w:val="Chare"/>
          <w:rtl/>
        </w:rPr>
        <w:t>٧٧ فِي كِتَٰبٖ مَّكۡنُونٖ٧٨ لَّا يَمَسُّهُ</w:t>
      </w:r>
      <w:r w:rsidRPr="00A03F15">
        <w:rPr>
          <w:rStyle w:val="Chare"/>
          <w:rFonts w:hint="cs"/>
          <w:rtl/>
        </w:rPr>
        <w:t>ۥٓ</w:t>
      </w:r>
      <w:r w:rsidRPr="00A03F15">
        <w:rPr>
          <w:rStyle w:val="Chare"/>
          <w:rtl/>
        </w:rPr>
        <w:t xml:space="preserve"> إِلَّا </w:t>
      </w:r>
      <w:r w:rsidRPr="00A03F15">
        <w:rPr>
          <w:rStyle w:val="Chare"/>
          <w:rFonts w:hint="cs"/>
          <w:rtl/>
        </w:rPr>
        <w:t>ٱلۡمُطَهَّرُونَ</w:t>
      </w:r>
      <w:r w:rsidRPr="00A03F15">
        <w:rPr>
          <w:rStyle w:val="Chare"/>
          <w:rtl/>
        </w:rPr>
        <w:t xml:space="preserve">٧٩ تَنزِيلٞ مِّن رَّبِّ </w:t>
      </w:r>
      <w:r w:rsidRPr="00A03F15">
        <w:rPr>
          <w:rStyle w:val="Chare"/>
          <w:rFonts w:hint="cs"/>
          <w:rtl/>
        </w:rPr>
        <w:t>ٱلۡعَٰلَمِينَ</w:t>
      </w:r>
      <w:r w:rsidRPr="00A03F15">
        <w:rPr>
          <w:rStyle w:val="Chare"/>
          <w:rtl/>
        </w:rPr>
        <w:t>٨٠</w:t>
      </w:r>
      <w:r w:rsidRPr="003867B5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[الواقعة: 77-80]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که 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 (کتاب) قرآن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گران قدر است. در کتاب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پنهان قرار دارد. جز پاکان به آن دست نم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‌رساند. از (سو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) پروردگار جهان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ان نازل شده است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3867B5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بَلۡ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هُوَ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ءَايَٰتُۢ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بَيِّنَٰتٞ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صُدُورِ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أُوتُواْ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ٱلۡعِلۡمَ</w:t>
      </w:r>
      <w:r w:rsidRPr="003867B5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[العن</w:t>
      </w:r>
      <w:r w:rsidR="00DC7072" w:rsidRPr="00DC7072">
        <w:rPr>
          <w:rStyle w:val="Char5"/>
          <w:rtl/>
        </w:rPr>
        <w:t>ک</w:t>
      </w:r>
      <w:r w:rsidRPr="00DC7072">
        <w:rPr>
          <w:rStyle w:val="Char5"/>
          <w:rtl/>
        </w:rPr>
        <w:t>بوت: 49]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(</w:t>
      </w:r>
      <w:r w:rsidRPr="00EC19C0">
        <w:rPr>
          <w:rStyle w:val="Char6"/>
          <w:rtl/>
        </w:rPr>
        <w:t>بلکه آن (قرآن) آ</w:t>
      </w:r>
      <w:r w:rsidR="00DC7072">
        <w:rPr>
          <w:rStyle w:val="Char6"/>
          <w:rtl/>
        </w:rPr>
        <w:t>ی</w:t>
      </w:r>
      <w:r w:rsidRPr="00EC19C0">
        <w:rPr>
          <w:rStyle w:val="Char6"/>
          <w:rtl/>
        </w:rPr>
        <w:t>ات روشن</w:t>
      </w:r>
      <w:r w:rsidR="00DC7072">
        <w:rPr>
          <w:rStyle w:val="Char6"/>
          <w:rtl/>
        </w:rPr>
        <w:t>ی</w:t>
      </w:r>
      <w:r w:rsidRPr="00EC19C0">
        <w:rPr>
          <w:rStyle w:val="Char6"/>
          <w:rtl/>
        </w:rPr>
        <w:t xml:space="preserve"> است که در س</w:t>
      </w:r>
      <w:r w:rsidR="00DC7072">
        <w:rPr>
          <w:rStyle w:val="Char6"/>
          <w:rtl/>
        </w:rPr>
        <w:t>ی</w:t>
      </w:r>
      <w:r w:rsidRPr="00EC19C0">
        <w:rPr>
          <w:rStyle w:val="Char6"/>
          <w:rtl/>
        </w:rPr>
        <w:t>نه‌ها</w:t>
      </w:r>
      <w:r w:rsidR="00DC7072">
        <w:rPr>
          <w:rStyle w:val="Char6"/>
          <w:rtl/>
        </w:rPr>
        <w:t>ی</w:t>
      </w:r>
      <w:r w:rsidRPr="00EC19C0">
        <w:rPr>
          <w:rStyle w:val="Char6"/>
          <w:rtl/>
        </w:rPr>
        <w:t xml:space="preserve"> دانش </w:t>
      </w:r>
      <w:r w:rsidR="00DC7072">
        <w:rPr>
          <w:rStyle w:val="Char6"/>
          <w:rtl/>
        </w:rPr>
        <w:t>ی</w:t>
      </w:r>
      <w:r w:rsidRPr="00EC19C0">
        <w:rPr>
          <w:rStyle w:val="Char6"/>
          <w:rtl/>
        </w:rPr>
        <w:t>افتگان است</w:t>
      </w:r>
      <w:r w:rsidR="008D20B0">
        <w:rPr>
          <w:rStyle w:val="Char3"/>
          <w:rFonts w:hint="cs"/>
          <w:rtl/>
        </w:rPr>
        <w:t>»</w:t>
      </w:r>
      <w:r w:rsidRPr="00C51449">
        <w:rPr>
          <w:rStyle w:val="Char3"/>
          <w:rtl/>
        </w:rPr>
        <w:t>.</w:t>
      </w:r>
    </w:p>
    <w:p w:rsidR="00D81C83" w:rsidRPr="008C7FEB" w:rsidRDefault="00D81C83" w:rsidP="008C7FEB">
      <w:pPr>
        <w:pStyle w:val="a7"/>
        <w:rPr>
          <w:rtl/>
        </w:rPr>
      </w:pPr>
      <w:r w:rsidRPr="008C7FEB">
        <w:rPr>
          <w:rFonts w:hint="cs"/>
          <w:rtl/>
        </w:rPr>
        <w:t>و اهل سنت و الجماعت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بر تعداد سوره‌ها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قرآن و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 و کلمات و حروف آن اتفاق و اجماع دارند،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که سوره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کلمه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حرف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 را انکار کند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به آن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فزا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از آن بکاهد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گمان برد که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 قرآن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تناقض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خرافات هستند، کافر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‌شمارد.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بنابرا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قطع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دارند که همه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 قرآن از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متعال نازل گرد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به طر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تواتر قطع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ترد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آن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به ما 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است.</w:t>
      </w:r>
    </w:p>
    <w:p w:rsidR="00D81C83" w:rsidRPr="008C7FEB" w:rsidRDefault="00D81C83" w:rsidP="008C7FEB">
      <w:pPr>
        <w:pStyle w:val="a7"/>
        <w:rPr>
          <w:rtl/>
        </w:rPr>
      </w:pPr>
      <w:r w:rsidRPr="008C7FEB">
        <w:rPr>
          <w:rFonts w:hint="cs"/>
          <w:rtl/>
        </w:rPr>
        <w:t>و قرآن کر</w:t>
      </w:r>
      <w:r w:rsidR="00DC7072">
        <w:rPr>
          <w:rFonts w:hint="cs"/>
          <w:rtl/>
        </w:rPr>
        <w:t>ی</w:t>
      </w:r>
      <w:r w:rsidRPr="008C7FEB">
        <w:rPr>
          <w:rFonts w:hint="cs"/>
          <w:rtl/>
        </w:rPr>
        <w:t>م:</w:t>
      </w:r>
    </w:p>
    <w:p w:rsidR="00D81C83" w:rsidRPr="00C51449" w:rsidRDefault="00D81C83" w:rsidP="00600E4A">
      <w:pPr>
        <w:pStyle w:val="a6"/>
        <w:widowControl w:val="0"/>
        <w:rPr>
          <w:rStyle w:val="Char3"/>
          <w:rtl/>
        </w:rPr>
      </w:pPr>
      <w:r w:rsidRPr="00C51449">
        <w:rPr>
          <w:rStyle w:val="Char3"/>
          <w:rFonts w:hint="cs"/>
          <w:rtl/>
        </w:rPr>
        <w:t>بزرگ</w:t>
      </w:r>
      <w:r w:rsidR="00600E4A">
        <w:rPr>
          <w:rStyle w:val="Char3"/>
          <w:rFonts w:hint="eastAsia"/>
          <w:rtl/>
        </w:rPr>
        <w:t>‌</w:t>
      </w:r>
      <w:r w:rsidRPr="00C51449">
        <w:rPr>
          <w:rStyle w:val="Char3"/>
          <w:rFonts w:hint="cs"/>
          <w:rtl/>
        </w:rPr>
        <w:t>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معجز</w:t>
      </w:r>
      <w:r w:rsidR="00DC7072">
        <w:rPr>
          <w:rStyle w:val="Char3"/>
          <w:rFonts w:hint="cs"/>
          <w:rtl/>
        </w:rPr>
        <w:t>ۀ</w:t>
      </w:r>
      <w:r w:rsidRPr="00C51449">
        <w:rPr>
          <w:rStyle w:val="Char3"/>
          <w:rFonts w:hint="cs"/>
          <w:rtl/>
        </w:rPr>
        <w:t xml:space="preserve"> جاو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اسلام محمد بن عبدالله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است، که اسلوب و نظم و علوم و حکم و قانون‌گذار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اخبار و تاث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آن و وعده و وع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دش همه معجزه‌اند، و آخر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 آسمان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منسوخ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تغ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ابد و الله متعال متکفّل شده که آن را از هر گونه تحر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ف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تغ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ر و کم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تا روز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آن را از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بلند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کند که قبل از روز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است، حفاظت کند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3867B5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إِنَّا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نَحۡنُ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نَزَّلۡنَا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ٱلذِّكۡرَ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وَإِنَّا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لَهُۥ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لَحَٰفِظُونَ</w:t>
      </w:r>
      <w:r w:rsidRPr="00A03F15">
        <w:rPr>
          <w:rStyle w:val="Chare"/>
          <w:rtl/>
        </w:rPr>
        <w:t>٩</w:t>
      </w:r>
      <w:r w:rsidRPr="003867B5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[الحجر: 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C51449">
        <w:rPr>
          <w:rStyle w:val="Char3"/>
          <w:rtl/>
        </w:rPr>
        <w:t>ب</w:t>
      </w:r>
      <w:r w:rsidR="00DC7072">
        <w:rPr>
          <w:rStyle w:val="Char3"/>
          <w:rtl/>
        </w:rPr>
        <w:t>ی</w:t>
      </w:r>
      <w:r w:rsidR="00D81C83" w:rsidRPr="00C51449">
        <w:rPr>
          <w:rStyle w:val="Char3"/>
          <w:rtl/>
        </w:rPr>
        <w:t>‌گمان ما قرآن را فرو فرستاده‌ا</w:t>
      </w:r>
      <w:r w:rsidR="00DC7072">
        <w:rPr>
          <w:rStyle w:val="Char3"/>
          <w:rtl/>
        </w:rPr>
        <w:t>ی</w:t>
      </w:r>
      <w:r w:rsidR="00D81C83" w:rsidRPr="00C51449">
        <w:rPr>
          <w:rStyle w:val="Char3"/>
          <w:rtl/>
        </w:rPr>
        <w:t>م و قطعاً خود نگهبان آن هست</w:t>
      </w:r>
      <w:r w:rsidR="00DC7072">
        <w:rPr>
          <w:rStyle w:val="Char3"/>
          <w:rtl/>
        </w:rPr>
        <w:t>ی</w:t>
      </w:r>
      <w:r w:rsidR="00D81C83" w:rsidRPr="00C51449">
        <w:rPr>
          <w:rStyle w:val="Char3"/>
          <w:rtl/>
        </w:rPr>
        <w:t>م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A268D3" w:rsidRDefault="00D81C83" w:rsidP="008C7FEB">
      <w:pPr>
        <w:pStyle w:val="a7"/>
        <w:rPr>
          <w:rtl/>
        </w:rPr>
      </w:pPr>
      <w:r w:rsidRPr="00A268D3">
        <w:rPr>
          <w:rFonts w:hint="cs"/>
          <w:rtl/>
        </w:rPr>
        <w:t>و قرآن کر</w:t>
      </w:r>
      <w:r w:rsidR="00DC7072">
        <w:rPr>
          <w:rFonts w:hint="cs"/>
          <w:rtl/>
        </w:rPr>
        <w:t>ی</w:t>
      </w:r>
      <w:r w:rsidRPr="00A268D3">
        <w:rPr>
          <w:rFonts w:hint="cs"/>
          <w:rtl/>
        </w:rPr>
        <w:t>م</w:t>
      </w:r>
      <w:r>
        <w:rPr>
          <w:rFonts w:hint="cs"/>
          <w:rtl/>
        </w:rPr>
        <w:t>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در دوران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نظر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نوشته شده است، چنان که تعداد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برگز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ده‌گان صحابه کاتبان 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بودند. و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جدا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‌شدند و همه آنچه از قرآن نازل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‌شد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‌نوشتند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هر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در سوره‌اش به آن‌ها نشان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‌داد، سپس قرآن در زمان خلافت ابوبکر 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در مصحف جمع‌آور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و در زمان عثمان بر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حرف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جمع‌آور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شد که برجستگان صحابه و نو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سندگان وح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 xml:space="preserve"> </w:t>
      </w:r>
      <w:r w:rsidR="00536685" w:rsidRPr="00536685">
        <w:rPr>
          <w:rStyle w:val="Char3"/>
          <w:rFonts w:cs="CTraditional Arabic"/>
          <w:rtl/>
        </w:rPr>
        <w:t>ش</w:t>
      </w:r>
      <w:r w:rsidRPr="00C51449">
        <w:rPr>
          <w:rStyle w:val="Char3"/>
          <w:rFonts w:hint="cs"/>
          <w:rtl/>
        </w:rPr>
        <w:t xml:space="preserve"> بر آن اشراف داشتند.</w:t>
      </w:r>
    </w:p>
    <w:p w:rsidR="00D81C83" w:rsidRPr="00A268D3" w:rsidRDefault="00D81C83" w:rsidP="008C7FEB">
      <w:pPr>
        <w:pStyle w:val="a7"/>
        <w:rPr>
          <w:rtl/>
        </w:rPr>
      </w:pPr>
      <w:r w:rsidRPr="00A268D3">
        <w:rPr>
          <w:rFonts w:hint="cs"/>
          <w:rtl/>
        </w:rPr>
        <w:t>و قرآن کر</w:t>
      </w:r>
      <w:r w:rsidR="00DC7072">
        <w:rPr>
          <w:rFonts w:hint="cs"/>
          <w:rtl/>
        </w:rPr>
        <w:t>ی</w:t>
      </w:r>
      <w:r w:rsidRPr="00A268D3">
        <w:rPr>
          <w:rFonts w:hint="cs"/>
          <w:rtl/>
        </w:rPr>
        <w:t>م</w:t>
      </w:r>
      <w:r>
        <w:rPr>
          <w:rFonts w:hint="cs"/>
          <w:rtl/>
        </w:rPr>
        <w:t>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مشتمل بر 114 سوره است که 86 سوره‌اش در مکّه و 28 سوره‌اش در مد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نازل شده است و سوره‌ها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قبل از هجرت نبو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نازل شده‌اند مکّ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و به سوره‌ها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بعد از هجرت نازل شده است مدن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گفته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29 سوره از آن با حروف مقطّعات آغاز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اهل سنت و الجماعت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به تعل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قرآن و آموختن و حفظ آن و تلاوت آن با صدا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خوب و گوش فرا دادن به آن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تلاوت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تفس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آن بر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سلف امت و عمل به احکام آن در همه موارد، اهتمام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‌وزند 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3867B5">
        <w:rPr>
          <w:rFonts w:cs="Traditional Arabic"/>
          <w:rtl/>
        </w:rPr>
        <w:t>﴿</w:t>
      </w:r>
      <w:r w:rsidRPr="00A03F15">
        <w:rPr>
          <w:rStyle w:val="Chare"/>
          <w:rtl/>
        </w:rPr>
        <w:t>كِتَٰبٌ أَنزَلۡنَٰهُ إِلَيۡكَ مُبَٰرَك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لِّيَدَّبَّرُوٓاْ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ءَايَٰتِهِۦ</w:t>
      </w:r>
      <w:r w:rsidRPr="00A03F15">
        <w:rPr>
          <w:rStyle w:val="Chare"/>
          <w:rtl/>
        </w:rPr>
        <w:t xml:space="preserve"> وَلِيَتَذَكَّرَ أُوْلُواْ </w:t>
      </w:r>
      <w:r w:rsidRPr="00A03F15">
        <w:rPr>
          <w:rStyle w:val="Chare"/>
          <w:rFonts w:hint="cs"/>
          <w:rtl/>
        </w:rPr>
        <w:t>ٱلۡأَلۡبَٰبِ</w:t>
      </w:r>
      <w:r w:rsidRPr="00A03F15">
        <w:rPr>
          <w:rStyle w:val="Chare"/>
          <w:rtl/>
        </w:rPr>
        <w:t>٢٩</w:t>
      </w:r>
      <w:r w:rsidRPr="003867B5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[ص: 29]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C51449">
        <w:rPr>
          <w:rStyle w:val="Char3"/>
          <w:rFonts w:hint="cs"/>
          <w:rtl/>
        </w:rPr>
        <w:t>(</w:t>
      </w:r>
      <w:r w:rsidR="00D81C83" w:rsidRPr="00EC19C0">
        <w:rPr>
          <w:rStyle w:val="Char6"/>
          <w:rFonts w:hint="cs"/>
          <w:rtl/>
        </w:rPr>
        <w:t>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ن) کتاب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است که پر خ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ر و برکت که آن‌را بر تو فرو فرستاده‌ا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 تا دربار</w:t>
      </w:r>
      <w:r w:rsidR="00DC7072">
        <w:rPr>
          <w:rStyle w:val="Char6"/>
          <w:rFonts w:hint="cs"/>
          <w:rtl/>
        </w:rPr>
        <w:t>ۀ</w:t>
      </w:r>
      <w:r w:rsidR="00D81C83" w:rsidRPr="00EC19C0">
        <w:rPr>
          <w:rStyle w:val="Char6"/>
          <w:rFonts w:hint="cs"/>
          <w:rtl/>
        </w:rPr>
        <w:t xml:space="preserve"> آ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ه‌ها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ش ب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اند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شند و خردمندان پند 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رند</w:t>
      </w:r>
      <w:r w:rsidR="008D20B0">
        <w:rPr>
          <w:rStyle w:val="Char3"/>
          <w:rFonts w:hint="cs"/>
          <w:rtl/>
        </w:rPr>
        <w:t>».</w:t>
      </w:r>
    </w:p>
    <w:p w:rsidR="00D81C83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با تلاوت قرآن الله متعال را عبادت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‌کنند. چون در مقابل خواندن هر حرف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قرآن به خواننده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پاداش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‌رسد و هر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ده برابر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‌شود. چنان که رسول اکرم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فرموده است: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حرف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کتاب الله متعال را بخواند در مقابل آن به او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پاداش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‌رشد و هر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ده برابر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م: الم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ک حرف است، بلکه الف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ک حرف، و لام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حرف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حرف د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گر»</w:t>
      </w:r>
      <w:r w:rsidRPr="00600E4A">
        <w:rPr>
          <w:rStyle w:val="Char3"/>
          <w:vertAlign w:val="superscript"/>
          <w:rtl/>
        </w:rPr>
        <w:footnoteReference w:id="38"/>
      </w:r>
      <w:r w:rsidR="00600E4A">
        <w:rPr>
          <w:rStyle w:val="Char3"/>
          <w:rFonts w:hint="cs"/>
          <w:rtl/>
        </w:rPr>
        <w:t>.</w:t>
      </w:r>
    </w:p>
    <w:p w:rsidR="00600E4A" w:rsidRPr="00C51449" w:rsidRDefault="00600E4A" w:rsidP="00C51449">
      <w:pPr>
        <w:pStyle w:val="a6"/>
        <w:rPr>
          <w:rStyle w:val="Char3"/>
          <w:rtl/>
        </w:rPr>
      </w:pPr>
    </w:p>
    <w:p w:rsidR="00D81C83" w:rsidRPr="008C7FEB" w:rsidRDefault="00D81C83" w:rsidP="008C7FEB">
      <w:pPr>
        <w:pStyle w:val="a7"/>
        <w:rPr>
          <w:rtl/>
        </w:rPr>
      </w:pPr>
      <w:r w:rsidRPr="008C7FEB">
        <w:rPr>
          <w:rFonts w:hint="cs"/>
          <w:rtl/>
        </w:rPr>
        <w:t>و اهل سنت و الجماعت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تفس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قرآن را با رأ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محض مجاز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‌دانند چون 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درباره الله بدون علم و آگاه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سخن گفتن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کار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طان است. 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03F15">
        <w:rPr>
          <w:rStyle w:val="Chare"/>
          <w:rtl/>
        </w:rPr>
        <w:t xml:space="preserve">يَٰٓأَيُّهَا </w:t>
      </w:r>
      <w:r w:rsidRPr="00A03F15">
        <w:rPr>
          <w:rStyle w:val="Chare"/>
          <w:rFonts w:hint="cs"/>
          <w:rtl/>
        </w:rPr>
        <w:t>ٱلنَّاسُ</w:t>
      </w:r>
      <w:r w:rsidRPr="00A03F15">
        <w:rPr>
          <w:rStyle w:val="Chare"/>
          <w:rtl/>
        </w:rPr>
        <w:t xml:space="preserve"> كُلُواْ مِمَّا فِي </w:t>
      </w:r>
      <w:r w:rsidRPr="00A03F15">
        <w:rPr>
          <w:rStyle w:val="Chare"/>
          <w:rFonts w:hint="cs"/>
          <w:rtl/>
        </w:rPr>
        <w:t>ٱلۡأَرۡضِ</w:t>
      </w:r>
      <w:r w:rsidRPr="00A03F15">
        <w:rPr>
          <w:rStyle w:val="Chare"/>
          <w:rtl/>
        </w:rPr>
        <w:t xml:space="preserve"> حَلَٰل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طَيِّبٗا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تَتَّبِعُواْ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خُطُوَٰتِ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ٱلشَّيۡطَٰنِۚ</w:t>
      </w:r>
      <w:r w:rsidRPr="00A03F15">
        <w:rPr>
          <w:rStyle w:val="Chare"/>
          <w:rtl/>
        </w:rPr>
        <w:t xml:space="preserve"> إِنَّهُ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لَكُمۡ عَدُوّ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مُّبِينٌ</w:t>
      </w:r>
      <w:r w:rsidRPr="00A03F15">
        <w:rPr>
          <w:rStyle w:val="Chare"/>
          <w:rtl/>
        </w:rPr>
        <w:t>١٦٨ إِنَّمَا يَأۡمُرُكُم بِ</w:t>
      </w:r>
      <w:r w:rsidRPr="00A03F15">
        <w:rPr>
          <w:rStyle w:val="Chare"/>
          <w:rFonts w:hint="cs"/>
          <w:rtl/>
        </w:rPr>
        <w:t>ٱلسُّوٓءِ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ٱلۡفَحۡشَآءِ</w:t>
      </w:r>
      <w:r w:rsidRPr="00A03F15">
        <w:rPr>
          <w:rStyle w:val="Chare"/>
          <w:rtl/>
        </w:rPr>
        <w:t xml:space="preserve"> وَأَن تَقُولُواْ عَلَى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مَا لَا تَعۡلَمُونَ١٦٩</w:t>
      </w:r>
      <w:r w:rsidRPr="003867B5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[البقرة: 168-169]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مردم! از آنچه در زم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 حلال و پاک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زه است بخور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 و از گامها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ش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طان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رو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نکن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 همانا او دشمن آشکار شماست. همانا ش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طان شما را به بد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و زشت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فرمان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‌دهد و 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نکه آنچه را که نم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‌دان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 به خدا نسبت ده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بلکه قرآن را با قرآن تفس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مجمل را بر آنچه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شده عرضه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مطلق را بر مق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حمل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عام را بر خاص و متشابه را در پرتو محکم تفس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قرآن را با سنت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نبو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تفس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سپس با اقوال صحابه و سپس با اقوال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بعد از آن در پرتو زبان عرب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قرآن به آن نازل شده تفس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بعد از آن در پرتو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منابع اجتهاد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به ضوابط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 و از قواعد آن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‌روند،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گونه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نظر و فکر جمع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‌کنند.</w:t>
      </w:r>
    </w:p>
    <w:p w:rsidR="00D81C83" w:rsidRPr="008C7FEB" w:rsidRDefault="00D81C83" w:rsidP="008C7FEB">
      <w:pPr>
        <w:pStyle w:val="a1"/>
        <w:rPr>
          <w:rtl/>
        </w:rPr>
      </w:pPr>
      <w:bookmarkStart w:id="44" w:name="_Toc412912485"/>
      <w:bookmarkStart w:id="45" w:name="_Toc440144970"/>
      <w:r w:rsidRPr="008C7FEB">
        <w:rPr>
          <w:rFonts w:hint="cs"/>
          <w:rtl/>
        </w:rPr>
        <w:t>رکن چهارم</w:t>
      </w:r>
      <w:bookmarkEnd w:id="44"/>
      <w:r w:rsidR="008C7FEB" w:rsidRPr="008C7FEB">
        <w:rPr>
          <w:rFonts w:hint="cs"/>
          <w:rtl/>
        </w:rPr>
        <w:t>:</w:t>
      </w:r>
      <w:bookmarkStart w:id="46" w:name="_Toc412912486"/>
      <w:r w:rsidR="008C7FEB" w:rsidRPr="008C7FEB">
        <w:rPr>
          <w:rFonts w:hint="cs"/>
          <w:rtl/>
        </w:rPr>
        <w:t xml:space="preserve"> </w:t>
      </w:r>
      <w:r w:rsidRPr="008C7FEB">
        <w:rPr>
          <w:rFonts w:hint="cs"/>
          <w:rtl/>
        </w:rPr>
        <w:t>ا</w:t>
      </w:r>
      <w:r w:rsidR="00A0497C">
        <w:rPr>
          <w:rFonts w:hint="cs"/>
          <w:rtl/>
        </w:rPr>
        <w:t>ی</w:t>
      </w:r>
      <w:r w:rsidRPr="008C7FEB">
        <w:rPr>
          <w:rFonts w:hint="cs"/>
          <w:rtl/>
        </w:rPr>
        <w:t>مان به پ</w:t>
      </w:r>
      <w:r w:rsidR="00A0497C">
        <w:rPr>
          <w:rFonts w:hint="cs"/>
          <w:rtl/>
        </w:rPr>
        <w:t>ی</w:t>
      </w:r>
      <w:r w:rsidRPr="008C7FEB">
        <w:rPr>
          <w:rFonts w:hint="cs"/>
          <w:rtl/>
        </w:rPr>
        <w:t>امبران</w:t>
      </w:r>
      <w:bookmarkEnd w:id="45"/>
      <w:bookmarkEnd w:id="46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اهل سنت و الجماعت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و عتقاد قطع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دارند که الله متعال بندگان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را به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بندگانش به عنوان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فرستاده تا آن‌ها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دهند و مژده برسانند و به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حق دعوت دهند تا مردم را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کنند و آن‌ها را از تار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به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نور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اورند. و دعوت آنان امت‌ها را از بت‌پرست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شرک نجات داده و جوامع را از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‌بند و بار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فساد پاک گردان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است، و آنان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رسانده و امانت را ادا کرده‌اند و امت‌‌ها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را اندرز گفته و در راه الله متعال به گوشنه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سته جهاد کرده‌اند و آنان در رساندن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از لغزش‌ها معصومند و دلائل روشن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ارائه کرده‌اند که نشانگر راستگو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آنان است. و اهل سنت و الجماعت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فرق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‌گذارند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کفر بورزد 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به الله متعال و به همه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کفر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است. 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3867B5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إِنَّ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يَكۡفُرُونَ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بِٱللَّهِ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وَرُسُلِهِۦ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وَيُرِيدُونَ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يُفَرِّقُواْ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بَيۡنَ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وَرُسُلِهِۦ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وَيَقُولُونَ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نُؤۡمِنُ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بِبَعۡضٖ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وَنَكۡفُرُ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بِبَعۡضٖ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وَيُرِيدُونَ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يَتَّخِذُواْ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بَيۡنَ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ذَٰلِكَ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سَبِيلًا</w:t>
      </w:r>
      <w:r w:rsidRPr="00A03F15">
        <w:rPr>
          <w:rStyle w:val="Chare"/>
          <w:rtl/>
        </w:rPr>
        <w:t xml:space="preserve">١٥٠ </w:t>
      </w:r>
      <w:r w:rsidRPr="00A03F15">
        <w:rPr>
          <w:rStyle w:val="Chare"/>
          <w:rFonts w:hint="cs"/>
          <w:rtl/>
        </w:rPr>
        <w:t>أُوْلَٰٓئِكَ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هُمُ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ٱلۡكَٰفِرُونَ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حَقّٗاۚ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وَأَعۡتَدۡنَا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لِلۡكَٰفِرِينَ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عَذَابٗا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مُّهِينٗا</w:t>
      </w:r>
      <w:r w:rsidRPr="00A03F15">
        <w:rPr>
          <w:rStyle w:val="Chare"/>
          <w:rtl/>
        </w:rPr>
        <w:t xml:space="preserve">١٥١ </w:t>
      </w:r>
      <w:r w:rsidRPr="00A03F15">
        <w:rPr>
          <w:rStyle w:val="Chare"/>
          <w:rFonts w:hint="cs"/>
          <w:rtl/>
        </w:rPr>
        <w:t>وَٱلَّذِينَ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ءَامَنُواْ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بِٱللَّهِ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وَرُسُلِهِۦ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وَلَمۡ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يُفَرِّقُواْ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بَيۡنَ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أَحَدٖ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مِّنۡهُمۡ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أُوْلَٰٓئِكَ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سَوۡفَ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يُؤۡتِيهِمۡ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أُجُورَهُمۡۚ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وَكَانَ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غَفُورٗا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رَّحِيمٗا</w:t>
      </w:r>
      <w:r w:rsidRPr="00A03F15">
        <w:rPr>
          <w:rStyle w:val="Chare"/>
          <w:rtl/>
        </w:rPr>
        <w:t>١٥٢</w:t>
      </w:r>
      <w:r w:rsidRPr="003867B5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[النساء: 150-152]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ب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‌گمان کسان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eastAsia"/>
          <w:rtl/>
        </w:rPr>
        <w:t>‌</w:t>
      </w:r>
      <w:r w:rsidR="00D81C83" w:rsidRPr="00EC19C0">
        <w:rPr>
          <w:rStyle w:val="Char6"/>
          <w:rFonts w:hint="cs"/>
          <w:rtl/>
        </w:rPr>
        <w:t>که به خدا و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امبرانش کفر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‌ورزند، و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‌خواهند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ان خدا و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امبرانش فرق بگذارن</w:t>
      </w:r>
      <w:r w:rsidR="00D81C83" w:rsidRPr="00EC19C0">
        <w:rPr>
          <w:rStyle w:val="Char6"/>
          <w:rtl/>
        </w:rPr>
        <w:t>د، و م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‌گو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ند: به برخ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مان م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‌آور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م و به برخ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کفر م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‌ورز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م و م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‌خواهند م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ان 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ن (دو)، راه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برگز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نند.</w:t>
      </w:r>
      <w:r w:rsidR="00D81C83" w:rsidRPr="00EC19C0">
        <w:rPr>
          <w:rStyle w:val="Char6"/>
          <w:rFonts w:hint="cs"/>
          <w:rtl/>
        </w:rPr>
        <w:t xml:space="preserve"> 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نان ب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‌گمان کافرانند، و برا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آنان عذاب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خوارکننده آم</w:t>
      </w:r>
      <w:r w:rsidR="00D81C83" w:rsidRPr="00EC19C0">
        <w:rPr>
          <w:rStyle w:val="Char6"/>
          <w:rtl/>
        </w:rPr>
        <w:t>اده نموده‌ا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م.</w:t>
      </w:r>
      <w:r w:rsidR="00D81C83" w:rsidRPr="00EC19C0">
        <w:rPr>
          <w:rStyle w:val="Char6"/>
          <w:rFonts w:hint="cs"/>
          <w:rtl/>
        </w:rPr>
        <w:t xml:space="preserve"> و کسان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که به خدا و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امبرانش 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مان آوردند و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ان ه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چ 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ک از آنان فر</w:t>
      </w:r>
      <w:r w:rsidR="00D81C83" w:rsidRPr="00EC19C0">
        <w:rPr>
          <w:rStyle w:val="Char6"/>
          <w:rtl/>
        </w:rPr>
        <w:t>ق نگذاشتند، به زود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پاداش آنها را خواهد داد و خداوند آمرزگار و مهربان است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الله متعال در کتاب خود حکمت بعثت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را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گونه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‌کند: </w:t>
      </w:r>
      <w:r w:rsidRPr="003867B5">
        <w:rPr>
          <w:rFonts w:cs="Traditional Arabic"/>
          <w:rtl/>
        </w:rPr>
        <w:t>﴿</w:t>
      </w:r>
      <w:r w:rsidRPr="00A03F15">
        <w:rPr>
          <w:rStyle w:val="Chare"/>
          <w:rtl/>
        </w:rPr>
        <w:t>رُّسُل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مُّبَشِّرِينَ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وَمُنذِرِينَ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لِئَلَّا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يَكُونَ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</w:t>
      </w:r>
      <w:r w:rsidRPr="00A03F15">
        <w:rPr>
          <w:rStyle w:val="Chare"/>
          <w:rtl/>
        </w:rPr>
        <w:t xml:space="preserve">ِلنَّاسِ عَلَى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حُجَّةُۢ بَعۡدَ </w:t>
      </w:r>
      <w:r w:rsidRPr="00A03F15">
        <w:rPr>
          <w:rStyle w:val="Chare"/>
          <w:rFonts w:hint="cs"/>
          <w:rtl/>
        </w:rPr>
        <w:t>ٱلرُّسُلِۚ</w:t>
      </w:r>
      <w:r w:rsidRPr="00A03F15">
        <w:rPr>
          <w:rStyle w:val="Chare"/>
          <w:rtl/>
        </w:rPr>
        <w:t xml:space="preserve"> وَكَانَ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عَزِيزًا حَكِيم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>١٦٥</w:t>
      </w:r>
      <w:r w:rsidRPr="003867B5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[النساء: 165]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امبران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که مژده دهنده و ترساننده بودند، تا بعد از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امبران دل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ل و حجّت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برا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مردم بر خدا باق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نماند و خداوند عز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ز و حک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 است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همه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امبران به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اصل دعوت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‌دهند که همان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کتا پرست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شرک است، پس اسلام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همه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است –گرچه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بنابر مقتضا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ازها متفاوت بوده است ـ و الله متعال از بندگانش جز از اسلام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3867B5">
        <w:rPr>
          <w:rFonts w:cs="Traditional Arabic"/>
          <w:rtl/>
        </w:rPr>
        <w:t>﴿</w:t>
      </w:r>
      <w:r w:rsidRPr="00A03F15">
        <w:rPr>
          <w:rStyle w:val="Chare"/>
          <w:rtl/>
        </w:rPr>
        <w:t>وَلَقَدۡ بَعَثۡنَا فِي كُلِّ أُمَّة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رَّسُولًا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أَنِ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ٱعۡبُدُواْ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ٱجۡتَنِبُواْ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ٱلطَّٰغُوتَ</w:t>
      </w:r>
      <w:r w:rsidRPr="003867B5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[النحل: 36]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tl/>
        </w:rPr>
        <w:t xml:space="preserve">و به 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ق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ن ما به م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ان هر امت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پ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امبر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را فرستاد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م (تا به مردم بگو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ند): خداوند را بپرست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د و از طاغوت بپره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ز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د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3867B5">
        <w:rPr>
          <w:rFonts w:cs="Traditional Arabic"/>
          <w:rtl/>
        </w:rPr>
        <w:t>﴿</w:t>
      </w:r>
      <w:r w:rsidRPr="00A03F15">
        <w:rPr>
          <w:rStyle w:val="Chare"/>
          <w:rtl/>
        </w:rPr>
        <w:t>وَمَآ أَرۡسَلۡنَا مِن قَبۡلِكَ مِن رَّسُولٍ إِلَّا نُوحِيٓ إِلَيۡهِ أَنَّهُ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لَآ إِلَٰهَ إِلَّآ أَنَا۠ فَ</w:t>
      </w:r>
      <w:r w:rsidRPr="00A03F15">
        <w:rPr>
          <w:rStyle w:val="Chare"/>
          <w:rFonts w:hint="cs"/>
          <w:rtl/>
        </w:rPr>
        <w:t>ٱعۡبُدُونِ</w:t>
      </w:r>
      <w:r w:rsidRPr="00A03F15">
        <w:rPr>
          <w:rStyle w:val="Chare"/>
          <w:rtl/>
        </w:rPr>
        <w:t>٢٥</w:t>
      </w:r>
      <w:r w:rsidRPr="003867B5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[الأنب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اء: 25]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و ه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چ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امبر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را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ش از تو نفرستاد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 مگر 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نکه به او وح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کرد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 که ه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چ معبود بر حق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جز من 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ست. پس مرا بپرست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الله متعال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فرستاده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در کتاب خود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بر زبان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نام برده است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هستند که ما را از آن‌ها باخبر نکرده،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3867B5">
        <w:rPr>
          <w:rFonts w:cs="Traditional Arabic"/>
          <w:rtl/>
        </w:rPr>
        <w:t>﴿</w:t>
      </w:r>
      <w:r w:rsidRPr="00A03F15">
        <w:rPr>
          <w:rStyle w:val="Chare"/>
          <w:rtl/>
        </w:rPr>
        <w:t>وَلَقَدۡ أَرۡسَلۡنَا رُسُل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قَبۡلِكَ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مِنۡهُم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قَصَصۡنَا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عَلَيۡكَ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وَمِنۡهُم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لَّمۡ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نَقۡصُصۡ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عَلَيۡكَۗ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كَانَ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لِرَسُولٍ</w:t>
      </w:r>
      <w:r w:rsidRPr="00A03F15">
        <w:rPr>
          <w:rStyle w:val="Chare"/>
          <w:rtl/>
        </w:rPr>
        <w:t xml:space="preserve"> أَن يَأۡتِيَ بِ‍َٔايَةٍ إِلَّا بِإِذۡنِ</w:t>
      </w:r>
      <w:r w:rsidRPr="003867B5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[غافر: 78]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و ب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‌گمان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ش از تو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غمبران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را فرستاده‌ا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م. سرگذشت بعض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را برا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تو بازگو کرده و سرگذشت برخ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را بازگو نکرده‌ا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م. و ه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چ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امبر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را نسزد که معجزه‌ا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درم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ان آورد مگر به فرمان خدا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نام‌ها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در قرآن ذکر شده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و پنج تا هستند</w:t>
      </w:r>
      <w:r w:rsidR="00A0497C">
        <w:rPr>
          <w:rStyle w:val="Char3"/>
          <w:rFonts w:hint="cs"/>
          <w:rtl/>
        </w:rPr>
        <w:t xml:space="preserve"> </w:t>
      </w:r>
      <w:r w:rsidRPr="00C51449">
        <w:rPr>
          <w:rStyle w:val="Char3"/>
          <w:rFonts w:hint="cs"/>
          <w:rtl/>
        </w:rPr>
        <w:t>که عبارتند از: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آدم ابوالبشر، ادر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س، نوح، هود، صالح، ابراه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م، لوط، اسماع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ل، اسحاق،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عقوب،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وسف، شع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ب،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وب، ذوالکفل، موس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هارون، داود، 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مان، 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اس، الس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ع،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ونس، زکر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،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و محمد خاتم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امبران. صلوات الله و سلامه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هم اجمع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ن.</w:t>
      </w:r>
    </w:p>
    <w:p w:rsidR="00D81C83" w:rsidRPr="00A268D3" w:rsidRDefault="00D81C83" w:rsidP="008C7FEB">
      <w:pPr>
        <w:pStyle w:val="a7"/>
        <w:rPr>
          <w:rtl/>
        </w:rPr>
      </w:pPr>
      <w:r w:rsidRPr="00A268D3">
        <w:rPr>
          <w:rFonts w:hint="cs"/>
          <w:rtl/>
        </w:rPr>
        <w:t>و اهل سنت و الجماعت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الله متعال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و رسولان را بر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داده است و همه امت اجماع دارند که رسولان از انب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اء بالاترند و بعد از آن رسولان در فض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لت با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متفاوت‌اند و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امبران، اوالوالعزم هستند که پنج تا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 و عبارتند از: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ما محمّد، و نوح و ابراه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موس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د:</w:t>
      </w:r>
      <w:r w:rsidRPr="00600E4A">
        <w:rPr>
          <w:rStyle w:val="Char3"/>
          <w:vertAlign w:val="superscript"/>
          <w:rtl/>
        </w:rPr>
        <w:footnoteReference w:id="39"/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3867B5">
        <w:rPr>
          <w:rFonts w:ascii="(normal text)" w:hAnsi="(normal text)" w:cs="Traditional Arabic"/>
          <w:rtl/>
        </w:rPr>
        <w:t>﴿</w:t>
      </w:r>
      <w:r w:rsidRPr="00A03F15">
        <w:rPr>
          <w:rStyle w:val="Chare"/>
          <w:rFonts w:hint="cs"/>
          <w:rtl/>
        </w:rPr>
        <w:t>وَإِذۡ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أَخَذۡنَا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ٱلنَّبِيِّ‍ۧنَ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مِيثَٰقَهُمۡ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وَمِنكَ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وَمِن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نُّوحٖ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وَإِبۡرَٰهِيمَ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وَمُوسَىٰ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وَعِيسَى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ٱبۡنِ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مَرۡيَمَۖ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وَأَخَذۡنَا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مِنۡهُم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مِّيثَٰقًا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غَلِيظٗا</w:t>
      </w:r>
      <w:r w:rsidRPr="00A03F15">
        <w:rPr>
          <w:rStyle w:val="Chare"/>
          <w:rtl/>
        </w:rPr>
        <w:t>٧</w:t>
      </w:r>
      <w:r w:rsidRPr="003867B5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[الأحزاب: 7]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 xml:space="preserve">و (به 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ادآور) هنگام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را که از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امبران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مان گرفت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 و (ن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ز) از تو و از نوح و ابراه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 و موس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و ع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س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پسر مر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م، و از آنان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مان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محکم و استوار گرفت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اوالوالعزم،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اسلام و خاتم انب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اء و رسول پروردگار جهان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و سرور فرزندان آدم، محمد بن عبدالله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است. 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3867B5">
        <w:rPr>
          <w:rFonts w:cs="Traditional Arabic"/>
          <w:rtl/>
        </w:rPr>
        <w:t>﴿</w:t>
      </w:r>
      <w:r w:rsidRPr="00A03F15">
        <w:rPr>
          <w:rStyle w:val="Chare"/>
          <w:rFonts w:hint="cs"/>
          <w:rtl/>
        </w:rPr>
        <w:t>وَلَٰكِن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رَّسُولَ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وَخَاتَمَ </w:t>
      </w:r>
      <w:r w:rsidRPr="00A03F15">
        <w:rPr>
          <w:rStyle w:val="Chare"/>
          <w:rFonts w:hint="cs"/>
          <w:rtl/>
        </w:rPr>
        <w:t>ٱلنَّبِيِّ‍ۧنَ</w:t>
      </w:r>
      <w:r w:rsidRPr="003867B5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[الأحزاب: 40]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بلکه فرستاد</w:t>
      </w:r>
      <w:r w:rsidR="00DC7072">
        <w:rPr>
          <w:rStyle w:val="Char6"/>
          <w:rFonts w:hint="cs"/>
          <w:rtl/>
        </w:rPr>
        <w:t>ۀ</w:t>
      </w:r>
      <w:r w:rsidR="00D81C83" w:rsidRPr="00EC19C0">
        <w:rPr>
          <w:rStyle w:val="Char6"/>
          <w:rFonts w:hint="cs"/>
          <w:rtl/>
        </w:rPr>
        <w:t xml:space="preserve"> خدا و خاتم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امبران است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به همه آن‌ها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همه به آنان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نام‌شان ذکر شده و هم به آن‌ها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نام‌شان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نشده است و آخر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آن‌ها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ما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شوا و الگو و مرشد و رهبر ما محمد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داشتن به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اجمال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با اعتقاد و گفتن محقق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داشتن به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تفض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با اعتقاد و قول و عمل تحقق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ابد،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در همه آنچه او از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پروردگارش آورده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اطاعت کنند.</w:t>
      </w:r>
    </w:p>
    <w:p w:rsidR="00D81C83" w:rsidRPr="008C7FEB" w:rsidRDefault="00D81C83" w:rsidP="008C7FEB">
      <w:pPr>
        <w:pStyle w:val="a4"/>
        <w:rPr>
          <w:rtl/>
        </w:rPr>
      </w:pPr>
      <w:bookmarkStart w:id="47" w:name="_Toc412912487"/>
      <w:bookmarkStart w:id="48" w:name="_Toc440144971"/>
      <w:r w:rsidRPr="008C7FEB">
        <w:rPr>
          <w:rFonts w:hint="cs"/>
          <w:rtl/>
        </w:rPr>
        <w:t>محمد رسول</w:t>
      </w:r>
      <w:r w:rsidR="00600E4A">
        <w:rPr>
          <w:rFonts w:hint="cs"/>
          <w:rtl/>
        </w:rPr>
        <w:t xml:space="preserve"> </w:t>
      </w:r>
      <w:r w:rsidR="00DC7072" w:rsidRPr="00DC7072">
        <w:rPr>
          <w:rFonts w:cs="CTraditional Arabic"/>
          <w:b w:val="0"/>
          <w:bCs w:val="0"/>
          <w:rtl/>
        </w:rPr>
        <w:t>ج</w:t>
      </w:r>
      <w:bookmarkEnd w:id="47"/>
      <w:bookmarkEnd w:id="48"/>
      <w:r w:rsidRPr="008C7FEB">
        <w:rPr>
          <w:rFonts w:hint="cs"/>
          <w:rtl/>
        </w:rPr>
        <w:t xml:space="preserve">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او ابوالقاسم محمد بن عبدالله بن عبدالمطلب بن هاشم بن عبد مناف بن قص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بن کلاب بن مرّه بن کعب بن لؤ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بن غالب بن فهر بن مالک بن النضر بن کنانه بن خز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مه بن مدرکه بن 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اس بن نصر بن نزار ابن سعد بن عدنان و عدنان از فرزندان اسماع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بن ابراه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خل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است.</w:t>
      </w:r>
    </w:p>
    <w:p w:rsidR="00D81C83" w:rsidRPr="00600E4A" w:rsidRDefault="00D81C83" w:rsidP="00C51449">
      <w:pPr>
        <w:pStyle w:val="a6"/>
        <w:rPr>
          <w:rStyle w:val="Char3"/>
          <w:spacing w:val="-4"/>
          <w:rtl/>
        </w:rPr>
      </w:pPr>
      <w:r w:rsidRPr="00600E4A">
        <w:rPr>
          <w:rStyle w:val="Char3"/>
          <w:rFonts w:hint="cs"/>
          <w:spacing w:val="-4"/>
          <w:rtl/>
        </w:rPr>
        <w:t>و ا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>شان خاتم پ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>امبران و رسول الله به سو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 xml:space="preserve"> همه مردم است و برا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 xml:space="preserve"> انس و جن با حق و هدا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>ت مبعوث گرد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>ده و الله متعال او را به عنوان رحمت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 xml:space="preserve"> برا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 xml:space="preserve"> جهان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>ان فرستاده است؛ چنان که م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>‌فرما</w:t>
      </w:r>
      <w:r w:rsidR="00DC7072" w:rsidRPr="00600E4A">
        <w:rPr>
          <w:rStyle w:val="Char3"/>
          <w:rFonts w:hint="cs"/>
          <w:spacing w:val="-4"/>
          <w:rtl/>
        </w:rPr>
        <w:t>ی</w:t>
      </w:r>
      <w:r w:rsidRPr="00600E4A">
        <w:rPr>
          <w:rStyle w:val="Char3"/>
          <w:rFonts w:hint="cs"/>
          <w:spacing w:val="-4"/>
          <w:rtl/>
        </w:rPr>
        <w:t xml:space="preserve">د: </w:t>
      </w:r>
      <w:r w:rsidRPr="00600E4A">
        <w:rPr>
          <w:rFonts w:ascii="(normal text)" w:hAnsi="(normal text)" w:cs="Traditional Arabic"/>
          <w:spacing w:val="-4"/>
          <w:sz w:val="24"/>
          <w:rtl/>
        </w:rPr>
        <w:t>﴿</w:t>
      </w:r>
      <w:r w:rsidRPr="00600E4A">
        <w:rPr>
          <w:rStyle w:val="Chare"/>
          <w:rFonts w:hint="cs"/>
          <w:spacing w:val="-4"/>
          <w:rtl/>
        </w:rPr>
        <w:t>وَمَآ</w:t>
      </w:r>
      <w:r w:rsidRPr="00600E4A">
        <w:rPr>
          <w:rStyle w:val="Chare"/>
          <w:spacing w:val="-4"/>
          <w:rtl/>
        </w:rPr>
        <w:t xml:space="preserve"> </w:t>
      </w:r>
      <w:r w:rsidRPr="00600E4A">
        <w:rPr>
          <w:rStyle w:val="Chare"/>
          <w:rFonts w:hint="cs"/>
          <w:spacing w:val="-4"/>
          <w:rtl/>
        </w:rPr>
        <w:t>أَرۡسَلۡنَٰكَ</w:t>
      </w:r>
      <w:r w:rsidRPr="00600E4A">
        <w:rPr>
          <w:rStyle w:val="Chare"/>
          <w:spacing w:val="-4"/>
          <w:rtl/>
        </w:rPr>
        <w:t xml:space="preserve"> </w:t>
      </w:r>
      <w:r w:rsidRPr="00600E4A">
        <w:rPr>
          <w:rStyle w:val="Chare"/>
          <w:rFonts w:hint="cs"/>
          <w:spacing w:val="-4"/>
          <w:rtl/>
        </w:rPr>
        <w:t>إِلَّا</w:t>
      </w:r>
      <w:r w:rsidRPr="00600E4A">
        <w:rPr>
          <w:rStyle w:val="Chare"/>
          <w:spacing w:val="-4"/>
          <w:rtl/>
        </w:rPr>
        <w:t xml:space="preserve"> </w:t>
      </w:r>
      <w:r w:rsidRPr="00600E4A">
        <w:rPr>
          <w:rStyle w:val="Chare"/>
          <w:rFonts w:hint="cs"/>
          <w:spacing w:val="-4"/>
          <w:rtl/>
        </w:rPr>
        <w:t>رَحۡمَةٗ</w:t>
      </w:r>
      <w:r w:rsidRPr="00600E4A">
        <w:rPr>
          <w:rStyle w:val="Chare"/>
          <w:spacing w:val="-4"/>
          <w:rtl/>
        </w:rPr>
        <w:t xml:space="preserve"> </w:t>
      </w:r>
      <w:r w:rsidRPr="00600E4A">
        <w:rPr>
          <w:rStyle w:val="Chare"/>
          <w:rFonts w:hint="cs"/>
          <w:spacing w:val="-4"/>
          <w:rtl/>
        </w:rPr>
        <w:t>لِّلۡعَٰلَمِينَ</w:t>
      </w:r>
      <w:r w:rsidRPr="00600E4A">
        <w:rPr>
          <w:rStyle w:val="Chare"/>
          <w:spacing w:val="-4"/>
          <w:rtl/>
        </w:rPr>
        <w:t>١٠٧</w:t>
      </w:r>
      <w:r w:rsidRPr="00600E4A">
        <w:rPr>
          <w:rFonts w:ascii="Times New Roman" w:hAnsi="Times New Roman" w:cs="Traditional Arabic" w:hint="cs"/>
          <w:spacing w:val="-4"/>
          <w:sz w:val="24"/>
          <w:rtl/>
        </w:rPr>
        <w:t>﴾</w:t>
      </w:r>
      <w:r w:rsidRPr="00600E4A">
        <w:rPr>
          <w:rStyle w:val="Char5"/>
          <w:spacing w:val="-4"/>
          <w:rtl/>
        </w:rPr>
        <w:t xml:space="preserve"> [الأنب</w:t>
      </w:r>
      <w:r w:rsidR="00DC7072" w:rsidRPr="00600E4A">
        <w:rPr>
          <w:rStyle w:val="Char5"/>
          <w:spacing w:val="-4"/>
          <w:rtl/>
        </w:rPr>
        <w:t>ی</w:t>
      </w:r>
      <w:r w:rsidRPr="00600E4A">
        <w:rPr>
          <w:rStyle w:val="Char5"/>
          <w:spacing w:val="-4"/>
          <w:rtl/>
        </w:rPr>
        <w:t>اء: 107]</w:t>
      </w:r>
      <w:r w:rsidRPr="00600E4A">
        <w:rPr>
          <w:rStyle w:val="Char5"/>
          <w:rFonts w:hint="cs"/>
          <w:spacing w:val="-4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و تو را جز رحمت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برا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جهان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ان نفرستاد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بنده‌ا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و پرستش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تکذ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او 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مردم و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آنان و گرام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فرد نزد الله متعال است و مقامش نزد الله از همه بالاتر و از همه به او نزد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ک‌تر است و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آئ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بر همه آئ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ن‌ها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هر زمان و مکا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 و تا روز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ماندگار خواهد بود، و الله متعال کتابش را بر او نازل فرموده و در رساندن آئ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او را متعهد قرار داده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را موظف به رساندن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کرده است و در رساندن آئ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خود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معصوم و مصون از اشتباه قرار داده است،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3867B5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يَنطِقُ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عَنِ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ٱلۡهَوَىٰٓ</w:t>
      </w:r>
      <w:r w:rsidRPr="00A03F15">
        <w:rPr>
          <w:rStyle w:val="Chare"/>
          <w:rtl/>
        </w:rPr>
        <w:t xml:space="preserve">٣ </w:t>
      </w:r>
      <w:r w:rsidRPr="00A03F15">
        <w:rPr>
          <w:rStyle w:val="Chare"/>
          <w:rFonts w:hint="cs"/>
          <w:rtl/>
        </w:rPr>
        <w:t>إِنۡ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هُوَ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وَحۡيٞ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يُوحَىٰ</w:t>
      </w:r>
      <w:r w:rsidRPr="00A03F15">
        <w:rPr>
          <w:rStyle w:val="Chare"/>
          <w:rtl/>
        </w:rPr>
        <w:t>٤</w:t>
      </w:r>
      <w:r w:rsidRPr="003867B5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[النجم: 3-4]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و از رو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هو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و هوس سخن نم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‌گو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د. آن (چ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ز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که با خود آورده و با شما درم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ان نهاده است) جز وح</w:t>
      </w:r>
      <w:r w:rsidR="00DC7072">
        <w:rPr>
          <w:rStyle w:val="Char6"/>
          <w:rFonts w:hint="cs"/>
          <w:rtl/>
        </w:rPr>
        <w:t>یی</w:t>
      </w:r>
      <w:r w:rsidR="00D81C83" w:rsidRPr="00EC19C0">
        <w:rPr>
          <w:rStyle w:val="Char6"/>
          <w:rFonts w:hint="cs"/>
          <w:rtl/>
        </w:rPr>
        <w:t xml:space="preserve"> 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ست که (بر او) فرستاده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‌شو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درست نخواهد بود مگر آن که به رسالت او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اورد و به نبوّت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شهادت دهد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او اطاعت کند به بهشت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‌رود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نافرمان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‌اش را کند به دوزخ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‌رود و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3867B5">
        <w:rPr>
          <w:rFonts w:cs="Traditional Arabic"/>
          <w:rtl/>
        </w:rPr>
        <w:t>﴿</w:t>
      </w:r>
      <w:r w:rsidRPr="00A03F15">
        <w:rPr>
          <w:rStyle w:val="Chare"/>
          <w:rtl/>
        </w:rPr>
        <w:t>فَلَا وَرَبِّكَ لَا يُؤۡمِنُونَ حَتَّىٰ يُحَكِّمُوكَ فِيمَا شَجَرَ بَيۡنَهُمۡ ثُمَّ لَا يَجِدُواْ فِيٓ أَنفُسِهِمۡ حَرَج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مِّمَّا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قَضَيۡتَ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وَيُسَلِّمُواْ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تَسۡلِيمٗا</w:t>
      </w:r>
      <w:r w:rsidRPr="00A03F15">
        <w:rPr>
          <w:rStyle w:val="Chare"/>
          <w:rtl/>
        </w:rPr>
        <w:t>٦٥</w:t>
      </w:r>
      <w:r w:rsidRPr="003867B5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[النساء: 65]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 xml:space="preserve">اما، </w:t>
      </w:r>
      <w:r w:rsidR="00D81C83" w:rsidRPr="00EC19C0">
        <w:rPr>
          <w:rStyle w:val="Char6"/>
          <w:rtl/>
        </w:rPr>
        <w:t>نه! به پروردگارت سوگند که آنان 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مان نم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‌آورند تا تو را در درگ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ر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‌ها و اختلافات خود داور قرار ندهند، و سپس ملال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از داور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تو در دل خود نداشته و کاملاً تسل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م باشند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فقط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قومش مبعوث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‌شده است، اما محمد</w:t>
      </w:r>
      <w:r w:rsidR="00536685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همه مردم مبعوث گرد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است، 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3867B5">
        <w:rPr>
          <w:rFonts w:cs="Traditional Arabic"/>
          <w:rtl/>
        </w:rPr>
        <w:t>﴿</w:t>
      </w:r>
      <w:r w:rsidRPr="00A03F15">
        <w:rPr>
          <w:rStyle w:val="Chare"/>
          <w:rtl/>
        </w:rPr>
        <w:t>وَمَآ أَرۡسَلۡنَٰكَ إِلَّا كَآفَّة</w:t>
      </w:r>
      <w:r w:rsidRPr="00A03F15">
        <w:rPr>
          <w:rStyle w:val="Chare"/>
          <w:rFonts w:hint="cs"/>
          <w:rtl/>
        </w:rPr>
        <w:t>ٗ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لِّلنَّاسِ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بَشِيرٗا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وَنَذِيرٗا</w:t>
      </w:r>
      <w:r w:rsidRPr="003867B5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[سبأ: 28]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و ما تو را برا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جملگ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مردمان فرستاده‌ا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 تا مژده‌رسان و ب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م‌دهنده باش</w:t>
      </w:r>
      <w:r w:rsidR="00DC7072">
        <w:rPr>
          <w:rStyle w:val="Char6"/>
          <w:rFonts w:hint="cs"/>
          <w:rtl/>
        </w:rPr>
        <w:t>ی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الله متعال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را با معجزات آشکار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روشن تائ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کرده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از جمله آن معجزات و بلکه بزرگتر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آن و روشن‌تر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آن قرآن عظ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است که خداوند متعال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واتر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امت‌ها را بوس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</w:t>
      </w:r>
      <w:r w:rsidR="00DC7072">
        <w:rPr>
          <w:rStyle w:val="Char3"/>
          <w:rFonts w:hint="cs"/>
          <w:rtl/>
        </w:rPr>
        <w:t>ۀ</w:t>
      </w:r>
      <w:r w:rsidRPr="00C51449">
        <w:rPr>
          <w:rStyle w:val="Char3"/>
          <w:rFonts w:hint="cs"/>
          <w:rtl/>
        </w:rPr>
        <w:t xml:space="preserve"> آن به چالش کش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 که همانند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قرآن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اورند، اما آن‌ها نتوانستند حت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سوره مانند آن ارائه کنند و حکمت‌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اقتضاء نموده که قرآن از بزرگتر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معجزات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باشد. چون اگر فقط معجزه‌ا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حسّ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‌بود با تمام سدن عصر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 همان طور که معجزات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گذشته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افته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بعد از قرآن بزرگتر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معجزات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معجزه اسراء و معراج است. بنابرا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اهل سنت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در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روح و جسم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ش در شب اسراء به آسمان برده شده است و در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شب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از مسجدالحرام به مسجدالاقص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برده شده است چنان که قرآن به صراحت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3867B5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سُبۡحَٰنَ </w:t>
      </w:r>
      <w:r w:rsidRPr="00A03F15">
        <w:rPr>
          <w:rStyle w:val="Chare"/>
          <w:rFonts w:hint="cs"/>
          <w:rtl/>
        </w:rPr>
        <w:t>ٱلَّذِيٓ</w:t>
      </w:r>
      <w:r w:rsidRPr="00A03F15">
        <w:rPr>
          <w:rStyle w:val="Chare"/>
          <w:rtl/>
        </w:rPr>
        <w:t xml:space="preserve"> أَسۡرَىٰ بِعَبۡدِهِ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لَيۡل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ٱلۡمَسۡجِدِ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ٱلۡحَرَامِ</w:t>
      </w:r>
      <w:r w:rsidRPr="00A03F15">
        <w:rPr>
          <w:rStyle w:val="Chare"/>
          <w:rtl/>
        </w:rPr>
        <w:t xml:space="preserve"> إِلَى </w:t>
      </w:r>
      <w:r w:rsidRPr="00A03F15">
        <w:rPr>
          <w:rStyle w:val="Chare"/>
          <w:rFonts w:hint="cs"/>
          <w:rtl/>
        </w:rPr>
        <w:t>ٱلۡمَسۡجِدِ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ٱلۡأَقۡصَا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ٱلَّذِي</w:t>
      </w:r>
      <w:r w:rsidRPr="00A03F15">
        <w:rPr>
          <w:rStyle w:val="Chare"/>
          <w:rtl/>
        </w:rPr>
        <w:t xml:space="preserve"> بَٰرَكۡنَا حَوۡلَهُ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لِنُرِيَهُ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مِنۡ ءَايَٰتِنَآۚ إِنَّهُ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هُوَ </w:t>
      </w:r>
      <w:r w:rsidRPr="00A03F15">
        <w:rPr>
          <w:rStyle w:val="Chare"/>
          <w:rFonts w:hint="cs"/>
          <w:rtl/>
        </w:rPr>
        <w:t>ٱلسَّمِيعُ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ٱلۡبَصِيرُ</w:t>
      </w:r>
      <w:r w:rsidRPr="00A03F15">
        <w:rPr>
          <w:rStyle w:val="Chare"/>
          <w:rtl/>
        </w:rPr>
        <w:t>١</w:t>
      </w:r>
      <w:r w:rsidRPr="003867B5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[الإسراء: 1]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tl/>
        </w:rPr>
        <w:t>پاک و منزّه است آن (خدا</w:t>
      </w:r>
      <w:r w:rsidR="00DC7072">
        <w:rPr>
          <w:rStyle w:val="Char6"/>
          <w:rtl/>
        </w:rPr>
        <w:t>یی</w:t>
      </w:r>
      <w:r w:rsidR="00D81C83" w:rsidRPr="00EC19C0">
        <w:rPr>
          <w:rStyle w:val="Char6"/>
          <w:rtl/>
        </w:rPr>
        <w:t>) که بند</w:t>
      </w:r>
      <w:r w:rsidR="00D81C83" w:rsidRPr="00EC19C0">
        <w:rPr>
          <w:rStyle w:val="Char6"/>
          <w:rFonts w:hint="cs"/>
          <w:rtl/>
        </w:rPr>
        <w:t>ۀ خود را د</w:t>
      </w:r>
      <w:r w:rsidR="00D81C83" w:rsidRPr="00EC19C0">
        <w:rPr>
          <w:rStyle w:val="Char6"/>
          <w:rtl/>
        </w:rPr>
        <w:t>ر شب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از مسجد الحرام به مسجد الاقص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برد که در پ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رامونش برکت نهاده‌ا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م، تا برخ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از نشانه‌ها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خود را بدور بنما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ان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م، ب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‌گمان اوست که شنوا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ب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ناست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از مسجدالاقص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به آسمان برده شده و به آسمان هفتم برده شد و سپس بالاتر از آن تا جا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الله متعال خواسته بود تا سدره المنته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بهشت آنجاست بالا برده شد. و خداوند او را با آنچه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‌خواست گرام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داشت و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نمود و با او سخن گفت و نمازها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پنجگانه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مقرر کرد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وارد بهشت شد و از آن آگاه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 و از دوزخ مطلّع شد و ملائکه را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جبرئ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را به صورت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که الله متعال او را به آن صورت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و آنچه رسول اکرم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دروغ و ناحق نبود بلکه همه آنچه با چشمان سر خود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واقع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بود، و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خداوند او را گرام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داشت و از هه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برتر قرار داد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اظهار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بر همه بود، سپس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در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المقدس آمد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ش‌نماز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هم الصلاه و السلام شد و سپس قبل از سپ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دم به مکّه بازگشت، 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3867B5">
        <w:rPr>
          <w:rFonts w:cs="Traditional Arabic"/>
          <w:rtl/>
        </w:rPr>
        <w:t>﴿</w:t>
      </w:r>
      <w:r w:rsidRPr="00A03F15">
        <w:rPr>
          <w:rStyle w:val="Chare"/>
          <w:rtl/>
        </w:rPr>
        <w:t>وَ</w:t>
      </w:r>
      <w:r w:rsidRPr="00A03F15">
        <w:rPr>
          <w:rStyle w:val="Chare"/>
          <w:rFonts w:hint="cs"/>
          <w:rtl/>
        </w:rPr>
        <w:t>ٱلنَّجۡمِ</w:t>
      </w:r>
      <w:r w:rsidRPr="00A03F15">
        <w:rPr>
          <w:rStyle w:val="Chare"/>
          <w:rtl/>
        </w:rPr>
        <w:t xml:space="preserve"> إِذَا هَوَىٰ١ مَا ضَلَّ صَاحِبُكُمۡ وَمَا غَوَىٰ٢ وَمَا يَنطِقُ عَنِ </w:t>
      </w:r>
      <w:r w:rsidRPr="00A03F15">
        <w:rPr>
          <w:rStyle w:val="Chare"/>
          <w:rFonts w:hint="cs"/>
          <w:rtl/>
        </w:rPr>
        <w:t>ٱلۡهَوَىٰٓ</w:t>
      </w:r>
      <w:r w:rsidRPr="00A03F15">
        <w:rPr>
          <w:rStyle w:val="Chare"/>
          <w:rtl/>
        </w:rPr>
        <w:t>٣ إِنۡ هُوَ إِلَّا وَحۡيٞ يُوحَىٰ٤ عَلَّمَهُ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شَدِيدُ </w:t>
      </w:r>
      <w:r w:rsidRPr="00A03F15">
        <w:rPr>
          <w:rStyle w:val="Chare"/>
          <w:rFonts w:hint="cs"/>
          <w:rtl/>
        </w:rPr>
        <w:t>ٱلۡقُوَىٰ</w:t>
      </w:r>
      <w:r w:rsidRPr="00A03F15">
        <w:rPr>
          <w:rStyle w:val="Chare"/>
          <w:rtl/>
        </w:rPr>
        <w:t>٥ ذُو مِرَّةٖ فَ</w:t>
      </w:r>
      <w:r w:rsidRPr="00A03F15">
        <w:rPr>
          <w:rStyle w:val="Chare"/>
          <w:rFonts w:hint="cs"/>
          <w:rtl/>
        </w:rPr>
        <w:t>ٱسۡتَوَىٰ</w:t>
      </w:r>
      <w:r w:rsidRPr="00A03F15">
        <w:rPr>
          <w:rStyle w:val="Chare"/>
          <w:rtl/>
        </w:rPr>
        <w:t>٦ وَهُوَ بِ</w:t>
      </w:r>
      <w:r w:rsidRPr="00A03F15">
        <w:rPr>
          <w:rStyle w:val="Chare"/>
          <w:rFonts w:hint="cs"/>
          <w:rtl/>
        </w:rPr>
        <w:t>ٱلۡأُفُقِ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ٱلۡأَعۡلَىٰ</w:t>
      </w:r>
      <w:r w:rsidRPr="00A03F15">
        <w:rPr>
          <w:rStyle w:val="Chare"/>
          <w:rtl/>
        </w:rPr>
        <w:t>٧ ثُمَّ دَنَا فَتَدَلَّىٰ٨ فَكَانَ قَابَ قَوۡسَيۡنِ أَوۡ أَدۡنَىٰ٩ فَأَوۡحَىٰٓ إِلَىٰ عَبۡدِهِ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مَآ أَوۡحَىٰ١٠ مَا كَذَبَ </w:t>
      </w:r>
      <w:r w:rsidRPr="00A03F15">
        <w:rPr>
          <w:rStyle w:val="Chare"/>
          <w:rFonts w:hint="cs"/>
          <w:rtl/>
        </w:rPr>
        <w:t>ٱلۡفُؤَادُ</w:t>
      </w:r>
      <w:r w:rsidRPr="00A03F15">
        <w:rPr>
          <w:rStyle w:val="Chare"/>
          <w:rtl/>
        </w:rPr>
        <w:t xml:space="preserve"> مَا رَأَىٰٓ١١ أَفَتُمَٰرُونَهُ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عَلَىٰ مَا يَرَىٰ١٢ وَلَقَدۡ رَءَاهُ نَزۡلَةً أُخۡرَىٰ١٣ عِندَ سِدۡرَةِ </w:t>
      </w:r>
      <w:r w:rsidRPr="00A03F15">
        <w:rPr>
          <w:rStyle w:val="Chare"/>
          <w:rFonts w:hint="cs"/>
          <w:rtl/>
        </w:rPr>
        <w:t>ٱلۡمُنتَهَىٰ</w:t>
      </w:r>
      <w:r w:rsidRPr="00A03F15">
        <w:rPr>
          <w:rStyle w:val="Chare"/>
          <w:rtl/>
        </w:rPr>
        <w:t xml:space="preserve">١٤ عِندَهَا جَنَّةُ </w:t>
      </w:r>
      <w:r w:rsidRPr="00A03F15">
        <w:rPr>
          <w:rStyle w:val="Chare"/>
          <w:rFonts w:hint="cs"/>
          <w:rtl/>
        </w:rPr>
        <w:t>ٱلۡمَأۡوَىٰٓ</w:t>
      </w:r>
      <w:r w:rsidRPr="00A03F15">
        <w:rPr>
          <w:rStyle w:val="Chare"/>
          <w:rtl/>
        </w:rPr>
        <w:t xml:space="preserve">١٥ إِذۡ يَغۡشَى </w:t>
      </w:r>
      <w:r w:rsidRPr="00A03F15">
        <w:rPr>
          <w:rStyle w:val="Chare"/>
          <w:rFonts w:hint="cs"/>
          <w:rtl/>
        </w:rPr>
        <w:t>ٱلسِّدۡرَةَ</w:t>
      </w:r>
      <w:r w:rsidRPr="00A03F15">
        <w:rPr>
          <w:rStyle w:val="Chare"/>
          <w:rtl/>
        </w:rPr>
        <w:t xml:space="preserve"> مَا يَغۡشَىٰ١٦ مَا زَاغَ </w:t>
      </w:r>
      <w:r w:rsidRPr="00A03F15">
        <w:rPr>
          <w:rStyle w:val="Chare"/>
          <w:rFonts w:hint="cs"/>
          <w:rtl/>
        </w:rPr>
        <w:t>ٱلۡبَصَرُ</w:t>
      </w:r>
      <w:r w:rsidRPr="00A03F15">
        <w:rPr>
          <w:rStyle w:val="Chare"/>
          <w:rtl/>
        </w:rPr>
        <w:t xml:space="preserve"> وَمَا طَغَىٰ١٧ لَقَدۡ رَأَىٰ مِنۡ ءَايَٰتِ رَبِّهِ </w:t>
      </w:r>
      <w:r w:rsidRPr="00A03F15">
        <w:rPr>
          <w:rStyle w:val="Chare"/>
          <w:rFonts w:hint="cs"/>
          <w:rtl/>
        </w:rPr>
        <w:t>ٱلۡكُبۡرَىٰٓ</w:t>
      </w:r>
      <w:r w:rsidRPr="00A03F15">
        <w:rPr>
          <w:rStyle w:val="Chare"/>
          <w:rtl/>
        </w:rPr>
        <w:t>١٨</w:t>
      </w:r>
      <w:r w:rsidRPr="003867B5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[النجم: 1-18]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سوگند به ستاره در آن زمان که دارد غروب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‌کند. (که) رف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ق شما نه گمراه گشته و نه به ب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راه رفته است. و از رو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هو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و هوس سخن نم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‌گو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د. آن (چ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ز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که با خود آورده و با شما درم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ان نهاده است) جز وح</w:t>
      </w:r>
      <w:r w:rsidR="00DC7072">
        <w:rPr>
          <w:rStyle w:val="Char6"/>
          <w:rFonts w:hint="cs"/>
          <w:rtl/>
        </w:rPr>
        <w:t>یی</w:t>
      </w:r>
      <w:r w:rsidR="00D81C83" w:rsidRPr="00EC19C0">
        <w:rPr>
          <w:rStyle w:val="Char6"/>
          <w:rFonts w:hint="cs"/>
          <w:rtl/>
        </w:rPr>
        <w:t xml:space="preserve"> 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ست که (بر او) فرستاده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‌شو. (فرشت</w:t>
      </w:r>
      <w:r w:rsidR="00DC7072">
        <w:rPr>
          <w:rStyle w:val="Char6"/>
          <w:rFonts w:hint="cs"/>
          <w:rtl/>
        </w:rPr>
        <w:t>ۀ</w:t>
      </w:r>
      <w:r w:rsidR="00D81C83" w:rsidRPr="00EC19C0">
        <w:rPr>
          <w:rStyle w:val="Char6"/>
          <w:rFonts w:hint="cs"/>
          <w:rtl/>
        </w:rPr>
        <w:t>‌) بس 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رومند آن‌را بدو آموخته است. (فرشته‌ا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) 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رومند، آنگاه راست و درست 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ستاد. و او در کنار</w:t>
      </w:r>
      <w:r w:rsidR="00DC7072">
        <w:rPr>
          <w:rStyle w:val="Char6"/>
          <w:rFonts w:hint="cs"/>
          <w:rtl/>
        </w:rPr>
        <w:t>ۀ</w:t>
      </w:r>
      <w:r w:rsidR="00D81C83" w:rsidRPr="00EC19C0">
        <w:rPr>
          <w:rStyle w:val="Char6"/>
          <w:rFonts w:hint="cs"/>
          <w:rtl/>
        </w:rPr>
        <w:t xml:space="preserve"> بلند آسمان بود. آنگاه نزد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ک شد، سپس فرود آمد. تا آنکه فاصل</w:t>
      </w:r>
      <w:r w:rsidR="00DC7072">
        <w:rPr>
          <w:rStyle w:val="Char6"/>
          <w:rFonts w:hint="cs"/>
          <w:rtl/>
        </w:rPr>
        <w:t>ۀ</w:t>
      </w:r>
      <w:r w:rsidR="00D81C83" w:rsidRPr="00EC19C0">
        <w:rPr>
          <w:rStyle w:val="Char6"/>
          <w:rFonts w:hint="cs"/>
          <w:rtl/>
        </w:rPr>
        <w:t xml:space="preserve"> او به انداز</w:t>
      </w:r>
      <w:r w:rsidR="00DC7072">
        <w:rPr>
          <w:rStyle w:val="Char6"/>
          <w:rFonts w:hint="cs"/>
          <w:rtl/>
        </w:rPr>
        <w:t>ۀ</w:t>
      </w:r>
      <w:r w:rsidR="00D81C83" w:rsidRPr="00EC19C0">
        <w:rPr>
          <w:rStyle w:val="Char6"/>
          <w:rFonts w:hint="cs"/>
          <w:rtl/>
        </w:rPr>
        <w:t xml:space="preserve"> دو کمان 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 کمتر گرد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د. سپس (خدا) به بند</w:t>
      </w:r>
      <w:r w:rsidR="00DC7072">
        <w:rPr>
          <w:rStyle w:val="Char6"/>
          <w:rFonts w:hint="cs"/>
          <w:rtl/>
        </w:rPr>
        <w:t>ۀ</w:t>
      </w:r>
      <w:r w:rsidR="00D81C83" w:rsidRPr="00EC19C0">
        <w:rPr>
          <w:rStyle w:val="Char6"/>
          <w:rFonts w:hint="cs"/>
          <w:rtl/>
        </w:rPr>
        <w:t xml:space="preserve"> خود آنچه را که با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‌رساند، وح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کرد. دل (پ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امبر) آنچه را 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 انکار نکرد. آ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 با او دربار</w:t>
      </w:r>
      <w:r w:rsidR="00DC7072">
        <w:rPr>
          <w:rStyle w:val="Char6"/>
          <w:rFonts w:hint="cs"/>
          <w:rtl/>
        </w:rPr>
        <w:t>ۀ</w:t>
      </w:r>
      <w:r w:rsidR="00D81C83" w:rsidRPr="00EC19C0">
        <w:rPr>
          <w:rStyle w:val="Char6"/>
          <w:rFonts w:hint="cs"/>
          <w:rtl/>
        </w:rPr>
        <w:t xml:space="preserve"> 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ز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که 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ده است ست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زه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‌کن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د؟. و به‌راست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او را بار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گر 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ده بود. «نزد سدر</w:t>
      </w:r>
      <w:r w:rsidR="00D81C83" w:rsidRPr="00EC19C0">
        <w:rPr>
          <w:rStyle w:val="Char6"/>
          <w:rtl/>
        </w:rPr>
        <w:t>ة</w:t>
      </w:r>
      <w:r w:rsidR="00D81C83" w:rsidRPr="00EC19C0">
        <w:rPr>
          <w:rStyle w:val="Char6"/>
          <w:rFonts w:hint="cs"/>
          <w:rtl/>
        </w:rPr>
        <w:t xml:space="preserve"> المنته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. </w:t>
      </w:r>
      <w:r w:rsidR="00D81C83" w:rsidRPr="00EC19C0">
        <w:rPr>
          <w:rStyle w:val="Char6"/>
          <w:rtl/>
        </w:rPr>
        <w:t>جنة</w:t>
      </w:r>
      <w:r w:rsidR="00D81C83" w:rsidRPr="00EC19C0">
        <w:rPr>
          <w:rStyle w:val="Char6"/>
          <w:rFonts w:hint="cs"/>
          <w:rtl/>
        </w:rPr>
        <w:t xml:space="preserve"> المأو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نزد آن است. هنگام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که (درخت)) سدره را آنچه پوشانده بود فرو پوشاند. 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ده(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پ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امبر) منحرف نشد و سرکش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نکرد. همانا او بخش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از نشانه‌ها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بزرگ پروردگارش را مشاهده کرد</w:t>
      </w:r>
      <w:r w:rsidR="008D20B0">
        <w:rPr>
          <w:rStyle w:val="Char3"/>
          <w:rFonts w:hint="cs"/>
          <w:rtl/>
        </w:rPr>
        <w:t>».</w:t>
      </w:r>
    </w:p>
    <w:p w:rsidR="00D81C83" w:rsidRPr="008C7FEB" w:rsidRDefault="00D81C83" w:rsidP="008C7FEB">
      <w:pPr>
        <w:pStyle w:val="a7"/>
        <w:rPr>
          <w:rtl/>
        </w:rPr>
      </w:pPr>
      <w:r w:rsidRPr="008C7FEB">
        <w:rPr>
          <w:rFonts w:hint="cs"/>
          <w:rtl/>
        </w:rPr>
        <w:t>و موارد ذ</w:t>
      </w:r>
      <w:r w:rsidR="00DC7072">
        <w:rPr>
          <w:rFonts w:hint="cs"/>
          <w:rtl/>
        </w:rPr>
        <w:t>ی</w:t>
      </w:r>
      <w:r w:rsidRPr="008C7FEB">
        <w:rPr>
          <w:rFonts w:hint="cs"/>
          <w:rtl/>
        </w:rPr>
        <w:t>ل ن</w:t>
      </w:r>
      <w:r w:rsidR="00DC7072">
        <w:rPr>
          <w:rFonts w:hint="cs"/>
          <w:rtl/>
        </w:rPr>
        <w:t>ی</w:t>
      </w:r>
      <w:r w:rsidRPr="008C7FEB">
        <w:rPr>
          <w:rFonts w:hint="cs"/>
          <w:rtl/>
        </w:rPr>
        <w:t>ز از معجزات ا</w:t>
      </w:r>
      <w:r w:rsidR="00DC7072">
        <w:rPr>
          <w:rFonts w:hint="cs"/>
          <w:rtl/>
        </w:rPr>
        <w:t>ی</w:t>
      </w:r>
      <w:r w:rsidRPr="008C7FEB">
        <w:rPr>
          <w:rFonts w:hint="cs"/>
          <w:rtl/>
        </w:rPr>
        <w:t>شان</w:t>
      </w:r>
      <w:r w:rsidR="00600E4A">
        <w:rPr>
          <w:rFonts w:hint="cs"/>
          <w:rtl/>
        </w:rPr>
        <w:t xml:space="preserve"> </w:t>
      </w:r>
      <w:r w:rsidR="00DC7072" w:rsidRPr="00600E4A">
        <w:rPr>
          <w:rFonts w:cs="CTraditional Arabic"/>
          <w:b w:val="0"/>
          <w:bCs w:val="0"/>
          <w:sz w:val="28"/>
          <w:szCs w:val="28"/>
          <w:rtl/>
        </w:rPr>
        <w:t>ج</w:t>
      </w:r>
      <w:r w:rsidRPr="008C7FEB">
        <w:rPr>
          <w:rFonts w:hint="cs"/>
          <w:rtl/>
        </w:rPr>
        <w:t xml:space="preserve"> است: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شکافته شدن ماه، که نشان</w:t>
      </w:r>
      <w:r w:rsidR="00DC7072">
        <w:rPr>
          <w:rStyle w:val="Char3"/>
          <w:rFonts w:hint="cs"/>
          <w:rtl/>
        </w:rPr>
        <w:t>ۀ</w:t>
      </w:r>
      <w:r w:rsidRPr="00C51449">
        <w:rPr>
          <w:rStyle w:val="Char3"/>
          <w:rFonts w:hint="cs"/>
          <w:rtl/>
        </w:rPr>
        <w:t xml:space="preserve"> بزرگ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بود که الله متعال به عنوان 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نبوت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عطا کرد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معجزه در مکه اتفاق افتاد، آنگاه که مشرک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از او نشانه‌ا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خواستند.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شدن خوراک کم، که بارها با دستان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اتفاق افتاد.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شدن آب و جوش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آن از لابلا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انگشتانش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>، و تسب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خوراک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در حال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خورده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‌شد،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بارها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سر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‌زده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بهبود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ماران، و شفا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افتن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اصحابش بوس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له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بدون دارو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ادب 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وانات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منقاد شدن درختان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سلام گفتن سنگ ها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قبل از نبوت.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که پشت سر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نماز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‌خواندند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همان طور که جلو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گوشت مسموم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او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شد تا آن را تناول کند گوشت به سخن در آمد و گفت که مسموم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خبر دادن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از امور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و خبر دادن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از کارها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در مسافت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اتفاق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‌افتاد اما به محض وقوعش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از آن خبر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‌داد و خبر دادن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در امور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قبل از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دادنش، که بعداً به همان صورت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خبر داده بود اتفاق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‌افتاد.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رفته شدن دعا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به طور کل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انتقام گرفتن زود هنگام الله متعال از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انت کرده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با او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کرده بودند.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سرانجام وخ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را گرام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نداشته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به سخن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فرمان و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‌اعتناء بوده‌اند.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حفاظت الله متعال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دور نگه داشتن دشمنان از او.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از ابوهر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است که: «ابوجهل گفت: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محمد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شما چهره‌اش را به خاک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‌مالد؟ گفتند: بله! گفت: سوگند به لات و عُز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اگر او را بب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نم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را بر گردنش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‌گذارم و چهره‌اش را به خاک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‌مالم.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ابوهر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ابوجهل آمد و رسول اکرم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مشغول نماز بود ـ‌ او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‌خواست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را بر گردنش بگذارد ـ ناگهان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دند که او در حال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دست‌ها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ش را به جلو </w:t>
      </w:r>
      <w:r w:rsidRPr="00600E4A">
        <w:rPr>
          <w:rStyle w:val="Char3"/>
          <w:rFonts w:hint="cs"/>
          <w:spacing w:val="-2"/>
          <w:rtl/>
        </w:rPr>
        <w:t>کرده بود وحشت زده به عقب م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‌رفت. به او گفتند: تو را چه شده؟ ابوجهل گفت: ب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ن من و ب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ن او خندق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 xml:space="preserve"> آکنده از آتش است و وحشت و بال‌ها</w:t>
      </w:r>
      <w:r w:rsidR="00DC7072" w:rsidRPr="00600E4A">
        <w:rPr>
          <w:rStyle w:val="Char3"/>
          <w:rFonts w:hint="cs"/>
          <w:spacing w:val="-2"/>
          <w:rtl/>
        </w:rPr>
        <w:t>یی</w:t>
      </w:r>
      <w:r w:rsidRPr="00600E4A">
        <w:rPr>
          <w:rStyle w:val="Char3"/>
          <w:rFonts w:hint="cs"/>
          <w:spacing w:val="-2"/>
          <w:rtl/>
        </w:rPr>
        <w:t xml:space="preserve"> را م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‌ب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نم. آنگاه پ</w:t>
      </w:r>
      <w:r w:rsidR="00DC7072" w:rsidRPr="00600E4A">
        <w:rPr>
          <w:rStyle w:val="Char3"/>
          <w:rFonts w:hint="cs"/>
          <w:spacing w:val="-2"/>
          <w:rtl/>
        </w:rPr>
        <w:t>ی</w:t>
      </w:r>
      <w:r w:rsidRPr="00600E4A">
        <w:rPr>
          <w:rStyle w:val="Char3"/>
          <w:rFonts w:hint="cs"/>
          <w:spacing w:val="-2"/>
          <w:rtl/>
        </w:rPr>
        <w:t>امبر</w:t>
      </w:r>
      <w:r w:rsidR="00600E4A" w:rsidRPr="00600E4A">
        <w:rPr>
          <w:rStyle w:val="Char3"/>
          <w:rFonts w:hint="cs"/>
          <w:spacing w:val="-2"/>
          <w:rtl/>
        </w:rPr>
        <w:t xml:space="preserve"> </w:t>
      </w:r>
      <w:r w:rsidR="00DC7072" w:rsidRPr="00600E4A">
        <w:rPr>
          <w:rStyle w:val="Char3"/>
          <w:rFonts w:cs="CTraditional Arabic"/>
          <w:spacing w:val="-2"/>
          <w:rtl/>
        </w:rPr>
        <w:t>ج</w:t>
      </w:r>
      <w:r w:rsidRPr="00C51449">
        <w:rPr>
          <w:rStyle w:val="Char3"/>
          <w:rFonts w:hint="cs"/>
          <w:rtl/>
        </w:rPr>
        <w:t xml:space="preserve"> فرمود: اگر او به من نزد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‌شد ملائکه او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‌ربودند و قطعه قطعه م</w:t>
      </w:r>
      <w:r w:rsidR="00DC7072">
        <w:rPr>
          <w:rStyle w:val="Char3"/>
          <w:rFonts w:hint="cs"/>
          <w:rtl/>
        </w:rPr>
        <w:t>ی</w:t>
      </w:r>
      <w:r w:rsidR="00600E4A">
        <w:rPr>
          <w:rStyle w:val="Char3"/>
          <w:rFonts w:hint="cs"/>
          <w:rtl/>
        </w:rPr>
        <w:t>‌کردند</w:t>
      </w:r>
      <w:r w:rsidRPr="00C51449">
        <w:rPr>
          <w:rStyle w:val="Char3"/>
          <w:rFonts w:hint="cs"/>
          <w:rtl/>
        </w:rPr>
        <w:t>»</w:t>
      </w:r>
      <w:r w:rsidRPr="00600E4A">
        <w:rPr>
          <w:rStyle w:val="Char3"/>
          <w:vertAlign w:val="superscript"/>
          <w:rtl/>
        </w:rPr>
        <w:footnoteReference w:id="40"/>
      </w:r>
      <w:r w:rsidR="00600E4A">
        <w:rPr>
          <w:rStyle w:val="Char3"/>
          <w:rFonts w:hint="cs"/>
          <w:rtl/>
        </w:rPr>
        <w:t>.</w:t>
      </w:r>
    </w:p>
    <w:p w:rsidR="00D81C83" w:rsidRPr="004972B7" w:rsidRDefault="00D81C83" w:rsidP="008C7FEB">
      <w:pPr>
        <w:pStyle w:val="a1"/>
        <w:rPr>
          <w:noProof/>
          <w:rtl/>
        </w:rPr>
      </w:pPr>
      <w:bookmarkStart w:id="49" w:name="_Toc412912488"/>
      <w:bookmarkStart w:id="50" w:name="_Toc440144972"/>
      <w:r w:rsidRPr="004972B7">
        <w:rPr>
          <w:rFonts w:hint="cs"/>
          <w:noProof/>
          <w:rtl/>
        </w:rPr>
        <w:t>رکن پنجم</w:t>
      </w:r>
      <w:bookmarkEnd w:id="49"/>
      <w:bookmarkEnd w:id="50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اهل سنت و الجماعت به روز آخرت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و آن روز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الله متعال بعد از مرگشان مرده‌ها را زنده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از قبرها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برانگ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سپس آن‌ها را براساس اعمالشان محاسبه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‌کند.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اعتقاد قطع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کامل به روز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داشتن به همه آنچه الله متعال در کتابش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 در مورد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دادها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پس از مرگ از قب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عذاب قبر و نعمت آن خبر داده‌اند، و رخدادها و اوضاع و نشانه‌ها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که خدا در قرآن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کرده است. و دم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در صور و زنده شدن پس از مرگ و حشر و نشر و گشوده شدن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فه‌ها و حساب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زان و حوض و صراط و شفاعت و جزاء؛ تا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بهشت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به بهشت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‌روند و دوزخ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وارد دوزخ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خداوند متعال در کتاب خود در جاهها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سخن گفته است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داشتن به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را مرتبط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داشتن به الله متعال مرتبط قرار داده است،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Pr="003867B5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وَٱلَّذِينَ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يُؤۡمِنُونَ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بِمَآ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أُنزِلَ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إِلَيۡكَ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وَمَآ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أُنزِلَ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قَبۡلِكَ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وَبِٱلۡأٓخِرَةِ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يُوقِنُونَ</w:t>
      </w:r>
      <w:r w:rsidRPr="00A03F15">
        <w:rPr>
          <w:rStyle w:val="Chare"/>
          <w:rtl/>
        </w:rPr>
        <w:t>٤</w:t>
      </w:r>
      <w:r w:rsidRPr="003867B5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[البقرة: 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tl/>
        </w:rPr>
        <w:t>و آن کسان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Fonts w:hint="cs"/>
          <w:rtl/>
        </w:rPr>
        <w:t>‌</w:t>
      </w:r>
      <w:r w:rsidR="00D81C83" w:rsidRPr="00EC19C0">
        <w:rPr>
          <w:rStyle w:val="Char6"/>
          <w:rtl/>
        </w:rPr>
        <w:t>که به آنچه برتو فرو فرستاده شده‌است و به آنچه پ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ش از تو فرو فرستاده شده‌است باور داشته و به روز ق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امت 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ق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ن دارند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اهل سنت و الجماعت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زمان فرارس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را فقط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‌داند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جز او آن را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‌داند.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3867B5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إِنَّ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عِندَهُ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عِلۡمُ </w:t>
      </w:r>
      <w:r w:rsidRPr="00A03F15">
        <w:rPr>
          <w:rStyle w:val="Chare"/>
          <w:rFonts w:hint="cs"/>
          <w:rtl/>
        </w:rPr>
        <w:t>ٱلسَّاعَةِ</w:t>
      </w:r>
      <w:r w:rsidRPr="003867B5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[لقمان: 34]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به راست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فقط خداوند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‌داند که چه زمان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ق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امت فرا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‌رسد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خداوند متعال وقت وقوع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را از بندگانش پنهان داشته، اما الله متعال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نشانه و علا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قرار داده که بر نزد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بودن آن دلالت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به همه نشانه‌ها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کوچک و بزرگ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دارند، چون باور داشتن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نشانه‌ها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داشتن به روز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داخل است.</w:t>
      </w:r>
    </w:p>
    <w:p w:rsidR="00D81C83" w:rsidRPr="004972B7" w:rsidRDefault="00D81C83" w:rsidP="008C7FEB">
      <w:pPr>
        <w:pStyle w:val="a4"/>
        <w:rPr>
          <w:noProof/>
          <w:rtl/>
        </w:rPr>
      </w:pPr>
      <w:bookmarkStart w:id="51" w:name="_Toc412912489"/>
      <w:bookmarkStart w:id="52" w:name="_Toc440144973"/>
      <w:r>
        <w:rPr>
          <w:rFonts w:hint="cs"/>
          <w:noProof/>
          <w:rtl/>
        </w:rPr>
        <w:t>نشانه‌ها</w:t>
      </w:r>
      <w:r w:rsidR="00DC7072">
        <w:rPr>
          <w:rFonts w:hint="cs"/>
          <w:noProof/>
          <w:rtl/>
        </w:rPr>
        <w:t>ی</w:t>
      </w:r>
      <w:r>
        <w:rPr>
          <w:rFonts w:hint="cs"/>
          <w:noProof/>
          <w:rtl/>
        </w:rPr>
        <w:t xml:space="preserve"> کوچک ق</w:t>
      </w:r>
      <w:r w:rsidR="00DC7072">
        <w:rPr>
          <w:rFonts w:hint="cs"/>
          <w:noProof/>
          <w:rtl/>
        </w:rPr>
        <w:t>ی</w:t>
      </w:r>
      <w:r>
        <w:rPr>
          <w:rFonts w:hint="cs"/>
          <w:noProof/>
          <w:rtl/>
        </w:rPr>
        <w:t>امت</w:t>
      </w:r>
      <w:bookmarkEnd w:id="51"/>
      <w:bookmarkEnd w:id="52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نشانه‌ها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کوچک، نشانه‌ها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است که در 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زمان متفاوت قبل از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و از امور عاد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محسوب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 همراه نشانه‌ها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 پد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ند. و علامت‌ها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کوچک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ادند ما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 را که صحت دارند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از جمله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‌توان امور 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را نام برد:</w:t>
      </w:r>
    </w:p>
    <w:p w:rsidR="00D81C83" w:rsidRPr="00C51449" w:rsidRDefault="00D81C83" w:rsidP="006367F3">
      <w:pPr>
        <w:pStyle w:val="a6"/>
        <w:numPr>
          <w:ilvl w:val="0"/>
          <w:numId w:val="5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بعثت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افتن نبوت و رسالت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شان، و مرگ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="00600E4A">
        <w:rPr>
          <w:rStyle w:val="Char3"/>
          <w:rFonts w:hint="cs"/>
          <w:rtl/>
        </w:rPr>
        <w:t>.</w:t>
      </w:r>
    </w:p>
    <w:p w:rsidR="00D81C83" w:rsidRPr="00C51449" w:rsidRDefault="00D81C83" w:rsidP="006367F3">
      <w:pPr>
        <w:pStyle w:val="a6"/>
        <w:numPr>
          <w:ilvl w:val="0"/>
          <w:numId w:val="5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فتح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المقدس، و ظهور فتنه‌ها از مشرق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ن،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سنت‌ها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امت‌ها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هود و نصارا، و ظهور دجّال‌ها و مدع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نبوت.</w:t>
      </w:r>
    </w:p>
    <w:p w:rsidR="00D81C83" w:rsidRPr="00C51449" w:rsidRDefault="00D81C83" w:rsidP="006367F3">
      <w:pPr>
        <w:pStyle w:val="a6"/>
        <w:numPr>
          <w:ilvl w:val="0"/>
          <w:numId w:val="5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ساختن احاد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دروغ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نسبت دادن آن به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نپذ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رفتن سنت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شان، و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شدن دروغگو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، و تحق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نکردن در نقل اخبار، و از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رفتن علم و جستجو کردن آن نزد افراد کم دانش و کوچک و ظهور جهل و فساد، و از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رفتن صالحان، و جدا شدن حلقه‌ها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زنج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ره اسلام از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گر، و فراخواندن ملت‌ها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را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امت</w:t>
      </w:r>
      <w:r w:rsidR="00600E4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سپس غربت اسلام و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ن.</w:t>
      </w:r>
    </w:p>
    <w:p w:rsidR="00D81C83" w:rsidRPr="00C51449" w:rsidRDefault="00D81C83" w:rsidP="006367F3">
      <w:pPr>
        <w:pStyle w:val="a6"/>
        <w:numPr>
          <w:ilvl w:val="0"/>
          <w:numId w:val="5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کثرت قتل و کشتار، و آرزو کردن مرگ و غبطه خوردن به اهل قبور، و آرزو کردن فرد که کاش به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مرده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‌بود از بس که بلا و مص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بت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است، و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شدن مرگ 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ناگهان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و مردن به سبب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و زلزله‌ها، و کم شدن تعداد مردان، و کثرت زنان، 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آمدن آن‌ها به صورت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مه برهنه،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وع زنا در راه‌ها، و ظهور موس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و شراب و زنا و رباخوار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و استفاده از ابر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شم و حلال شمردن آن، فرو رفتن در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سنگباران شدن.</w:t>
      </w:r>
    </w:p>
    <w:p w:rsidR="00D81C83" w:rsidRPr="00C51449" w:rsidRDefault="00D81C83" w:rsidP="006367F3">
      <w:pPr>
        <w:pStyle w:val="a6"/>
        <w:numPr>
          <w:ilvl w:val="0"/>
          <w:numId w:val="5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ضا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 کردن امانت، و سپردن کار به نااهلان، و رهبر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مردمان فروما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و برتر قرار گرفتن فروما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گان بر برگز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دگان، و به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آوردن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کدبانو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را، و پد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آمدن افراد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با ستمگران همکار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ستمگران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مردم را شلاق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‌زنند، و پد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آمدن فتنه‌ها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چون بخش‌ها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شب ظلمان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ک.</w:t>
      </w:r>
    </w:p>
    <w:p w:rsidR="00D81C83" w:rsidRPr="00C51449" w:rsidRDefault="00A415A8" w:rsidP="006367F3">
      <w:pPr>
        <w:pStyle w:val="a6"/>
        <w:numPr>
          <w:ilvl w:val="0"/>
          <w:numId w:val="5"/>
        </w:numPr>
        <w:tabs>
          <w:tab w:val="right" w:pos="191"/>
        </w:tabs>
        <w:ind w:left="340" w:hanging="340"/>
        <w:rPr>
          <w:rStyle w:val="Char3"/>
        </w:rPr>
      </w:pPr>
      <w:r>
        <w:rPr>
          <w:rStyle w:val="Char3"/>
          <w:rFonts w:hint="cs"/>
          <w:rtl/>
        </w:rPr>
        <w:t>افتخار در ساختن خانه</w:t>
      </w:r>
      <w:r w:rsidR="00D81C83" w:rsidRPr="00C51449">
        <w:rPr>
          <w:rStyle w:val="Char3"/>
          <w:rFonts w:hint="cs"/>
          <w:rtl/>
        </w:rPr>
        <w:t>ها، و افتخار مردم به تزئ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مساجد، و کثرت تجارت و به هم نزد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ک شدن بازارها و فراهم آمدن اموال ز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اد نزد مردم اما شکرگزار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از ب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‌رود، و کثرت بخل، و کثرت شهادت دروغ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و پنهان کردن شهادت حق، و ظهور فحش و ناسزاگو</w:t>
      </w:r>
      <w:r w:rsidR="00DC7072">
        <w:rPr>
          <w:rStyle w:val="Char3"/>
          <w:rFonts w:hint="cs"/>
          <w:rtl/>
        </w:rPr>
        <w:t>یی</w:t>
      </w:r>
      <w:r w:rsidR="00D81C83" w:rsidRPr="00C51449">
        <w:rPr>
          <w:rStyle w:val="Char3"/>
          <w:rFonts w:hint="cs"/>
          <w:rtl/>
        </w:rPr>
        <w:t xml:space="preserve"> و دشمن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و ک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نه‌ورز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و قطع رابطه و قطه پ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وند خو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شاوند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، و ا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نکه پ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رمردان خود را همانند جوانان م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‌آرا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ند، و سست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و ب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‌اعتنا</w:t>
      </w:r>
      <w:r w:rsidR="00DC7072">
        <w:rPr>
          <w:rStyle w:val="Char3"/>
          <w:rFonts w:hint="cs"/>
          <w:rtl/>
        </w:rPr>
        <w:t>یی</w:t>
      </w:r>
      <w:r w:rsidR="00D81C83" w:rsidRPr="00C51449">
        <w:rPr>
          <w:rStyle w:val="Char3"/>
          <w:rFonts w:hint="cs"/>
          <w:rtl/>
        </w:rPr>
        <w:t xml:space="preserve"> به سنت‌ها</w:t>
      </w:r>
      <w:r w:rsidR="00DC7072">
        <w:rPr>
          <w:rStyle w:val="Char3"/>
          <w:rFonts w:hint="cs"/>
          <w:rtl/>
        </w:rPr>
        <w:t>یی</w:t>
      </w:r>
      <w:r w:rsidR="00D81C83" w:rsidRPr="00C51449">
        <w:rPr>
          <w:rStyle w:val="Char3"/>
          <w:rFonts w:hint="cs"/>
          <w:rtl/>
        </w:rPr>
        <w:t xml:space="preserve"> که اسلام به آن تشو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ق کرده است.</w:t>
      </w:r>
    </w:p>
    <w:p w:rsidR="00D81C83" w:rsidRPr="00C51449" w:rsidRDefault="00D81C83" w:rsidP="006367F3">
      <w:pPr>
        <w:pStyle w:val="a6"/>
        <w:numPr>
          <w:ilvl w:val="0"/>
          <w:numId w:val="5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تغ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ر زمانه، تا جا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بت‌ها پرستش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شرک در امت پد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و باران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‌بارد اما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اهان اندک خواهد بود و زمان کوتاه و به هم نزد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و برکت در اوقات کم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و هلال‌ها بزرگ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 و درندگان و جمادات با انسان سخن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ند، و خواب مومن راست خواهد بود.</w:t>
      </w:r>
    </w:p>
    <w:p w:rsidR="00D81C83" w:rsidRPr="00C51449" w:rsidRDefault="00D81C83" w:rsidP="006367F3">
      <w:pPr>
        <w:pStyle w:val="a6"/>
        <w:numPr>
          <w:ilvl w:val="0"/>
          <w:numId w:val="5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آب فرات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‌خشکد و کوه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طلا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و مد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افراد ناپاک را از خود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‌راند و در آن فقط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زگاران و صالحان باق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خواهند ماند، و جز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عرب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باغ‌ها و رودبارها تبد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مرد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قحطان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که مردم از او اطاعت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‌کنند.</w:t>
      </w:r>
    </w:p>
    <w:p w:rsidR="00D81C83" w:rsidRPr="00C51449" w:rsidRDefault="00D81C83" w:rsidP="006367F3">
      <w:pPr>
        <w:pStyle w:val="a6"/>
        <w:numPr>
          <w:ilvl w:val="0"/>
          <w:numId w:val="5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کثرت روم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و جنگ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دنشان با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ن،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با مسلمانان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‌جنگند تا جا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درخت و سنگ‌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ند: «ا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مسلمان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است، ب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ا او را به قتل برسان»</w:t>
      </w:r>
      <w:r w:rsidRPr="00A415A8">
        <w:rPr>
          <w:rStyle w:val="Char3"/>
          <w:vertAlign w:val="superscript"/>
          <w:rtl/>
        </w:rPr>
        <w:footnoteReference w:id="41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6367F3">
      <w:pPr>
        <w:pStyle w:val="a6"/>
        <w:numPr>
          <w:ilvl w:val="0"/>
          <w:numId w:val="5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روم فتح م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‌شود همان</w:t>
      </w:r>
      <w:r w:rsidR="00A415A8">
        <w:rPr>
          <w:rStyle w:val="Char3"/>
          <w:rFonts w:hint="eastAsia"/>
          <w:rtl/>
        </w:rPr>
        <w:t>‌</w:t>
      </w:r>
      <w:r w:rsidRPr="00C51449">
        <w:rPr>
          <w:rStyle w:val="Char3"/>
          <w:rFonts w:hint="cs"/>
          <w:rtl/>
        </w:rPr>
        <w:t>طور که قسطنط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فتح شد،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علامت‌ها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کوچک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که در احاد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ذکر شده است.</w:t>
      </w:r>
    </w:p>
    <w:p w:rsidR="00D81C83" w:rsidRPr="008C7FEB" w:rsidRDefault="00D81C83" w:rsidP="008C7FEB">
      <w:pPr>
        <w:pStyle w:val="a4"/>
        <w:rPr>
          <w:rtl/>
        </w:rPr>
      </w:pPr>
      <w:bookmarkStart w:id="53" w:name="_Toc412912490"/>
      <w:bookmarkStart w:id="54" w:name="_Toc440144974"/>
      <w:r w:rsidRPr="008C7FEB">
        <w:rPr>
          <w:rFonts w:hint="cs"/>
          <w:rtl/>
        </w:rPr>
        <w:t>نشانه‌ها</w:t>
      </w:r>
      <w:r w:rsidR="00DC7072">
        <w:rPr>
          <w:rFonts w:hint="cs"/>
          <w:rtl/>
        </w:rPr>
        <w:t>ی</w:t>
      </w:r>
      <w:r w:rsidRPr="008C7FEB">
        <w:rPr>
          <w:rFonts w:hint="cs"/>
          <w:rtl/>
        </w:rPr>
        <w:t xml:space="preserve"> بزرگ ق</w:t>
      </w:r>
      <w:r w:rsidR="00DC7072">
        <w:rPr>
          <w:rFonts w:hint="cs"/>
          <w:rtl/>
        </w:rPr>
        <w:t>ی</w:t>
      </w:r>
      <w:r w:rsidRPr="008C7FEB">
        <w:rPr>
          <w:rFonts w:hint="cs"/>
          <w:rtl/>
        </w:rPr>
        <w:t>امت</w:t>
      </w:r>
      <w:bookmarkEnd w:id="53"/>
      <w:bookmarkEnd w:id="54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علامت‌ها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امور بزرگ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نزد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پد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و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دادن ان عاد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نخواهد بود و چون نخست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علامت پد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دار شود علامت‌ها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به دنبال آن خواهند امد، مانند پشت سر هم بودن مهره‌ها در رشته نخ، و چون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علامت آشکار شود نشانه فرارس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خواهند بود و به دنبال آن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‌دهد، و اهل سنت و الجماعت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علامت‌ها در قرآن و سنت آمده است و به آن باور دارند و برخ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ان عبارت است از:</w:t>
      </w:r>
    </w:p>
    <w:p w:rsidR="00D81C83" w:rsidRPr="00C51449" w:rsidRDefault="00D81C83" w:rsidP="006367F3">
      <w:pPr>
        <w:pStyle w:val="a6"/>
        <w:numPr>
          <w:ilvl w:val="0"/>
          <w:numId w:val="5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ظهور مهد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او محمد بن عبدالله از اهل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است، از سمت مشرق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در کنار کعبه با او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بر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</w:t>
      </w:r>
      <w:r w:rsidR="00DC7072">
        <w:rPr>
          <w:rStyle w:val="Char3"/>
          <w:rFonts w:hint="cs"/>
          <w:rtl/>
        </w:rPr>
        <w:t>ۀ</w:t>
      </w:r>
      <w:r w:rsidRPr="00C51449">
        <w:rPr>
          <w:rStyle w:val="Char3"/>
          <w:rFonts w:hint="cs"/>
          <w:rtl/>
        </w:rPr>
        <w:t xml:space="preserve"> نبوت حکمران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دوران فرمانروا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او هفت سال خواهد بود و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آکنده از عدالت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بعد از آن که مملو از ظلم و ستم است، اموال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‌حساب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و در دوران او امت در چنان ناز و نعمت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خواهد بود که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چگاه نبوده است،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سرسبز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آسمان، باران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‌بارد.</w:t>
      </w:r>
    </w:p>
    <w:p w:rsidR="00D81C83" w:rsidRPr="00C51449" w:rsidRDefault="00D81C83" w:rsidP="006367F3">
      <w:pPr>
        <w:pStyle w:val="a6"/>
        <w:numPr>
          <w:ilvl w:val="0"/>
          <w:numId w:val="5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خروج</w:t>
      </w:r>
      <w:r w:rsidRPr="00766C84">
        <w:rPr>
          <w:rtl/>
        </w:rPr>
        <w:t xml:space="preserve"> </w:t>
      </w:r>
      <w:r w:rsidRPr="00C51449">
        <w:rPr>
          <w:rStyle w:val="Char3"/>
          <w:rtl/>
        </w:rPr>
        <w:t>مس</w:t>
      </w:r>
      <w:r w:rsidR="00DC7072">
        <w:rPr>
          <w:rStyle w:val="Char3"/>
          <w:rtl/>
        </w:rPr>
        <w:t>ی</w:t>
      </w:r>
      <w:r w:rsidRPr="00C51449">
        <w:rPr>
          <w:rStyle w:val="Char3"/>
          <w:rtl/>
        </w:rPr>
        <w:t>ح</w:t>
      </w:r>
      <w:r w:rsidRPr="00C51449">
        <w:rPr>
          <w:rStyle w:val="Char3"/>
          <w:rFonts w:hint="cs"/>
          <w:rtl/>
        </w:rPr>
        <w:t xml:space="preserve"> دجال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چشم</w:t>
      </w:r>
      <w:r w:rsidRPr="00DC7072">
        <w:rPr>
          <w:rStyle w:val="Char3"/>
          <w:vertAlign w:val="superscript"/>
          <w:rtl/>
        </w:rPr>
        <w:footnoteReference w:id="42"/>
      </w:r>
      <w:r w:rsidRPr="00DC7072">
        <w:rPr>
          <w:rStyle w:val="Char3"/>
          <w:rFonts w:hint="cs"/>
          <w:vertAlign w:val="superscript"/>
          <w:rtl/>
        </w:rPr>
        <w:t xml:space="preserve"> </w:t>
      </w:r>
      <w:r w:rsidRPr="00C51449">
        <w:rPr>
          <w:rStyle w:val="Char3"/>
          <w:rFonts w:hint="cs"/>
          <w:rtl/>
        </w:rPr>
        <w:t xml:space="preserve">دروغگو که از سمت مشرق از منطقه خراسان به همراه هفتاد هزار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چشم‌ها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نوشته شده کافر، و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شام و عراق متوجه او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‌شوند، به همه شهرها جز مکه و مد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وارد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فقط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دو شهر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‌تواند وارد شود چون ملائکه از آن‌ها پاسدار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او چهل روز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‌ماند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ک روز به اندازه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سال است و روز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اندازه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ک ماه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ک روز به اندازه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هفته و بق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روزها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مانند روزها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خواهد بود.</w:t>
      </w:r>
    </w:p>
    <w:p w:rsidR="00D81C83" w:rsidRPr="00C51449" w:rsidRDefault="00D81C83" w:rsidP="006367F3">
      <w:pPr>
        <w:pStyle w:val="a6"/>
        <w:numPr>
          <w:ilvl w:val="0"/>
          <w:numId w:val="5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نزول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پسر مر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÷</w:t>
      </w:r>
      <w:r w:rsidRPr="00C51449">
        <w:rPr>
          <w:rStyle w:val="Char3"/>
          <w:rFonts w:hint="cs"/>
          <w:rtl/>
        </w:rPr>
        <w:t xml:space="preserve"> در مناره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ضا در شرق شام، و او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گروه رستگار که بر حق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‌جنگد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با دجّال گرد آمده نزول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به هنگام اقامه نماز پائ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پشت سر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آن گروه ـ مهد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نماز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‌خواند و او دجال را با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زه‌اش در کنار دروازه شرق لُدّ در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ت‌المقدس به قتل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‌رساند. و روی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براساس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اسلام حکم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صل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‌شکند و خوک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‌کشد و جز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قبول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جز اسلام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رد، و امن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رفاه فراگ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از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امت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نه‌ورز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حسادت از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‌رود، و برکت فراگ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خوب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فراوان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‌گردد. و از بس که مال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است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علاقه به اندوختن و ذخ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کردن آن ندارد و صلح تمام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فرام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و جنگ‌ها به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‌رسد.</w:t>
      </w:r>
    </w:p>
    <w:p w:rsidR="00D81C83" w:rsidRPr="00C51449" w:rsidRDefault="00D81C83" w:rsidP="006367F3">
      <w:pPr>
        <w:pStyle w:val="a6"/>
        <w:numPr>
          <w:ilvl w:val="0"/>
          <w:numId w:val="5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 xml:space="preserve">خروج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اجوج و مأجوج، آن‌ها از هر جا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ند، نسل و کشاورز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نابود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در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تباهکار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فساد بزرگ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راه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‌اندازند، آنگاه خداوند، کرم کوچک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بر آن‌ها مسلط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که وارد مغزشان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همه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رند و تمام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از بو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بد آن‌ها متعفن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آن‌گاه خداوند پرندگان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‌فرستد که آن‌ها را حمل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به جا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‌اندازند که خدا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‌خواهد و سپس الله متعال باران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‌باراند که آثار آن‌ها شستشو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‌گردد.</w:t>
      </w:r>
    </w:p>
    <w:p w:rsidR="00D81C83" w:rsidRPr="00C51449" w:rsidRDefault="00D81C83" w:rsidP="006367F3">
      <w:pPr>
        <w:pStyle w:val="a6"/>
        <w:numPr>
          <w:ilvl w:val="0"/>
          <w:numId w:val="5"/>
        </w:numPr>
        <w:tabs>
          <w:tab w:val="right" w:pos="191"/>
        </w:tabs>
        <w:ind w:left="340" w:hanging="340"/>
        <w:rPr>
          <w:rStyle w:val="Char3"/>
          <w:rtl/>
        </w:rPr>
      </w:pPr>
      <w:r w:rsidRPr="00C51449">
        <w:rPr>
          <w:rStyle w:val="Char3"/>
          <w:rFonts w:hint="cs"/>
          <w:rtl/>
        </w:rPr>
        <w:t>سه خسف (فرو رفتن در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ن) بزرگ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که جاهها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فرام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رد،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ک </w:t>
      </w:r>
    </w:p>
    <w:p w:rsidR="00D81C83" w:rsidRPr="00C51449" w:rsidRDefault="00DC7072" w:rsidP="00600E4A">
      <w:pPr>
        <w:pStyle w:val="a6"/>
        <w:ind w:left="340" w:hanging="340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ک خسف (فرو رفتن در زم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ن) در مشرق و 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ک خسف در مغرب و 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ک خسف در جز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ره عرب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رو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‌دهد.</w:t>
      </w:r>
    </w:p>
    <w:p w:rsidR="00D81C83" w:rsidRPr="00C51449" w:rsidRDefault="00D81C83" w:rsidP="006367F3">
      <w:pPr>
        <w:pStyle w:val="a6"/>
        <w:numPr>
          <w:ilvl w:val="0"/>
          <w:numId w:val="6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و پد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دار شدن دود غل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آسمان و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‌پوشاند و مشرق تا مغرب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و همه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را فرام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مومنان همچون سرماخوردگ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خواهد بود و در گوش 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چشم منافقان فرو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‌رود و به سبب آن ورم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تا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از هر سوراخ آن‌ها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د.</w:t>
      </w:r>
    </w:p>
    <w:p w:rsidR="00D81C83" w:rsidRPr="00C51449" w:rsidRDefault="00D81C83" w:rsidP="006367F3">
      <w:pPr>
        <w:pStyle w:val="a6"/>
        <w:numPr>
          <w:ilvl w:val="0"/>
          <w:numId w:val="6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طلوع خورش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از مغرب؛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را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‌آورد، 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قبلاً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اورده،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آوردن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سود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ندارد و بعد از آن توبه گناهکاران 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رفته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‌شود.</w:t>
      </w:r>
    </w:p>
    <w:p w:rsidR="00D81C83" w:rsidRPr="00C51449" w:rsidRDefault="00D81C83" w:rsidP="006367F3">
      <w:pPr>
        <w:pStyle w:val="a6"/>
        <w:numPr>
          <w:ilvl w:val="0"/>
          <w:numId w:val="6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آمدن 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وان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ش، که 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 است که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نش و کار آن برخلاف 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وانات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بشر تاکنون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است،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وان با مردم سخن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مومن را از کافر تشخ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ص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‌دهد، و چهر</w:t>
      </w:r>
      <w:r w:rsidR="00DC7072">
        <w:rPr>
          <w:rStyle w:val="Char3"/>
          <w:rFonts w:hint="cs"/>
          <w:rtl/>
        </w:rPr>
        <w:t>ۀ</w:t>
      </w:r>
      <w:r w:rsidRPr="00C51449">
        <w:rPr>
          <w:rStyle w:val="Char3"/>
          <w:rFonts w:hint="cs"/>
          <w:rtl/>
        </w:rPr>
        <w:t xml:space="preserve"> مومن را براق و روشن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که علامت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‌باشد، و حلقه‌ا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کافر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‌زند که علامت کفرش خواهد بود.</w:t>
      </w:r>
    </w:p>
    <w:p w:rsidR="00D81C83" w:rsidRDefault="00D81C83" w:rsidP="006367F3">
      <w:pPr>
        <w:pStyle w:val="a6"/>
        <w:numPr>
          <w:ilvl w:val="0"/>
          <w:numId w:val="6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خروج آتش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قعر عدن و از 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حضرَموت که مردم را از پشت سر احاطه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از هر طرف آن‌ها را به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سرزم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محشر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سرزم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شام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‌راند.</w:t>
      </w:r>
    </w:p>
    <w:p w:rsidR="00A415A8" w:rsidRPr="00C51449" w:rsidRDefault="00A415A8" w:rsidP="00A415A8">
      <w:pPr>
        <w:pStyle w:val="a6"/>
        <w:tabs>
          <w:tab w:val="right" w:pos="191"/>
        </w:tabs>
        <w:rPr>
          <w:rStyle w:val="Char3"/>
        </w:rPr>
      </w:pPr>
    </w:p>
    <w:p w:rsidR="00D81C83" w:rsidRPr="008C7FEB" w:rsidRDefault="00A415A8" w:rsidP="008C7FEB">
      <w:pPr>
        <w:pStyle w:val="a7"/>
        <w:rPr>
          <w:rtl/>
        </w:rPr>
      </w:pPr>
      <w:r>
        <w:rPr>
          <w:rFonts w:hint="cs"/>
          <w:rtl/>
        </w:rPr>
        <w:t>و اهل سنت و الجماعت</w:t>
      </w:r>
      <w:r w:rsidR="00D81C83" w:rsidRPr="008C7FEB">
        <w:rPr>
          <w:rFonts w:hint="cs"/>
          <w:rtl/>
        </w:rPr>
        <w:t xml:space="preserve">: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به همه امور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خبر داده که قبل از مرگ و پس از مرگ اتفاق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‌افتند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از قب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سکرات مرگ و حضور ملائکه و شادمان شدن مومن به لقا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پروردگار و حضور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طان به هنگام مرگ، و 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رفته نشدن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به هنگام مرگ،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به جهان برزخ، و نعمت قبر و عذاب آن، و عذاب قبر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روح و جسد و سوال دو فرشته،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شهدا زنده‌اند و نزد پروردگارشان روز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‌خورند،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ارواح سعادتمندان در ناز و نعمت قرار دارد و ارواح شقاوتمندان گرفتار عذاب است.</w:t>
      </w:r>
    </w:p>
    <w:p w:rsidR="00D81C83" w:rsidRDefault="00D81C83" w:rsidP="008C7FEB">
      <w:pPr>
        <w:pStyle w:val="a7"/>
        <w:rPr>
          <w:rtl/>
        </w:rPr>
      </w:pPr>
      <w:r w:rsidRPr="00A268D3">
        <w:rPr>
          <w:rFonts w:hint="cs"/>
          <w:rtl/>
        </w:rPr>
        <w:t>و اهل سنت و الجماعت</w:t>
      </w:r>
      <w:r>
        <w:rPr>
          <w:rFonts w:hint="cs"/>
          <w:rtl/>
        </w:rPr>
        <w:t>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 به روز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که الله متعال در آن مرده‌ها را زنده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بندگان را از قبرها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برم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زد و سپس آنان را محاسبه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دارند. به دم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صور و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اسرائ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÷</w:t>
      </w:r>
      <w:r w:rsidRPr="00C51449">
        <w:rPr>
          <w:rStyle w:val="Char3"/>
          <w:rFonts w:hint="cs"/>
          <w:rtl/>
        </w:rPr>
        <w:t xml:space="preserve"> شاخ صور را به دهان گرفته و منتظر فرمان دم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است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دارند، قول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دوبار در صور دم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گفته‌اند سه بار دم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: دم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باعث وحشت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با دوم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مردم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هوش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و جهان تغ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ابد و نظام آن مختل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در آن همه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نابود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خداوند نابود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آن‌ها را مقدر نموده نابود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‌گردند و با دم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بار سوم مردم زنده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و نزد پروردگار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به زنده شدن پس از مرگ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دارند، و باور دارند که خداوند متعال مرده‌ها را از قبرها برانگ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مردم عر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و پا برهنه و ختنه نشده به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شگاه پروردگار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ستند، و خورش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آن‌ها نزد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به اندازه اعمالشان عرق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بعض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eastAsia"/>
          <w:rtl/>
        </w:rPr>
        <w:t>‌</w:t>
      </w:r>
      <w:r w:rsidRPr="00C51449">
        <w:rPr>
          <w:rStyle w:val="Char3"/>
          <w:rFonts w:hint="cs"/>
          <w:rtl/>
        </w:rPr>
        <w:t>ها را عرق تا دهان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رد، و اول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قبرش شکافته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ما محمد صل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و سلم است، و در آن روز بزرگ مردم طور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قبرها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ملخ‌ها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هستند که</w:t>
      </w:r>
      <w:r w:rsidR="00A415A8">
        <w:rPr>
          <w:rStyle w:val="Char3"/>
          <w:rFonts w:hint="cs"/>
          <w:rtl/>
        </w:rPr>
        <w:t xml:space="preserve"> پخش شده‌اند و شتابان به</w:t>
      </w:r>
      <w:r w:rsidR="00A415A8">
        <w:rPr>
          <w:rStyle w:val="Char3"/>
          <w:rFonts w:hint="eastAsia"/>
          <w:rtl/>
        </w:rPr>
        <w:t>‌</w:t>
      </w:r>
      <w:r w:rsidRPr="00C51449">
        <w:rPr>
          <w:rStyle w:val="Char3"/>
          <w:rFonts w:hint="cs"/>
          <w:rtl/>
        </w:rPr>
        <w:t>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مناد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‌روند و همه حرکت‌ها باز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ستند و سکوت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وحشتناک حکمفرما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نامه‌ها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اعمال گشوده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و پنهان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آشکار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 و الله متعال بدون واسطه با بندگانش سخن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هر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نام و نام پدرش فراخوانده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‌شود.</w:t>
      </w:r>
    </w:p>
    <w:p w:rsidR="00D81C83" w:rsidRPr="00C51449" w:rsidRDefault="00D81C83" w:rsidP="006367F3">
      <w:pPr>
        <w:pStyle w:val="a6"/>
        <w:numPr>
          <w:ilvl w:val="0"/>
          <w:numId w:val="7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و به ترازو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اعمال که دو کفه دارد و بوس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له آن اعمال بندگان وزن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دارند.</w:t>
      </w:r>
    </w:p>
    <w:p w:rsidR="00D81C83" w:rsidRPr="00C51449" w:rsidRDefault="00D81C83" w:rsidP="006367F3">
      <w:pPr>
        <w:pStyle w:val="a6"/>
        <w:numPr>
          <w:ilvl w:val="0"/>
          <w:numId w:val="7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و به گشود شدن نامه‌ها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اعمال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مردم نامه اعمالشان را با دست راست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رند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دست چپ و اعمال نامه از پشت سر داده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‌شود.</w:t>
      </w:r>
    </w:p>
    <w:p w:rsidR="00D81C83" w:rsidRPr="00C51449" w:rsidRDefault="00D81C83" w:rsidP="006367F3">
      <w:pPr>
        <w:pStyle w:val="a6"/>
        <w:numPr>
          <w:ilvl w:val="0"/>
          <w:numId w:val="7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صراط از شمش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برنده‌تر و از مو بار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کتر است و پل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جهنم زده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کان از آن عبور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فاسقان بر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‌لغزند و م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‌افتند</w:t>
      </w:r>
      <w:r w:rsidRPr="00A415A8">
        <w:rPr>
          <w:rStyle w:val="Char3"/>
          <w:vertAlign w:val="superscript"/>
          <w:rtl/>
        </w:rPr>
        <w:footnoteReference w:id="43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6367F3">
      <w:pPr>
        <w:pStyle w:val="a6"/>
        <w:numPr>
          <w:ilvl w:val="0"/>
          <w:numId w:val="7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بهشت و جهنم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شده‌اند و هم اکنون وجود دارند و هرگز فنا و نابود نخواهند شد.</w:t>
      </w:r>
    </w:p>
    <w:p w:rsidR="00D81C83" w:rsidRPr="00C51449" w:rsidRDefault="00D81C83" w:rsidP="00A415A8">
      <w:pPr>
        <w:pStyle w:val="a6"/>
        <w:ind w:left="340" w:hanging="340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بهشت سرا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پاداش است و نعمت‌ جاو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الله متعال آن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مسلمانان و مومنان موحد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زگار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مجاهد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صالحان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کان آماده کرده است.</w:t>
      </w:r>
    </w:p>
    <w:p w:rsidR="00D81C83" w:rsidRPr="00C51449" w:rsidRDefault="00D81C83" w:rsidP="00A415A8">
      <w:pPr>
        <w:pStyle w:val="a6"/>
        <w:ind w:left="340" w:hanging="340"/>
        <w:rPr>
          <w:rStyle w:val="Char3"/>
          <w:rtl/>
        </w:rPr>
      </w:pPr>
      <w:r w:rsidRPr="00C51449">
        <w:rPr>
          <w:rStyle w:val="Char3"/>
          <w:rFonts w:hint="cs"/>
          <w:rtl/>
        </w:rPr>
        <w:t>و دوزخ سرا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مجازات است که الله متعال آن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مجرمان و کافران و مشرک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هود و نصارا و منافقان و ملحدان و بت‌پرستان و گناهکاران و بدکاران آماده کرده است. </w:t>
      </w:r>
    </w:p>
    <w:p w:rsidR="00D81C83" w:rsidRPr="00A415A8" w:rsidRDefault="00D81C83" w:rsidP="006367F3">
      <w:pPr>
        <w:pStyle w:val="a6"/>
        <w:numPr>
          <w:ilvl w:val="0"/>
          <w:numId w:val="8"/>
        </w:numPr>
        <w:tabs>
          <w:tab w:val="right" w:pos="191"/>
        </w:tabs>
        <w:ind w:left="340" w:hanging="340"/>
        <w:rPr>
          <w:rStyle w:val="Char3"/>
          <w:spacing w:val="-4"/>
        </w:rPr>
      </w:pPr>
      <w:r w:rsidRPr="00C51449">
        <w:rPr>
          <w:rStyle w:val="Char3"/>
          <w:rFonts w:hint="cs"/>
          <w:rtl/>
        </w:rPr>
        <w:t>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اول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روز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حساب و کتاب آن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امت محمد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</w:t>
      </w:r>
      <w:r w:rsidRPr="00A415A8">
        <w:rPr>
          <w:rStyle w:val="Char3"/>
          <w:rFonts w:hint="cs"/>
          <w:spacing w:val="-4"/>
          <w:rtl/>
        </w:rPr>
        <w:t>است و اول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ن امت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 است که وارد بهشت م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‌شود و آنان دو سوم اهل بهشت را تشک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ل م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‌دهند و هفتاد هزار از آن‌ها بدون حساب و کتاب وارد بهشت م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‌گردند.</w:t>
      </w:r>
    </w:p>
    <w:p w:rsidR="00D81C83" w:rsidRPr="00C51449" w:rsidRDefault="00D81C83" w:rsidP="006367F3">
      <w:pPr>
        <w:pStyle w:val="a6"/>
        <w:numPr>
          <w:ilvl w:val="0"/>
          <w:numId w:val="8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و به حوض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دارند، و بعد از برانگ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خته شدن از قبرها اول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مردم به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‌روند حوض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است که آبش از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سف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دتر و از عسل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ن‌تر است و بو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خوش‌تر از مشک است، و 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وان‌ها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به تعداد ستارگان آسمان است، درازا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به اندازه مسافت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ماه است و عرض آن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به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مقدار است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 بنوشد هرگز تشنه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و افراد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امت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از حوض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رانده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که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تغ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ر داده و تبد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کرده‌اند، چنان که در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شده که رسوال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فرمود: «طول حوض من به اندازه مسافت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ماه است، آبش از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سف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دتر و بو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از مشک خوش‌تر است و ظروف آن به تعداد ستارگان آسمان است،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A415A8">
        <w:rPr>
          <w:rStyle w:val="Char3"/>
          <w:rFonts w:hint="cs"/>
          <w:rtl/>
        </w:rPr>
        <w:t>ز آن بنوشد هرگز تشنه نخواهد شد»</w:t>
      </w:r>
      <w:r w:rsidRPr="00A415A8">
        <w:rPr>
          <w:rStyle w:val="Char3"/>
          <w:vertAlign w:val="superscript"/>
          <w:rtl/>
        </w:rPr>
        <w:footnoteReference w:id="44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فرمود: «من قبل از شما بر حوض خواهم بود،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کنار من بگذرد از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‌نوشد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بنوشد هرگز تشنه نخواهد شد. اقوام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 حوض نزد من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که آن‌ها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‌شناسم و مرا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‌شناسند سپس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من و آن‌ها حا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قرار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رد».</w:t>
      </w:r>
      <w:r w:rsidRPr="00C51449">
        <w:rPr>
          <w:rStyle w:val="Char3"/>
          <w:rtl/>
        </w:rPr>
        <w:footnoteReference w:id="45"/>
      </w:r>
      <w:r w:rsidRPr="00C51449">
        <w:rPr>
          <w:rStyle w:val="Char3"/>
          <w:rFonts w:hint="cs"/>
          <w:rtl/>
        </w:rPr>
        <w:t xml:space="preserve"> و در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آمده است: «آنگاه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م: آنان از من هستند. گفته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‌شود: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بعد از تو چه کارها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کرده‌اند. آنگاه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م: هلاک باد هلاک باد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بعد از من تغ</w:t>
      </w:r>
      <w:r w:rsidR="00DC7072">
        <w:rPr>
          <w:rStyle w:val="Char3"/>
          <w:rFonts w:hint="cs"/>
          <w:rtl/>
        </w:rPr>
        <w:t>یی</w:t>
      </w:r>
      <w:r w:rsidR="00A415A8">
        <w:rPr>
          <w:rStyle w:val="Char3"/>
          <w:rFonts w:hint="cs"/>
          <w:rtl/>
        </w:rPr>
        <w:t>ر دادند»</w:t>
      </w:r>
      <w:r w:rsidRPr="00A415A8">
        <w:rPr>
          <w:rStyle w:val="Char3"/>
          <w:vertAlign w:val="superscript"/>
          <w:rtl/>
        </w:rPr>
        <w:footnoteReference w:id="46"/>
      </w:r>
      <w:r w:rsidR="00A415A8">
        <w:rPr>
          <w:rStyle w:val="Char3"/>
          <w:rFonts w:hint="cs"/>
          <w:rtl/>
        </w:rPr>
        <w:t>.</w:t>
      </w:r>
    </w:p>
    <w:p w:rsidR="00D81C83" w:rsidRPr="00A268D3" w:rsidRDefault="00D81C83" w:rsidP="008C7FEB">
      <w:pPr>
        <w:pStyle w:val="a7"/>
        <w:rPr>
          <w:rtl/>
        </w:rPr>
      </w:pPr>
      <w:r>
        <w:rPr>
          <w:rFonts w:hint="cs"/>
          <w:rtl/>
        </w:rPr>
        <w:t>و</w:t>
      </w:r>
      <w:r w:rsidRPr="00A268D3">
        <w:rPr>
          <w:rFonts w:hint="cs"/>
          <w:rtl/>
        </w:rPr>
        <w:t xml:space="preserve"> اهل سنت و الجماعت</w:t>
      </w:r>
      <w:r>
        <w:rPr>
          <w:rFonts w:hint="cs"/>
          <w:rtl/>
        </w:rPr>
        <w:t>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شفاعت و مقام محمود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در روز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امت، اثبات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ند:</w:t>
      </w:r>
    </w:p>
    <w:p w:rsidR="00D81C83" w:rsidRPr="00C51449" w:rsidRDefault="00D81C83" w:rsidP="006367F3">
      <w:pPr>
        <w:pStyle w:val="a6"/>
        <w:numPr>
          <w:ilvl w:val="0"/>
          <w:numId w:val="8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شفاعت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مردم که در محشر منتظرند تا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انشان 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صله شود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 محمود است.</w:t>
      </w:r>
    </w:p>
    <w:p w:rsidR="00D81C83" w:rsidRPr="00C51449" w:rsidRDefault="00D81C83" w:rsidP="006367F3">
      <w:pPr>
        <w:pStyle w:val="a6"/>
        <w:numPr>
          <w:ilvl w:val="0"/>
          <w:numId w:val="8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شفاعت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اهل بهشت تا وارد آن شوند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وارد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‌شود.</w:t>
      </w:r>
    </w:p>
    <w:p w:rsidR="00D81C83" w:rsidRPr="00C51449" w:rsidRDefault="00D81C83" w:rsidP="006367F3">
      <w:pPr>
        <w:pStyle w:val="a6"/>
        <w:numPr>
          <w:ilvl w:val="0"/>
          <w:numId w:val="8"/>
        </w:numPr>
        <w:tabs>
          <w:tab w:val="right" w:pos="191"/>
        </w:tabs>
        <w:ind w:left="340" w:hanging="340"/>
        <w:rPr>
          <w:rStyle w:val="Char3"/>
        </w:rPr>
      </w:pPr>
      <w:r w:rsidRPr="00C51449">
        <w:rPr>
          <w:rStyle w:val="Char3"/>
          <w:rFonts w:hint="cs"/>
          <w:rtl/>
        </w:rPr>
        <w:t>شفاعت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عمو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ابوطالب تا از عذابش کاسته شود.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سه شفاعت مختص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است و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از آن بهره‌ا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ندارد و شفاعت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رفع درجات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امتش که وارد بهشت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‌‌شوند.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شفاعت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تا مقامشان بالاتر برود و شفاعت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گروه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امت که بدون حساب وارد بهشت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‌گردند. و شفاعت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در مورد اقوام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برابر است،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شفاعت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تا به بهشت بروند و در مورد گروه‌ها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فرمان داده شده به دوزخ برده شوند شفاعت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تا آن‌ها وارد آن نگردند.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موّحدان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 دوزخ رفته‌اند شفاعت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آنگاه وارد بهشت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شفاعت ملائکه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و شهدا و 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قان و صالحان و مومنان</w:t>
      </w:r>
      <w:r w:rsidRPr="00A415A8">
        <w:rPr>
          <w:rStyle w:val="Char3"/>
          <w:vertAlign w:val="superscript"/>
          <w:rtl/>
        </w:rPr>
        <w:footnoteReference w:id="47"/>
      </w:r>
      <w:r w:rsidRPr="00C51449">
        <w:rPr>
          <w:rStyle w:val="Char3"/>
          <w:rFonts w:hint="cs"/>
          <w:rtl/>
        </w:rPr>
        <w:t xml:space="preserve"> با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مشارکت دارند، سپس الله متعال اقوام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بدون شفاعت و فقط با لطف و کرم و رحمت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از دوزخ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عمل صالح روز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آن را انجام داده شفاعت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چنان که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«روزه و قرآن روز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بنده شفاعت م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‌کنند»</w:t>
      </w:r>
      <w:r w:rsidRPr="00A415A8">
        <w:rPr>
          <w:rStyle w:val="Char3"/>
          <w:vertAlign w:val="superscript"/>
          <w:rtl/>
        </w:rPr>
        <w:footnoteReference w:id="48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اما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کافران و مشرک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شفاعت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نخواهد بود، 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وَأَنذِرۡهُمۡ يَوۡمَ </w:t>
      </w:r>
      <w:r w:rsidRPr="00A03F15">
        <w:rPr>
          <w:rStyle w:val="Chare"/>
          <w:rFonts w:hint="cs"/>
          <w:rtl/>
        </w:rPr>
        <w:t>ٱلۡأٓزِفَةِ</w:t>
      </w:r>
      <w:r w:rsidRPr="00A03F15">
        <w:rPr>
          <w:rStyle w:val="Chare"/>
          <w:rtl/>
        </w:rPr>
        <w:t xml:space="preserve"> إِذِ </w:t>
      </w:r>
      <w:r w:rsidRPr="00A03F15">
        <w:rPr>
          <w:rStyle w:val="Chare"/>
          <w:rFonts w:hint="cs"/>
          <w:rtl/>
        </w:rPr>
        <w:t>ٱلۡقُلُوبُ</w:t>
      </w:r>
      <w:r w:rsidRPr="00A03F15">
        <w:rPr>
          <w:rStyle w:val="Chare"/>
          <w:rtl/>
        </w:rPr>
        <w:t xml:space="preserve"> لَدَى </w:t>
      </w:r>
      <w:r w:rsidRPr="00A03F15">
        <w:rPr>
          <w:rStyle w:val="Chare"/>
          <w:rFonts w:hint="cs"/>
          <w:rtl/>
        </w:rPr>
        <w:t>ٱلۡحَنَاجِرِ</w:t>
      </w:r>
      <w:r w:rsidRPr="00A03F15">
        <w:rPr>
          <w:rStyle w:val="Chare"/>
          <w:rtl/>
        </w:rPr>
        <w:t xml:space="preserve"> كَٰظِمِينَۚ مَا لِلظَّٰلِمِينَ مِنۡ حَمِيم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شَفِيعٖ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يُطَاعُ</w:t>
      </w:r>
      <w:r w:rsidRPr="00A03F15">
        <w:rPr>
          <w:rStyle w:val="Chare"/>
          <w:rtl/>
        </w:rPr>
        <w:t>١٨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[غافر: 18]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و آنان‌را از روز نزد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ک (ق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امت) بترسان، آن‌گاه که دل‌ها به حلقوم‌ها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‌رسند درحال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که ساکت هستند و سخن نم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‌گو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ند. ستمگران نه دارا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دوست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دلسوزند و نه دارا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انج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‌گر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که 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انج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او پذ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رفته گردد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5D7522">
      <w:pPr>
        <w:pStyle w:val="a6"/>
        <w:ind w:left="284" w:hanging="284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5D7522">
        <w:rPr>
          <w:rStyle w:val="Chare"/>
          <w:rtl/>
        </w:rPr>
        <w:t xml:space="preserve">فَمَا تَنفَعُهُمۡ شَفَٰعَةُ </w:t>
      </w:r>
      <w:r w:rsidRPr="005D7522">
        <w:rPr>
          <w:rStyle w:val="Chare"/>
          <w:rFonts w:hint="cs"/>
          <w:rtl/>
        </w:rPr>
        <w:t>ٱلشَّٰفِعِينَ</w:t>
      </w:r>
      <w:r w:rsidRPr="00A03F15">
        <w:rPr>
          <w:rStyle w:val="Chare"/>
          <w:rtl/>
        </w:rPr>
        <w:t>٤٨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[المدثر: 48]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A415A8">
      <w:pPr>
        <w:pStyle w:val="a6"/>
        <w:widowControl w:val="0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پس شفاعت شفاعت‌کنندگان سود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به آنان نم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‌بخشد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A415A8">
      <w:pPr>
        <w:pStyle w:val="a6"/>
        <w:widowControl w:val="0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همان طور که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خبر داده است مرگ روز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آورده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ذبح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‌گردد. و از بزرگتر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نعمت‌ها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 اهل بهشت و از سخت‌تر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زها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دوزخ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ان، جاودانگ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افتن زندگ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آخرت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مرگ امر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نامرئ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وقت خداوند آن را مرئ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محسّم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بهشت و دوزخ ذبح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چنان که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«آنگاه که اهل بهشت به بهشت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‌روند و دوزخ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وارد دوزخ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‌گردند، مرگ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بهشت و جهنم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‌آورند و سپس ذبح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و سپس مناد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اهل بهشت! مرگ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اهل دوزخ! مرگ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ست، و آنگاه شادمان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بهشت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 و اندوه دوزخ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م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‌شود»</w:t>
      </w:r>
      <w:r w:rsidRPr="00A415A8">
        <w:rPr>
          <w:rStyle w:val="Char3"/>
          <w:vertAlign w:val="superscript"/>
          <w:rtl/>
        </w:rPr>
        <w:footnoteReference w:id="49"/>
      </w:r>
      <w:r w:rsidR="00A415A8">
        <w:rPr>
          <w:rStyle w:val="Char3"/>
          <w:rFonts w:hint="cs"/>
          <w:rtl/>
        </w:rPr>
        <w:t>.</w:t>
      </w:r>
    </w:p>
    <w:p w:rsidR="00D81C83" w:rsidRPr="004972B7" w:rsidRDefault="00D81C83" w:rsidP="008C7FEB">
      <w:pPr>
        <w:pStyle w:val="a1"/>
        <w:rPr>
          <w:noProof/>
          <w:rtl/>
        </w:rPr>
      </w:pPr>
      <w:bookmarkStart w:id="55" w:name="_Toc412912491"/>
      <w:bookmarkStart w:id="56" w:name="_Toc440144975"/>
      <w:r w:rsidRPr="004972B7">
        <w:rPr>
          <w:rFonts w:hint="cs"/>
          <w:noProof/>
          <w:rtl/>
        </w:rPr>
        <w:t>رکن ششم</w:t>
      </w:r>
      <w:bookmarkStart w:id="57" w:name="_Toc412912492"/>
      <w:bookmarkEnd w:id="55"/>
      <w:r w:rsidR="008C7FEB">
        <w:rPr>
          <w:rFonts w:hint="cs"/>
          <w:noProof/>
          <w:rtl/>
        </w:rPr>
        <w:t xml:space="preserve">: </w:t>
      </w:r>
      <w:r w:rsidRPr="004972B7">
        <w:rPr>
          <w:rFonts w:hint="cs"/>
          <w:noProof/>
          <w:rtl/>
        </w:rPr>
        <w:t>ا</w:t>
      </w:r>
      <w:r w:rsidR="00A0497C">
        <w:rPr>
          <w:rFonts w:hint="cs"/>
          <w:noProof/>
          <w:rtl/>
        </w:rPr>
        <w:t>ی</w:t>
      </w:r>
      <w:r w:rsidRPr="004972B7">
        <w:rPr>
          <w:rFonts w:hint="cs"/>
          <w:noProof/>
          <w:rtl/>
        </w:rPr>
        <w:t>مان به تقد</w:t>
      </w:r>
      <w:r w:rsidR="00A0497C">
        <w:rPr>
          <w:rFonts w:hint="cs"/>
          <w:noProof/>
          <w:rtl/>
        </w:rPr>
        <w:t>ی</w:t>
      </w:r>
      <w:r w:rsidRPr="004972B7">
        <w:rPr>
          <w:rFonts w:hint="cs"/>
          <w:noProof/>
          <w:rtl/>
        </w:rPr>
        <w:t>ر</w:t>
      </w:r>
      <w:bookmarkEnd w:id="56"/>
      <w:bookmarkEnd w:id="57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اهل سنت و الجماعت باور قطع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دارند که هر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و شرّ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جهان هست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همه براساس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است، و الله متعال بر همه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تواناست و هر چه او بخواهد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او آنچه بخواهد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‌دهد، پس همه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جز با خواست و تدب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و توانا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او انجام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رد.</w:t>
      </w:r>
    </w:p>
    <w:p w:rsidR="00D81C83" w:rsidRPr="00A415A8" w:rsidRDefault="00D81C83" w:rsidP="00C51449">
      <w:pPr>
        <w:pStyle w:val="a6"/>
        <w:rPr>
          <w:rStyle w:val="Char3"/>
          <w:spacing w:val="-2"/>
          <w:rtl/>
        </w:rPr>
      </w:pPr>
      <w:r w:rsidRPr="00A415A8">
        <w:rPr>
          <w:rStyle w:val="Char3"/>
          <w:rFonts w:hint="cs"/>
          <w:spacing w:val="-2"/>
          <w:rtl/>
        </w:rPr>
        <w:t>و خداوند متعال آنچه را که اتفاق افتاد و آنچه را که اتفاق خواهد افتاد را قبل از اتفاق افتادن م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‌دانسته است و م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‌دانسته است که اوقات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 xml:space="preserve"> که او مشخص کرده و به ش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وه‌ا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 xml:space="preserve"> که او مع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ن کرده رو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 xml:space="preserve"> م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‌دهد، پس همه امور بر حسب تقد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ر الله متعال انجام م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‌پذ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رد.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خداوند براساس علم و آگاه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اقتضا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حکمت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امور را مقدّر نموده است، او قبل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بندگانش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به احوال آنان آگاه بوده و روز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اجل و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و سرانجام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ک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ابد آن‌ها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‌دانسته است و همه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امور را نوشته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هر آنچه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بر آمده از علم و قدرت و اراده الله متعال است و خلاصه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همه آنچه که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الله متعال آن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‌دانسته و قلم بر آن رفته است، پس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در قض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کاملاً مطلقاً تسل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الله متعال شد، چون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امور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 مسائل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رفت 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مَّا كَانَ عَلَى </w:t>
      </w:r>
      <w:r w:rsidRPr="00A03F15">
        <w:rPr>
          <w:rStyle w:val="Chare"/>
          <w:rFonts w:hint="cs"/>
          <w:rtl/>
        </w:rPr>
        <w:t>ٱلنَّبِيِّ</w:t>
      </w:r>
      <w:r w:rsidRPr="00A03F15">
        <w:rPr>
          <w:rStyle w:val="Chare"/>
          <w:rtl/>
        </w:rPr>
        <w:t xml:space="preserve"> مِنۡ حَرَج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فِيمَا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فَرَضَ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لَهُ</w:t>
      </w:r>
      <w:r w:rsidRPr="00A03F15">
        <w:rPr>
          <w:rStyle w:val="Chare"/>
          <w:rFonts w:hint="cs"/>
          <w:rtl/>
        </w:rPr>
        <w:t>ۥۖ</w:t>
      </w:r>
      <w:r w:rsidRPr="00A03F15">
        <w:rPr>
          <w:rStyle w:val="Chare"/>
          <w:rtl/>
        </w:rPr>
        <w:t xml:space="preserve"> سُنَّةَ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فِي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خَلَوۡاْ مِن قَبۡلُۚ وَكَانَ أَمۡرُ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قَدَر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مَّقۡدُورًا</w:t>
      </w:r>
      <w:r w:rsidRPr="00A03F15">
        <w:rPr>
          <w:rStyle w:val="Chare"/>
          <w:rtl/>
        </w:rPr>
        <w:t>٣٨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[الأحزاب: 38]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بر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 در آنچه خداوند برا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او مقدر نموده 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چ گناه و تقص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ست،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سنت اله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در مورد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غمبران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ز جار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بوده و ک</w:t>
      </w:r>
      <w:r w:rsidR="008D20B0" w:rsidRPr="00536685">
        <w:rPr>
          <w:rStyle w:val="Char6"/>
          <w:rFonts w:hint="cs"/>
          <w:rtl/>
        </w:rPr>
        <w:t>ار خداوند به اندازه و مقرر است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وَخَلَقَ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كُلَّ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شَيۡءٖ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فَقَدَّرَهُۥ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تَقۡدِيرٗا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[الفرقان: 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tl/>
        </w:rPr>
        <w:t>و همه چ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ز را آفر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ده و آنها را به اندازه مقرّر </w:t>
      </w:r>
      <w:r w:rsidR="00DC7072">
        <w:rPr>
          <w:rStyle w:val="Char6"/>
          <w:rtl/>
        </w:rPr>
        <w:t>ک</w:t>
      </w:r>
      <w:r w:rsidR="00D81C83" w:rsidRPr="00EC19C0">
        <w:rPr>
          <w:rStyle w:val="Char6"/>
          <w:rtl/>
        </w:rPr>
        <w:t>رده است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إِنَّا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كُلَّ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شَيۡءٍ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خَلَقۡنَٰهُ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بِقَدَرٖ</w:t>
      </w:r>
      <w:r w:rsidRPr="00A03F15">
        <w:rPr>
          <w:rStyle w:val="Chare"/>
          <w:rtl/>
        </w:rPr>
        <w:t>٤٩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[القمر: 49]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ب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‌گمان ما هرچ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ز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را به انداز</w:t>
      </w:r>
      <w:r w:rsidR="00DC7072">
        <w:rPr>
          <w:rStyle w:val="Char6"/>
          <w:rFonts w:hint="cs"/>
          <w:rtl/>
        </w:rPr>
        <w:t>ۀ</w:t>
      </w:r>
      <w:r w:rsidR="00D81C83" w:rsidRPr="00EC19C0">
        <w:rPr>
          <w:rStyle w:val="Char6"/>
          <w:rFonts w:hint="cs"/>
          <w:rtl/>
        </w:rPr>
        <w:t xml:space="preserve"> مقرّر آفر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ده‌ا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م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«مؤمن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بنده‌ا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به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داشته باشد (ا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داشته باشد) که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و شرّ آن از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است، و بداند که آنچه به او 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قرار نبوده که از او بگذرد و آنچه به او نرس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ده قرار نبوده که به او برسد»</w:t>
      </w:r>
      <w:r w:rsidRPr="00A415A8">
        <w:rPr>
          <w:rStyle w:val="Char3"/>
          <w:vertAlign w:val="superscript"/>
          <w:rtl/>
        </w:rPr>
        <w:footnoteReference w:id="50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معتقدند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به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کامل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مگر با چهار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که مراقب و ارکان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نام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چهار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در آمد درست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مسئله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به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کامل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 مگر با محقق کردن همه ارکان آن و به صورت درست؛ چون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چهار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ز مکمّل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گر و مرتبط به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است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همه اقرار کند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او به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کامل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اگر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نقض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منکرش شود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او به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ر ناقص خواهد بود، مرتبه اول: علم: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داشتن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الله متعال به همه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آگاه و داناست؛ پس علم او به آنچه شده و آنچه خواهد شد و آنچه نشده 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اگر بشود چگونه خواهد شد. احاطه دارد، و به اندازه ذره‌ا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آسمان‌ها و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از علم و آگاه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نخواهد بود، و خداوند قبل از آن که خلق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ند.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‌دانسته که چه کارها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خواهند کرد، و روز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آنان و زمان مرگشان و اعمال و حرکات و سکنات آن‌ها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‌دانسته است،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‌دانسته است که کدام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ک خوشبخت خواهد بود و کدام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بدبخت خواهد بود، و همه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ن‌ها را براساس علم و آگاه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إِنَّ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بِكُلِّ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شَيۡءٍ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عَلِيمٌ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[التوبة: 115]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ب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‌گمان خداو</w:t>
      </w:r>
      <w:r w:rsidR="00D81C83" w:rsidRPr="00EC19C0">
        <w:rPr>
          <w:rStyle w:val="Char6"/>
          <w:rtl/>
        </w:rPr>
        <w:t>ند از هر چ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ز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 آگاه است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مرتبه دوم: کتابت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داشتن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خداوند متعال براساس علم و آگاه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داشته،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را تا روز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امت، در لوح محفوظ نوشته است و آن کتاب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در آن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نقص و کمبود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ست، پس همه آنچه اتفاق افتاده و اتفاق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‌افتد و آنچه تا روز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اتفاق خواهد افتاد، همه نزد الله متعال در ام‌الکتاب نوشته شده است، که ذکر و امام و کتاب مب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چنان که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وَكُلَّ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شَيۡءٍ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أَحۡصَيۡنَٰهُ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فِيٓ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إِمَامٖ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مُّبِينٖ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س: 12]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همه 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ز را در کتاب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روشنگر برشمرده‌ا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الله متعال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قلم بود آنگاه به آن گفت: بنو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س، قلم گفت: چه بنو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سم؟ گفت: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را بنو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س، آنچه شده و آنچه تا ابد خواهد شد را بنو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س»</w:t>
      </w:r>
      <w:r w:rsidRPr="00A415A8">
        <w:rPr>
          <w:rStyle w:val="Char3"/>
          <w:vertAlign w:val="superscript"/>
          <w:rtl/>
        </w:rPr>
        <w:footnoteReference w:id="51"/>
      </w:r>
      <w:r w:rsidR="00536685">
        <w:rPr>
          <w:rStyle w:val="Char3"/>
          <w:rFonts w:hint="cs"/>
          <w:rtl/>
        </w:rPr>
        <w:t>.</w:t>
      </w:r>
    </w:p>
    <w:p w:rsidR="00D81C83" w:rsidRDefault="00D81C83" w:rsidP="00DC7072">
      <w:pPr>
        <w:pStyle w:val="a6"/>
        <w:rPr>
          <w:rtl/>
        </w:rPr>
      </w:pPr>
      <w:r w:rsidRPr="00A268D3">
        <w:rPr>
          <w:rFonts w:hint="cs"/>
          <w:rtl/>
        </w:rPr>
        <w:t xml:space="preserve">مرتبه سوم: اراده و خواست، </w:t>
      </w:r>
      <w:r w:rsidR="00DC7072">
        <w:rPr>
          <w:rFonts w:hint="cs"/>
          <w:rtl/>
        </w:rPr>
        <w:t>ی</w:t>
      </w:r>
      <w:r w:rsidRPr="00A268D3">
        <w:rPr>
          <w:rFonts w:hint="cs"/>
          <w:rtl/>
        </w:rPr>
        <w:t>عن</w:t>
      </w:r>
      <w:r w:rsidR="00DC7072">
        <w:rPr>
          <w:rFonts w:hint="cs"/>
          <w:rtl/>
        </w:rPr>
        <w:t>ی</w:t>
      </w:r>
      <w:r w:rsidRPr="00A268D3">
        <w:rPr>
          <w:rFonts w:hint="cs"/>
          <w:rtl/>
        </w:rPr>
        <w:t xml:space="preserve"> همه آنچه در ا</w:t>
      </w:r>
      <w:r w:rsidR="00DC7072">
        <w:rPr>
          <w:rFonts w:hint="cs"/>
          <w:rtl/>
        </w:rPr>
        <w:t>ی</w:t>
      </w:r>
      <w:r w:rsidRPr="00A268D3">
        <w:rPr>
          <w:rFonts w:hint="cs"/>
          <w:rtl/>
        </w:rPr>
        <w:t>ن جهان رو</w:t>
      </w:r>
      <w:r w:rsidR="00DC7072">
        <w:rPr>
          <w:rFonts w:hint="cs"/>
          <w:rtl/>
        </w:rPr>
        <w:t>ی</w:t>
      </w:r>
      <w:r w:rsidRPr="00A268D3">
        <w:rPr>
          <w:rFonts w:hint="cs"/>
          <w:rtl/>
        </w:rPr>
        <w:t xml:space="preserve"> م</w:t>
      </w:r>
      <w:r w:rsidR="00DC7072">
        <w:rPr>
          <w:rFonts w:hint="cs"/>
          <w:rtl/>
        </w:rPr>
        <w:t>ی</w:t>
      </w:r>
      <w:r w:rsidRPr="00A268D3">
        <w:rPr>
          <w:rFonts w:hint="cs"/>
          <w:rtl/>
        </w:rPr>
        <w:t>‌دهد براساس اراده و خواست اله</w:t>
      </w:r>
      <w:r w:rsidR="00DC7072">
        <w:rPr>
          <w:rFonts w:hint="cs"/>
          <w:rtl/>
        </w:rPr>
        <w:t>ی</w:t>
      </w:r>
      <w:r w:rsidRPr="00A268D3">
        <w:rPr>
          <w:rFonts w:hint="cs"/>
          <w:rtl/>
        </w:rPr>
        <w:t xml:space="preserve"> که ب</w:t>
      </w:r>
      <w:r w:rsidR="00DC7072">
        <w:rPr>
          <w:rFonts w:hint="cs"/>
          <w:rtl/>
        </w:rPr>
        <w:t>ی</w:t>
      </w:r>
      <w:r w:rsidRPr="00A268D3">
        <w:rPr>
          <w:rFonts w:hint="cs"/>
          <w:rtl/>
        </w:rPr>
        <w:t>ن رحمت و حکمت دور م</w:t>
      </w:r>
      <w:r w:rsidR="00DC7072">
        <w:rPr>
          <w:rFonts w:hint="cs"/>
          <w:rtl/>
        </w:rPr>
        <w:t>ی</w:t>
      </w:r>
      <w:r w:rsidRPr="00A268D3">
        <w:rPr>
          <w:rFonts w:hint="cs"/>
          <w:rtl/>
        </w:rPr>
        <w:t>‌زند، رو</w:t>
      </w:r>
      <w:r w:rsidR="00DC7072">
        <w:rPr>
          <w:rFonts w:hint="cs"/>
          <w:rtl/>
        </w:rPr>
        <w:t>ی</w:t>
      </w:r>
      <w:r w:rsidRPr="00A268D3">
        <w:rPr>
          <w:rFonts w:hint="cs"/>
          <w:rtl/>
        </w:rPr>
        <w:t xml:space="preserve"> م</w:t>
      </w:r>
      <w:r w:rsidR="00DC7072">
        <w:rPr>
          <w:rFonts w:hint="cs"/>
          <w:rtl/>
        </w:rPr>
        <w:t>ی</w:t>
      </w:r>
      <w:r w:rsidRPr="00A268D3">
        <w:rPr>
          <w:rFonts w:hint="cs"/>
          <w:rtl/>
        </w:rPr>
        <w:t>‌دهد.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هر کس را که بخواهد براساس رحمت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هر کس را که بخواهد براساس حکمت خود گمراه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‌سازد، او از آنچه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پرس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چون حکمت و قدرت او کامل است، و مردم از آنچه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بازخواست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و آنچه اتفاق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‌افتد مطابق علم سابق اوست که در لوح محفوظ نوشته شده است، پس خواست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 قدرت او فراگ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است آنچه او بخواهد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آنچه او نخواهد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پس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اراده و خواست او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وَمَا تَشَآءُونَ إِلَّآ أَن يَشَآءَ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رَبُّ </w:t>
      </w:r>
      <w:r w:rsidRPr="00A03F15">
        <w:rPr>
          <w:rStyle w:val="Chare"/>
          <w:rFonts w:hint="cs"/>
          <w:rtl/>
        </w:rPr>
        <w:t>ٱلۡعَٰلَمِينَ</w:t>
      </w:r>
      <w:r w:rsidRPr="00A03F15">
        <w:rPr>
          <w:rStyle w:val="Chare"/>
          <w:rtl/>
        </w:rPr>
        <w:t>٢٩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[الت</w:t>
      </w:r>
      <w:r w:rsidR="00DC7072" w:rsidRPr="00DC7072">
        <w:rPr>
          <w:rStyle w:val="Char5"/>
          <w:rtl/>
        </w:rPr>
        <w:t>ک</w:t>
      </w:r>
      <w:r w:rsidRPr="00DC7072">
        <w:rPr>
          <w:rStyle w:val="Char5"/>
          <w:rtl/>
        </w:rPr>
        <w:t>و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ر: 29]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درحال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که نم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‌توان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 بخواه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 مگر آن‌ که خدا، پروردگار جهان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ان بخواهد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«دل‌ها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فرزندان آدم همه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دو انگشت از انگشتان خداوند مهربان قرار دارد، به گونه‌ا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دل است، و هر گونه که بخواهد در آن تصرف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</w:t>
      </w:r>
      <w:r w:rsidRPr="00DB33E4">
        <w:rPr>
          <w:rStyle w:val="Char3"/>
          <w:rFonts w:hint="cs"/>
          <w:rtl/>
        </w:rPr>
        <w:t>ند»</w:t>
      </w:r>
      <w:r w:rsidRPr="00DB33E4">
        <w:rPr>
          <w:rStyle w:val="Char3"/>
          <w:vertAlign w:val="superscript"/>
          <w:rtl/>
        </w:rPr>
        <w:footnoteReference w:customMarkFollows="1" w:id="52"/>
        <w:t>١</w:t>
      </w:r>
      <w:r w:rsidR="005D7522" w:rsidRPr="00DB33E4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 مرتبه چهارم: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داشتن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الله متعال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ننده همه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است و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ننده‌ا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او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و پروردگار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جز او وجود ندارد، و همه موجودات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الله مخلوق هستند که از عدم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جاد شده‌اند، و بعد از آن که نبوده‌اند به وجود آمده‌اند، پس خداوند متعال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ننده هر انجام دهنده و کارش است و خالق هر متحرک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حرکتش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 پس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جهان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رو</w:t>
      </w:r>
      <w:r w:rsidR="00DC7072">
        <w:rPr>
          <w:rStyle w:val="Char3"/>
          <w:rFonts w:hint="cs"/>
          <w:rtl/>
        </w:rPr>
        <w:t>ی</w:t>
      </w:r>
      <w:r w:rsidR="005D7522">
        <w:rPr>
          <w:rStyle w:val="Char3"/>
          <w:rFonts w:hint="cs"/>
          <w:rtl/>
        </w:rPr>
        <w:t xml:space="preserve"> نمی‌</w:t>
      </w:r>
      <w:r w:rsidRPr="00C51449">
        <w:rPr>
          <w:rStyle w:val="Char3"/>
          <w:rFonts w:hint="cs"/>
          <w:rtl/>
        </w:rPr>
        <w:t>دهد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خداوند متعال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ننده آن است،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وَخَلَقَ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كُلَّ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شَيۡءٖ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فَقَدَّرَهُۥ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تَقۡدِيرٗا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[الفرقان: 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tl/>
        </w:rPr>
        <w:t>و همه چ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>ز را آفر</w:t>
      </w:r>
      <w:r w:rsidR="00DC7072">
        <w:rPr>
          <w:rStyle w:val="Char6"/>
          <w:rtl/>
        </w:rPr>
        <w:t>ی</w:t>
      </w:r>
      <w:r w:rsidR="00D81C83" w:rsidRPr="00EC19C0">
        <w:rPr>
          <w:rStyle w:val="Char6"/>
          <w:rtl/>
        </w:rPr>
        <w:t xml:space="preserve">ده و آنها را به اندازه مقرّر </w:t>
      </w:r>
      <w:r w:rsidR="00DC7072">
        <w:rPr>
          <w:rStyle w:val="Char6"/>
          <w:rtl/>
        </w:rPr>
        <w:t>ک</w:t>
      </w:r>
      <w:r w:rsidR="00D81C83" w:rsidRPr="00EC19C0">
        <w:rPr>
          <w:rStyle w:val="Char6"/>
          <w:rtl/>
        </w:rPr>
        <w:t>رده است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خداوند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ننده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کتاست که به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جاد کردن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گانه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کتاست و او همه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زها را بدون استثنا خلق کرده است،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خَٰلِقُ كُلِّ شَيۡء</w:t>
      </w:r>
      <w:r w:rsidRPr="00A03F15">
        <w:rPr>
          <w:rStyle w:val="Chare"/>
          <w:rFonts w:hint="cs"/>
          <w:rtl/>
        </w:rPr>
        <w:t>ٖۖ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وَهُوَ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عَلَىٰ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كُلِّ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شَيۡءٖ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وَكِيلٞ</w:t>
      </w:r>
      <w:r w:rsidRPr="00A03F15">
        <w:rPr>
          <w:rStyle w:val="Chare"/>
          <w:rtl/>
        </w:rPr>
        <w:t>٦٢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[الزمر: 62]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خداوند آفر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نند</w:t>
      </w:r>
      <w:r w:rsidR="00DC7072">
        <w:rPr>
          <w:rStyle w:val="Char6"/>
          <w:rFonts w:hint="cs"/>
          <w:rtl/>
        </w:rPr>
        <w:t>ۀ</w:t>
      </w:r>
      <w:r w:rsidR="00D81C83" w:rsidRPr="00EC19C0">
        <w:rPr>
          <w:rStyle w:val="Char6"/>
          <w:rFonts w:hint="cs"/>
          <w:rtl/>
        </w:rPr>
        <w:t xml:space="preserve"> همه 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ز است و او بر همه 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ز نگهبان است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ذَٰلِكُمُ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رَبُّكُمۡ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خَٰلِقُ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كُلِّ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شَيۡءٖ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[غافر: 62]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ا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 است خداوند پروردگارتان آفر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نند</w:t>
      </w:r>
      <w:r w:rsidR="00DC7072">
        <w:rPr>
          <w:rStyle w:val="Char6"/>
          <w:rFonts w:hint="cs"/>
          <w:rtl/>
        </w:rPr>
        <w:t>ۀ</w:t>
      </w:r>
      <w:r w:rsidR="00D81C83" w:rsidRPr="00EC19C0">
        <w:rPr>
          <w:rStyle w:val="Char6"/>
          <w:rFonts w:hint="cs"/>
          <w:rtl/>
        </w:rPr>
        <w:t xml:space="preserve"> هر چ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ز</w:t>
      </w:r>
      <w:r w:rsidR="00DC7072">
        <w:rPr>
          <w:rStyle w:val="Char6"/>
          <w:rFonts w:hint="cs"/>
          <w:rtl/>
        </w:rPr>
        <w:t>ی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هَلۡ مِنۡ خَٰلِقٍ غَيۡرُ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يَرۡزُقُكُم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[فاطر: 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EC19C0">
        <w:rPr>
          <w:rStyle w:val="Char6"/>
          <w:rFonts w:hint="cs"/>
          <w:rtl/>
        </w:rPr>
        <w:t>آ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ا آفر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>دگار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جز خداوند وجود دارد که به شما روز</w:t>
      </w:r>
      <w:r w:rsidR="00DC7072">
        <w:rPr>
          <w:rStyle w:val="Char6"/>
          <w:rFonts w:hint="cs"/>
          <w:rtl/>
        </w:rPr>
        <w:t>ی</w:t>
      </w:r>
      <w:r w:rsidR="00D81C83" w:rsidRPr="00EC19C0">
        <w:rPr>
          <w:rStyle w:val="Char6"/>
          <w:rFonts w:hint="cs"/>
          <w:rtl/>
        </w:rPr>
        <w:t xml:space="preserve"> بدهد</w:t>
      </w:r>
      <w:r>
        <w:rPr>
          <w:rStyle w:val="Char3"/>
          <w:rFonts w:hint="cs"/>
          <w:rtl/>
        </w:rPr>
        <w:t>؟».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او 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ننده بندگان و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است، و هر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و شرّ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اتفاق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‌افتد و هر کفر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هر طاعت و معص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براساس خواست و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الله متعال است و خداوند آن را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است،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وَمَا كَانَ لِنَفۡسٍ أَن تُؤۡمِنَ إِلَّا بِإِذۡنِ </w:t>
      </w:r>
      <w:r w:rsidRPr="00A03F15">
        <w:rPr>
          <w:rStyle w:val="Chare"/>
          <w:rFonts w:hint="cs"/>
          <w:rtl/>
        </w:rPr>
        <w:t>ٱللَّهِ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ونس: 100]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tl/>
        </w:rPr>
        <w:t>و ه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 xml:space="preserve">چ </w:t>
      </w:r>
      <w:r w:rsidR="00DC7072">
        <w:rPr>
          <w:rStyle w:val="Char6"/>
          <w:rtl/>
        </w:rPr>
        <w:t>ک</w:t>
      </w:r>
      <w:r w:rsidR="00D81C83" w:rsidRPr="0048521E">
        <w:rPr>
          <w:rStyle w:val="Char6"/>
          <w:rtl/>
        </w:rPr>
        <w:t>س نم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‌تواند ا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مان ب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اورد مگر آن</w:t>
      </w:r>
      <w:r w:rsidR="00DC7072">
        <w:rPr>
          <w:rStyle w:val="Char6"/>
          <w:rtl/>
        </w:rPr>
        <w:t>ک</w:t>
      </w:r>
      <w:r w:rsidR="00D81C83" w:rsidRPr="0048521E">
        <w:rPr>
          <w:rStyle w:val="Char6"/>
          <w:rtl/>
        </w:rPr>
        <w:t>ه خدا اجازه دهد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قُل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لَّن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يُصِيبَنَآ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كَتَبَ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لَنَا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[التوبة: 51]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بگو: هرگز به ما چ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ز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نم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‌رسد جز آنچه خداوند برا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ما مقرر نموده است</w:t>
      </w:r>
      <w:r w:rsidR="008D20B0">
        <w:rPr>
          <w:rStyle w:val="Char3"/>
          <w:rFonts w:hint="cs"/>
          <w:rtl/>
        </w:rPr>
        <w:t>».</w:t>
      </w:r>
    </w:p>
    <w:p w:rsidR="00D81C83" w:rsidRDefault="00D81C83" w:rsidP="00C51449">
      <w:pPr>
        <w:pStyle w:val="a6"/>
        <w:rPr>
          <w:rFonts w:cs="Traditional Arabic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>وَ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خَلَقَكُمۡ وَمَا تَعۡمَلُونَ٩٦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[الصافات: 96]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حال آنکه خداوند شما و آنچه را که انجام 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‌ده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د آفر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ده است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الله متعال طاعت را دوست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‌دارد و به آن فرمان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و در برابر آن پاداش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و گناه را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‌پسندد و از آن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به خاطر آن سزا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و هر کس را که بخواهد به لطف و فضل خود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هر کس را که بخواهد طبق عدل و حکمت خود گمراه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‌سازد،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إِن تَكۡفُرُواْ فَإِنَّ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غَنِيٌّ عَنكُمۡۖ وَلَا يَرۡضَىٰ لِعِبَادِهِ </w:t>
      </w:r>
      <w:r w:rsidRPr="00A03F15">
        <w:rPr>
          <w:rStyle w:val="Chare"/>
          <w:rFonts w:hint="cs"/>
          <w:rtl/>
        </w:rPr>
        <w:t>ٱلۡكُفۡرَۖ</w:t>
      </w:r>
      <w:r w:rsidRPr="00A03F15">
        <w:rPr>
          <w:rStyle w:val="Chare"/>
          <w:rtl/>
        </w:rPr>
        <w:t xml:space="preserve"> وَإِن تَشۡكُرُواْ يَرۡضَهُ لَكُمۡۗ وَلَا تَزِرُ وَازِرَة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وِزۡرَ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أُخۡرَىٰ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[الزمر: 7]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اگر کافر گرد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د (بدان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د که) ب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‌گمان خداوند از شما ب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‌ن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از است ول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کفر را برا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بندگان خود نم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‌پسندد. و اگر سپاس بگزار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د آن‌را برا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تان 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‌پسندد. و ه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چ‌کس بار گناهان د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گر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را بر دوش نم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‌کشد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>وَ</w:t>
      </w:r>
      <w:r w:rsidRPr="00A03F15">
        <w:rPr>
          <w:rStyle w:val="Chare"/>
          <w:rFonts w:hint="cs"/>
          <w:rtl/>
        </w:rPr>
        <w:t>ٱعۡلَمُوٓاْ</w:t>
      </w:r>
      <w:r w:rsidRPr="00A03F15">
        <w:rPr>
          <w:rStyle w:val="Chare"/>
          <w:rtl/>
        </w:rPr>
        <w:t xml:space="preserve"> أَنَّ فِيكُمۡ رَسُولَ </w:t>
      </w:r>
      <w:r w:rsidRPr="00A03F15">
        <w:rPr>
          <w:rStyle w:val="Chare"/>
          <w:rFonts w:hint="cs"/>
          <w:rtl/>
        </w:rPr>
        <w:t>ٱللَّهِۚ</w:t>
      </w:r>
      <w:r w:rsidRPr="00A03F15">
        <w:rPr>
          <w:rStyle w:val="Chare"/>
          <w:rtl/>
        </w:rPr>
        <w:t xml:space="preserve"> لَوۡ يُطِيعُكُمۡ فِي كَثِير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ٱلۡأَمۡرِ</w:t>
      </w:r>
      <w:r w:rsidRPr="00A03F15">
        <w:rPr>
          <w:rStyle w:val="Chare"/>
          <w:rtl/>
        </w:rPr>
        <w:t xml:space="preserve"> لَعَنِتُّمۡ وَلَٰكِنَّ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حَبَّبَ إِلَيۡكُمُ </w:t>
      </w:r>
      <w:r w:rsidRPr="00A03F15">
        <w:rPr>
          <w:rStyle w:val="Chare"/>
          <w:rFonts w:hint="cs"/>
          <w:rtl/>
        </w:rPr>
        <w:t>ٱلۡإِيمَٰنَ</w:t>
      </w:r>
      <w:r w:rsidRPr="00A03F15">
        <w:rPr>
          <w:rStyle w:val="Chare"/>
          <w:rtl/>
        </w:rPr>
        <w:t xml:space="preserve"> وَزَيَّنَهُ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فِي قُلُوبِكُمۡ وَكَرَّهَ إِلَيۡكُمُ </w:t>
      </w:r>
      <w:r w:rsidRPr="00A03F15">
        <w:rPr>
          <w:rStyle w:val="Chare"/>
          <w:rFonts w:hint="cs"/>
          <w:rtl/>
        </w:rPr>
        <w:t>ٱلۡكُفۡرَ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ٱلۡفُسُوقَ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ٱلۡعِصۡيَانَۚ</w:t>
      </w:r>
      <w:r w:rsidRPr="00A03F15">
        <w:rPr>
          <w:rStyle w:val="Chare"/>
          <w:rtl/>
        </w:rPr>
        <w:t xml:space="preserve"> أُوْلَٰٓئِكَ ه</w:t>
      </w:r>
      <w:r w:rsidRPr="00A03F15">
        <w:rPr>
          <w:rStyle w:val="Chare"/>
          <w:rFonts w:hint="cs"/>
          <w:rtl/>
        </w:rPr>
        <w:t>ُمُ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ٱلرَّٰشِدُونَ</w:t>
      </w:r>
      <w:r w:rsidRPr="00A03F15">
        <w:rPr>
          <w:rStyle w:val="Chare"/>
          <w:rtl/>
        </w:rPr>
        <w:t>٧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[الحجرات: 7]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و بدان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د که پ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غمبر خدا درم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انتان است، اگر در بس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ار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از کارها از شما اطاعت کند به مشقّت خواه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د افتاد، ول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خداوند 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مان را در نظرتان محبوب گرداند. و آن‌را در دل‌ها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تان آراست و کفر و فسق و نافرمان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را در نظرتان زشت و ناپسند جلوه داد. 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ناند که راه 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افته‌اند</w:t>
      </w:r>
      <w:r w:rsidR="008D20B0">
        <w:rPr>
          <w:rStyle w:val="Char3"/>
          <w:rFonts w:hint="cs"/>
          <w:rtl/>
        </w:rPr>
        <w:t>».</w:t>
      </w:r>
    </w:p>
    <w:p w:rsidR="00D81C83" w:rsidRPr="00A415A8" w:rsidRDefault="00D81C83" w:rsidP="00C51449">
      <w:pPr>
        <w:pStyle w:val="a6"/>
        <w:rPr>
          <w:rStyle w:val="Char3"/>
          <w:spacing w:val="-4"/>
          <w:rtl/>
        </w:rPr>
      </w:pPr>
      <w:r w:rsidRPr="00A415A8">
        <w:rPr>
          <w:rStyle w:val="Char3"/>
          <w:rFonts w:hint="cs"/>
          <w:spacing w:val="-4"/>
          <w:rtl/>
        </w:rPr>
        <w:t>و کس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 را که خداوند گمراه کرده بهانه و دل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ل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 نخواهد داشت چون الله متعال پ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امبران را فرستاده تا برا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 کس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 حجت و دل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ل نماند، و کار بنده را به خودش نسبت داده و کسب او قرار داده و او را جز به آنچه در توانا</w:t>
      </w:r>
      <w:r w:rsidR="00DC7072" w:rsidRPr="00A415A8">
        <w:rPr>
          <w:rStyle w:val="Char3"/>
          <w:rFonts w:hint="cs"/>
          <w:spacing w:val="-4"/>
          <w:rtl/>
        </w:rPr>
        <w:t>یی</w:t>
      </w:r>
      <w:r w:rsidRPr="00A415A8">
        <w:rPr>
          <w:rStyle w:val="Char3"/>
          <w:rFonts w:hint="cs"/>
          <w:spacing w:val="-4"/>
          <w:rtl/>
        </w:rPr>
        <w:t>‌اش است مکلف نکرده است و م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‌فرما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د: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ٱلۡيَوۡمَ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تُجۡزَىٰ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كُلُّ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نَفۡسِۢ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كَسَبَتۡۚ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ظُلۡمَ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ٱلۡيَوۡمَ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[غافر: 17]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امروز هرکس در برابر کار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که کرده است جزا و سزا داده 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‌شود، امروز ه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چ‌گونه ستم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وجود ندارد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إِنَّا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هَدَيۡنَٰهُ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ٱلسَّبِيلَ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إِمَّا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شَاكِرٗا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وَإِمَّا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كَفُورًا</w:t>
      </w:r>
      <w:r w:rsidRPr="00A03F15">
        <w:rPr>
          <w:rStyle w:val="Chare"/>
          <w:rtl/>
        </w:rPr>
        <w:t>٣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[الإنسان: 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همانا ما بدو راه را نمود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م خواه سپاس‌گزار باشد، خواه ناسپاس</w:t>
      </w:r>
      <w:r w:rsidR="008D20B0">
        <w:rPr>
          <w:rStyle w:val="Char3"/>
          <w:rFonts w:hint="cs"/>
          <w:rtl/>
        </w:rPr>
        <w:t>».</w:t>
      </w:r>
    </w:p>
    <w:p w:rsidR="00D81C83" w:rsidRDefault="00D81C83" w:rsidP="00C51449">
      <w:pPr>
        <w:pStyle w:val="a6"/>
        <w:rPr>
          <w:rFonts w:cs="Traditional Arabic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Fonts w:hint="cs"/>
          <w:rtl/>
        </w:rPr>
        <w:t>لِئَلَّا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يَكُونَ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لِلنَّاسِ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عَلَى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حُجَّةُۢ بَعۡدَ </w:t>
      </w:r>
      <w:r w:rsidRPr="00A03F15">
        <w:rPr>
          <w:rStyle w:val="Chare"/>
          <w:rFonts w:hint="cs"/>
          <w:rtl/>
        </w:rPr>
        <w:t>ٱلرُّسُلِ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[النساء: 165]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تا بعد از پ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امبران دل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ل و حجّت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برا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مردم بر خدا باق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نماند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لَا يُكَلِّفُ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نَفۡسًا إِلَّا وُسۡعَهَا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[البقرة: 286]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خداوند</w:t>
      </w:r>
      <w:r w:rsidR="00D81C83" w:rsidRPr="0048521E">
        <w:rPr>
          <w:rStyle w:val="Char6"/>
          <w:rtl/>
        </w:rPr>
        <w:t xml:space="preserve"> ه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چ‌کس را جز به اندازه توانش مکلف نم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‌کند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>فَمَن شَآءَ فَلۡيُؤۡمِن وَمَن شَآءَ فَلۡيَكۡفُرۡ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</w:t>
      </w:r>
      <w:r w:rsidR="00DC7072" w:rsidRPr="00DC7072">
        <w:rPr>
          <w:rStyle w:val="Char5"/>
          <w:rtl/>
        </w:rPr>
        <w:t>ک</w:t>
      </w:r>
      <w:r w:rsidRPr="00DC7072">
        <w:rPr>
          <w:rStyle w:val="Char5"/>
          <w:rtl/>
        </w:rPr>
        <w:t>هف: 29]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tl/>
        </w:rPr>
        <w:t>پس هرکس که م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‌خواهد، ا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مان ب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اورد و هرکس که م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‌خواهد، کافر شود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شرّ به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وجه به خداوند متعال نسبت داده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نه در ذات او و نه در نام‌ها و نه در صفاتش و نه در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ش، چون صفات او در کمال قرار دارد و رحمت و عدالت او کامل است، چون خداوند متعال به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فرمان داده و از شرّ و کفر و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گناه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کرده است، و فقط شرّ به اقتضا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حکمت او و اراده نافذ او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و در مخلوقاتش قرار دارد،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مَّآ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أَصَابَكَ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حَسَنَةٖ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فَمِنَ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وَمَآ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أَصَابَكَ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سَيِّئَةٖ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فَمِن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نَّفۡسِكَ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[النساء: 79]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و اگر خوب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به تو برسد از جانب خدا است و اگر بد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و بلا</w:t>
      </w:r>
      <w:r w:rsidR="00DC7072">
        <w:rPr>
          <w:rStyle w:val="Char6"/>
          <w:rFonts w:hint="cs"/>
          <w:rtl/>
        </w:rPr>
        <w:t>یی</w:t>
      </w:r>
      <w:r w:rsidR="00D81C83" w:rsidRPr="0048521E">
        <w:rPr>
          <w:rStyle w:val="Char6"/>
          <w:rFonts w:hint="cs"/>
          <w:rtl/>
        </w:rPr>
        <w:t xml:space="preserve"> به تو برسد از جانب خودت 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‌باشد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خداوند متعال از ظلم پاک و منزّه است و به عدل مطلق متصف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‌باشد، پس به اندازه ذره‌ا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ستم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همه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عدل و رحمت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وَمَآ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أَنَا۠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بِظَلَّٰمٖ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لِّلۡعَبِيدِ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[ق: 29]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و من نسبت به بندگان ستمگر ن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ستم</w:t>
      </w:r>
      <w:r w:rsidR="008D20B0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يَظۡلِمُ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رَبُّكَ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أَحَدٗا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</w:t>
      </w:r>
      <w:r w:rsidR="00DC7072" w:rsidRPr="00DC7072">
        <w:rPr>
          <w:rStyle w:val="Char5"/>
          <w:rtl/>
        </w:rPr>
        <w:t>ک</w:t>
      </w:r>
      <w:r w:rsidRPr="00DC7072">
        <w:rPr>
          <w:rStyle w:val="Char5"/>
          <w:rtl/>
        </w:rPr>
        <w:t>هف: 49]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tl/>
        </w:rPr>
        <w:t>و پروردگارت به ه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چ‌کس ستم نم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‌کند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إِنَّ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يَظۡلِمُ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مِثۡقَالَ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ذَرَّةٖ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[النساء: 40]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بدون شک خداوند به انداز</w:t>
      </w:r>
      <w:r w:rsidR="00DC7072">
        <w:rPr>
          <w:rStyle w:val="Char6"/>
          <w:rFonts w:hint="cs"/>
          <w:rtl/>
        </w:rPr>
        <w:t>ۀ</w:t>
      </w:r>
      <w:r w:rsidR="00D81C83" w:rsidRPr="0048521E">
        <w:rPr>
          <w:rStyle w:val="Char6"/>
          <w:rFonts w:hint="cs"/>
          <w:rtl/>
        </w:rPr>
        <w:t xml:space="preserve"> ذره‌ا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tl/>
        </w:rPr>
        <w:t xml:space="preserve"> ستم نم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‌کند</w:t>
      </w:r>
      <w:r w:rsidR="008D20B0"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چون خداوند متعال از آنچه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پرس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>لَا يُسۡ‍َٔلُ عَمَّا يَفۡعَلُ وَهُمۡ يُسۡ‍َٔلُونَ٢٣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[الأنب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اء: 23]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C51449">
        <w:rPr>
          <w:rStyle w:val="Char3"/>
          <w:rFonts w:hint="cs"/>
          <w:rtl/>
        </w:rPr>
        <w:t>(</w:t>
      </w:r>
      <w:r w:rsidR="00D81C83" w:rsidRPr="0048521E">
        <w:rPr>
          <w:rStyle w:val="Char6"/>
          <w:rFonts w:hint="cs"/>
          <w:rtl/>
        </w:rPr>
        <w:t>خداوند) در برابر آنچه انجام 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‌دهد باز خواست نم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‌شود و آنها بازخواست 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‌گردند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معتقدند که خداوند متعال انسان و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را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اراده و قدرت و اخت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و خواست قرار داده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امور را به او بخش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تا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به صورت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او سر بزند نه به صورت مجاز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سپس به انسان عقل داده که بوس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له آن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و شرّ را تشخ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ص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‌دهد، و هرگز از او بازخواست نخواهد کرد مگر بنابر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که به محض اراده و اخت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ارش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پس انسان مجبور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بلکه دارا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خواست و اخت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است پس او کارها و عقا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خود را خود انتخاب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اما خواست او تابع خواست خداوند متعال است و هر آنچه خدا بخواهد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هر آنچه نخواهد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پس الله متعال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ننده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بندگان است، و بندگان خود به صورت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و شرّ را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‌دهند، پس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و شرّ را خداوند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جاد کرده و مقدر نموده و بنده آن را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و کسب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‌کند.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لِمَن شَآءَ مِنكُمۡ أَن يَسۡتَقِيمَ٢٨ وَمَا تَشَآءُونَ إِلَّآ أَن يَشَآءَ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رَبُّ </w:t>
      </w:r>
      <w:r w:rsidRPr="00A03F15">
        <w:rPr>
          <w:rStyle w:val="Chare"/>
          <w:rFonts w:hint="cs"/>
          <w:rtl/>
        </w:rPr>
        <w:t>ٱلۡعَٰلَمِينَ</w:t>
      </w:r>
      <w:r w:rsidRPr="00A03F15">
        <w:rPr>
          <w:rStyle w:val="Chare"/>
          <w:rtl/>
        </w:rPr>
        <w:t>٢٩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[الت</w:t>
      </w:r>
      <w:r w:rsidR="00DC7072" w:rsidRPr="00DC7072">
        <w:rPr>
          <w:rStyle w:val="Char5"/>
          <w:rtl/>
        </w:rPr>
        <w:t>ک</w:t>
      </w:r>
      <w:r w:rsidRPr="00DC7072">
        <w:rPr>
          <w:rStyle w:val="Char5"/>
          <w:rtl/>
        </w:rPr>
        <w:t>و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ر: 28-29]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برا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کس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از شما که بخواهد راست کردار شود. درحال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که نم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‌توان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د بخواه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د مگر آن‌ که خدا، پروردگار جهان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ان بخواهد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وَرَبُّكَ يَخۡلُقُ مَا يَشَآءُ وَيَخۡتَارُۗ مَا كَانَ لَهُمُ </w:t>
      </w:r>
      <w:r w:rsidRPr="00A03F15">
        <w:rPr>
          <w:rStyle w:val="Chare"/>
          <w:rFonts w:hint="cs"/>
          <w:rtl/>
        </w:rPr>
        <w:t>ٱلۡخِيَرَةُۚ</w:t>
      </w:r>
      <w:r w:rsidRPr="00A03F15">
        <w:rPr>
          <w:rStyle w:val="Chare"/>
          <w:rtl/>
        </w:rPr>
        <w:t xml:space="preserve"> سُبۡحَٰنَ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وَتَعَٰلَىٰ عَمَّا يُشۡرِكُونَ٦٨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[القصص: 68]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tl/>
        </w:rPr>
        <w:t>و پروردگار تو هر آنچه را بخواهد م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‌آفر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 xml:space="preserve">ند، و (هر </w:t>
      </w:r>
      <w:r w:rsidR="00DC7072">
        <w:rPr>
          <w:rStyle w:val="Char6"/>
          <w:rtl/>
        </w:rPr>
        <w:t>ک</w:t>
      </w:r>
      <w:r w:rsidR="00D81C83" w:rsidRPr="0048521E">
        <w:rPr>
          <w:rStyle w:val="Char6"/>
          <w:rtl/>
        </w:rPr>
        <w:t>س را بخواهد) بر م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‌گز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ند، و آنان اخت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ار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 xml:space="preserve"> ندارند. خداوند بس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 xml:space="preserve"> منزه‌تر و بالاتر از آن است </w:t>
      </w:r>
      <w:r w:rsidR="00DC7072">
        <w:rPr>
          <w:rStyle w:val="Char6"/>
          <w:rtl/>
        </w:rPr>
        <w:t>ک</w:t>
      </w:r>
      <w:r w:rsidR="00D81C83" w:rsidRPr="0048521E">
        <w:rPr>
          <w:rStyle w:val="Char6"/>
          <w:rtl/>
        </w:rPr>
        <w:t>ه برا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ش شر</w:t>
      </w:r>
      <w:r w:rsidR="00DC7072">
        <w:rPr>
          <w:rStyle w:val="Char6"/>
          <w:rtl/>
        </w:rPr>
        <w:t>یک</w:t>
      </w:r>
      <w:r w:rsidR="00D81C83" w:rsidRPr="0048521E">
        <w:rPr>
          <w:rStyle w:val="Char6"/>
          <w:rtl/>
        </w:rPr>
        <w:t xml:space="preserve"> قرار م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‌دهند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A415A8" w:rsidRDefault="00D81C83" w:rsidP="00C51449">
      <w:pPr>
        <w:pStyle w:val="a6"/>
        <w:rPr>
          <w:rStyle w:val="Char3"/>
          <w:spacing w:val="-2"/>
          <w:rtl/>
        </w:rPr>
      </w:pPr>
      <w:r w:rsidRPr="00A415A8">
        <w:rPr>
          <w:rStyle w:val="Char3"/>
          <w:rFonts w:hint="cs"/>
          <w:spacing w:val="-2"/>
          <w:rtl/>
        </w:rPr>
        <w:t>و پ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امبر</w:t>
      </w:r>
      <w:r w:rsidR="00A415A8" w:rsidRPr="00A415A8">
        <w:rPr>
          <w:rStyle w:val="Char3"/>
          <w:rFonts w:hint="cs"/>
          <w:spacing w:val="-2"/>
          <w:rtl/>
        </w:rPr>
        <w:t xml:space="preserve"> </w:t>
      </w:r>
      <w:r w:rsidR="00DC7072" w:rsidRPr="00A415A8">
        <w:rPr>
          <w:rStyle w:val="Char3"/>
          <w:rFonts w:cs="CTraditional Arabic"/>
          <w:spacing w:val="-2"/>
          <w:rtl/>
        </w:rPr>
        <w:t>ج</w:t>
      </w:r>
      <w:r w:rsidRPr="00A415A8">
        <w:rPr>
          <w:rStyle w:val="Char3"/>
          <w:rFonts w:hint="cs"/>
          <w:spacing w:val="-2"/>
          <w:rtl/>
        </w:rPr>
        <w:t xml:space="preserve"> م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‌فرما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د: «ه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چ کس از شما ن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ست مگر ا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نکه جا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 xml:space="preserve">گاهش در دوزخ 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ا بهشت نوشته شده است» گفتند: ا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 xml:space="preserve"> رسول خدا آ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ا بر تقد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ر خود که نوشته شده خود را نسپار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م و عمل را رها نکن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م؟ فرمود: «عمل کن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د هر کس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 xml:space="preserve"> بر آنچه که برا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 xml:space="preserve"> آن آفر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ده شده آسان و آماده گرد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ده، اما کسان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 xml:space="preserve"> که از سعادتمندان باشند برا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 xml:space="preserve"> عمل اهل سعادت فراهم م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‌آ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د، و هر کس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 xml:space="preserve"> که از اهل شقاوت باشد برا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 xml:space="preserve"> عمل اهل شقاوت فراهم م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‌آ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د» سپس ا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ن آ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 xml:space="preserve">ه را خواند: </w:t>
      </w:r>
      <w:r w:rsidRPr="00A415A8">
        <w:rPr>
          <w:rFonts w:cs="Traditional Arabic"/>
          <w:spacing w:val="-2"/>
          <w:rtl/>
        </w:rPr>
        <w:t>﴿</w:t>
      </w:r>
      <w:r w:rsidRPr="00A415A8">
        <w:rPr>
          <w:rStyle w:val="Chare"/>
          <w:spacing w:val="-2"/>
          <w:rtl/>
        </w:rPr>
        <w:t>فَأَمَّا مَنۡ أَعۡطَىٰ وَ</w:t>
      </w:r>
      <w:r w:rsidRPr="00A415A8">
        <w:rPr>
          <w:rStyle w:val="Chare"/>
          <w:rFonts w:hint="cs"/>
          <w:spacing w:val="-2"/>
          <w:rtl/>
        </w:rPr>
        <w:t>ٱتَّقَىٰ</w:t>
      </w:r>
      <w:r w:rsidRPr="00A415A8">
        <w:rPr>
          <w:rStyle w:val="Chare"/>
          <w:spacing w:val="-2"/>
          <w:rtl/>
        </w:rPr>
        <w:t>٥ وَصَدَّقَ بِ</w:t>
      </w:r>
      <w:r w:rsidRPr="00A415A8">
        <w:rPr>
          <w:rStyle w:val="Chare"/>
          <w:rFonts w:hint="cs"/>
          <w:spacing w:val="-2"/>
          <w:rtl/>
        </w:rPr>
        <w:t>ٱلۡحُسۡنَىٰ</w:t>
      </w:r>
      <w:r w:rsidRPr="00A415A8">
        <w:rPr>
          <w:rStyle w:val="Chare"/>
          <w:spacing w:val="-2"/>
          <w:rtl/>
        </w:rPr>
        <w:t>٦</w:t>
      </w:r>
      <w:r w:rsidRPr="00A415A8">
        <w:rPr>
          <w:rFonts w:ascii="Times New Roman" w:hAnsi="Times New Roman" w:cs="Traditional Arabic" w:hint="cs"/>
          <w:spacing w:val="-2"/>
          <w:rtl/>
        </w:rPr>
        <w:t>﴾</w:t>
      </w:r>
      <w:r w:rsidRPr="00A415A8">
        <w:rPr>
          <w:rStyle w:val="Char5"/>
          <w:spacing w:val="-2"/>
          <w:rtl/>
        </w:rPr>
        <w:t xml:space="preserve"> [الل</w:t>
      </w:r>
      <w:r w:rsidR="00DC7072" w:rsidRPr="00A415A8">
        <w:rPr>
          <w:rStyle w:val="Char5"/>
          <w:spacing w:val="-2"/>
          <w:rtl/>
        </w:rPr>
        <w:t>ی</w:t>
      </w:r>
      <w:r w:rsidRPr="00A415A8">
        <w:rPr>
          <w:rStyle w:val="Char5"/>
          <w:spacing w:val="-2"/>
          <w:rtl/>
        </w:rPr>
        <w:t>ل: 5-6]</w:t>
      </w:r>
      <w:r w:rsidRPr="00A415A8">
        <w:rPr>
          <w:rStyle w:val="Char5"/>
          <w:rFonts w:hint="cs"/>
          <w:spacing w:val="-2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پس اما کس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‌که بخش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د و پره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زگار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کرد. و (آ</w:t>
      </w:r>
      <w:r w:rsidR="00DC7072">
        <w:rPr>
          <w:rStyle w:val="Char6"/>
          <w:rFonts w:hint="cs"/>
          <w:rtl/>
        </w:rPr>
        <w:t>یی</w:t>
      </w:r>
      <w:r w:rsidR="00D81C83" w:rsidRPr="0048521E">
        <w:rPr>
          <w:rStyle w:val="Char6"/>
          <w:rFonts w:hint="cs"/>
          <w:rtl/>
        </w:rPr>
        <w:t>ن) ن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ک را تصد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ق کرد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خداوند متعال ادعا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آن‌ها را رد کرد و فرمود: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سَيَقُولُ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أَشۡرَكُواْ لَوۡ شَآءَ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مَآ أَشۡرَكۡنَا وَلَآ ءَابَآؤُنَا وَلَا حَرَّمۡنَا مِن شَيۡء</w:t>
      </w:r>
      <w:r w:rsidRPr="00A03F15">
        <w:rPr>
          <w:rStyle w:val="Chare"/>
          <w:rFonts w:hint="cs"/>
          <w:rtl/>
        </w:rPr>
        <w:t>ٖۚ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كَذَٰلِكَ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</w:t>
      </w:r>
      <w:r w:rsidRPr="00A03F15">
        <w:rPr>
          <w:rStyle w:val="Chare"/>
          <w:rtl/>
        </w:rPr>
        <w:t xml:space="preserve">َذَّبَ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مِن قَبۡلِهِمۡ حَتَّىٰ ذَاقُواْ بَأۡسَنَا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[الأنعام: 148]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مشرکان خواهند گفت: اگر خدا 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‌خواست ما و پدرانمان شرک نم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‌ورز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د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م، و چ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ز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را حرام نم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‌کرد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م، هم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ن</w:t>
      </w:r>
      <w:r w:rsidR="00D81C83" w:rsidRPr="0048521E">
        <w:rPr>
          <w:rStyle w:val="Char6"/>
          <w:rtl/>
        </w:rPr>
        <w:t>‌گونه کسان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 xml:space="preserve"> که پ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ش از آنها بودند (پ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امبرانشان را) تکذ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ب کردند، تا ا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نکه عذاب ما را چش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دند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 xml:space="preserve">.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ن‌گونه خداوند متعال دروغ آن‌ها را رد کرده و فرمود: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قُلۡ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هَلۡ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عِندَكُم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مِّنۡ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عِلۡمٖ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فَتُخۡرِجُوهُ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لَنَآۖ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تَتَّبِعُونَ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ٱلظَّنَّ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وَإِنۡ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أَنتُمۡ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تَخۡرُصُونَ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[الأنعام: 148]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tl/>
        </w:rPr>
        <w:t>بگو: آ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ا نزد شما دانش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 xml:space="preserve"> هست که آن را برا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 xml:space="preserve"> ما ب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رون ب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اور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د؟ شما جز از گمان پ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رو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 xml:space="preserve"> نکرده و فقط از رو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 xml:space="preserve"> گمان و تخم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ن کار م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‌‌کن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8C7FEB" w:rsidRDefault="00D81C83" w:rsidP="008C7FEB">
      <w:pPr>
        <w:pStyle w:val="a7"/>
        <w:rPr>
          <w:rtl/>
        </w:rPr>
      </w:pPr>
      <w:r w:rsidRPr="008C7FEB">
        <w:rPr>
          <w:rFonts w:hint="cs"/>
          <w:rtl/>
        </w:rPr>
        <w:t>و اهل سنت و الجماعت: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معتقدند که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سرّ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است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فرشته مقرب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 خبر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ندارد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 آگاه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ندارد مگر بعد از آن که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و ژرف‌نگر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فکر کردن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در مورد آن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است، چون خداوند متعال علم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را از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پنهان کرده و آنان را از جستجو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نموده است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يُسۡ‍َٔلُ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عَمَّا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يَفۡعَلُ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يُسۡ‍َٔلُونَ</w:t>
      </w:r>
      <w:r w:rsidRPr="00A03F15">
        <w:rPr>
          <w:rStyle w:val="Chare"/>
          <w:rtl/>
        </w:rPr>
        <w:t>٢٣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[الأنب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اء: 23]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C51449">
        <w:rPr>
          <w:rStyle w:val="Char3"/>
          <w:rFonts w:hint="cs"/>
          <w:rtl/>
        </w:rPr>
        <w:t>(</w:t>
      </w:r>
      <w:r w:rsidR="00D81C83" w:rsidRPr="0048521E">
        <w:rPr>
          <w:rStyle w:val="Char6"/>
          <w:rFonts w:hint="cs"/>
          <w:rtl/>
        </w:rPr>
        <w:t>خداوند) در برابر آنچه انجام 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‌دهد باز خواست نم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‌شود و آنها بازخواست 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‌گردند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کاملاً تسل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فرموده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هستند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قُلۡ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كُلّٞ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مِّنۡ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عِندِ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فَمَالِ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هَٰ</w:t>
      </w:r>
      <w:r w:rsidRPr="00A03F15">
        <w:rPr>
          <w:rStyle w:val="Chare"/>
          <w:rtl/>
        </w:rPr>
        <w:t>ٓ</w:t>
      </w:r>
      <w:r w:rsidRPr="00A03F15">
        <w:rPr>
          <w:rStyle w:val="Chare"/>
          <w:rFonts w:hint="cs"/>
          <w:rtl/>
        </w:rPr>
        <w:t>ؤُلَآءِ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ٱلۡقَوۡمِ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يَكَادُونَ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يَفۡقَهُونَ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حَدِيثٗا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[النساء: 78]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بگو: همه از جانب خدا است.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 مردم را چه شده که سخن نم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‌فهمند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را به عنوان 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مخالفان عرضه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هرگاه بنده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درست به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داشته باشد، آن وقت است که بنده پرستش‌گر واقع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پروردگارش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در نت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جه با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و 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قان و شهداء و صالحان آنان که خداوند به آن‌ها انعام کرده خواهد بود و چه همراهان و همنش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هستند و خوشا به سعادت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با آن‌ها خواهند بود.</w:t>
      </w:r>
    </w:p>
    <w:p w:rsidR="00D81C83" w:rsidRPr="004972B7" w:rsidRDefault="00D81C83" w:rsidP="008C7FEB">
      <w:pPr>
        <w:pStyle w:val="a4"/>
        <w:rPr>
          <w:noProof/>
          <w:rtl/>
        </w:rPr>
      </w:pPr>
      <w:bookmarkStart w:id="58" w:name="_Toc412912493"/>
      <w:bookmarkStart w:id="59" w:name="_Toc440144976"/>
      <w:r w:rsidRPr="004972B7">
        <w:rPr>
          <w:rFonts w:hint="cs"/>
          <w:noProof/>
          <w:rtl/>
        </w:rPr>
        <w:t>ا</w:t>
      </w:r>
      <w:r w:rsidR="00DC7072">
        <w:rPr>
          <w:rFonts w:hint="cs"/>
          <w:noProof/>
          <w:rtl/>
        </w:rPr>
        <w:t>ی</w:t>
      </w:r>
      <w:r w:rsidRPr="004972B7">
        <w:rPr>
          <w:rFonts w:hint="cs"/>
          <w:noProof/>
          <w:rtl/>
        </w:rPr>
        <w:t>مان</w:t>
      </w:r>
      <w:bookmarkEnd w:id="58"/>
      <w:bookmarkEnd w:id="59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از اصول اعتقاد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سلف صالح، اهل سنت و الجماعت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عبارت است از گفتار و کردار و افزوده و کاسته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‌شود،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مان: «به معن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باور کردن با قلب و گفتن با زبان و عمل با جوارح است، و با اطاعت افزوده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با گناه از آن کاسته م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‌شود»</w:t>
      </w:r>
      <w:r w:rsidRPr="00A415A8">
        <w:rPr>
          <w:rStyle w:val="Char3"/>
          <w:vertAlign w:val="superscript"/>
          <w:rtl/>
        </w:rPr>
        <w:footnoteReference w:id="53"/>
      </w:r>
      <w:r w:rsidR="00A415A8">
        <w:rPr>
          <w:rStyle w:val="Char3"/>
          <w:rFonts w:hint="cs"/>
          <w:rtl/>
        </w:rPr>
        <w:t>.</w:t>
      </w:r>
    </w:p>
    <w:p w:rsidR="00D81C83" w:rsidRPr="00576B78" w:rsidRDefault="00DC7072" w:rsidP="00576B78">
      <w:pPr>
        <w:pStyle w:val="a7"/>
        <w:rPr>
          <w:rtl/>
        </w:rPr>
      </w:pPr>
      <w:r>
        <w:rPr>
          <w:rFonts w:hint="cs"/>
          <w:rtl/>
        </w:rPr>
        <w:t>ی</w:t>
      </w:r>
      <w:r w:rsidR="00D81C83" w:rsidRPr="00576B78">
        <w:rPr>
          <w:rFonts w:hint="cs"/>
          <w:rtl/>
        </w:rPr>
        <w:t>ا ا</w:t>
      </w:r>
      <w:r>
        <w:rPr>
          <w:rFonts w:hint="cs"/>
          <w:rtl/>
        </w:rPr>
        <w:t>ی</w:t>
      </w:r>
      <w:r w:rsidR="00D81C83" w:rsidRPr="00576B78">
        <w:rPr>
          <w:rFonts w:hint="cs"/>
          <w:rtl/>
        </w:rPr>
        <w:t xml:space="preserve">مان </w:t>
      </w:r>
      <w:r>
        <w:rPr>
          <w:rFonts w:hint="cs"/>
          <w:rtl/>
        </w:rPr>
        <w:t>ی</w:t>
      </w:r>
      <w:r w:rsidR="00D81C83" w:rsidRPr="00576B78">
        <w:rPr>
          <w:rFonts w:hint="cs"/>
          <w:rtl/>
        </w:rPr>
        <w:t>عن</w:t>
      </w:r>
      <w:r>
        <w:rPr>
          <w:rFonts w:hint="cs"/>
          <w:rtl/>
        </w:rPr>
        <w:t>ی</w:t>
      </w:r>
      <w:r w:rsidR="00D81C83" w:rsidRPr="00576B78">
        <w:rPr>
          <w:rFonts w:hint="cs"/>
          <w:rtl/>
        </w:rPr>
        <w:t>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گفتن قلب، و گفتن زبان است و عمل قلب و عمل جوارح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‌باشد. گفتن قلب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انسان در قلب به آن باور داشته باشد و آن را 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کند و به آن اقرار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کند و گفتن زبان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زبان آوردن شهادت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و اقرار به لوازم آن و عمل قلب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قلب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رفتن قلب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اخلاص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فروتن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شدن قلب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محبت و اراده قلب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عمل جوارح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انجام دادن دستورات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ترک گفتن آنچه از آن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کرده است پس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مان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اعتقاد و قول و عمل؛ با طاعت افزوده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با گناه کاهش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ابد، پس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موارد را محقق کرد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او کامل است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دو مورد را انجام داد و سوم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انجام نداد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او درست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چون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دگاه اهل سنت اعمال بخش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و در مفهوم و مصداق آن داخل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بدون عمل درست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و کفا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تمام ائمه اهل سنت و سلف بر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اجماع کرده‌اند چنان که گفته‌اند: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«ا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بدون عمل درست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و قول و عمل بدون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اعتبار ندارد و قول و عمل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اعتبار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A415A8">
        <w:rPr>
          <w:rStyle w:val="Char3"/>
          <w:rFonts w:hint="cs"/>
          <w:rtl/>
        </w:rPr>
        <w:t>ندارد مگر آن که مطابق سنت باشد»</w:t>
      </w:r>
      <w:r w:rsidRPr="00A415A8">
        <w:rPr>
          <w:rStyle w:val="Char3"/>
          <w:vertAlign w:val="superscript"/>
          <w:rtl/>
        </w:rPr>
        <w:footnoteReference w:id="54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خداوند متعال در قرآن مومنان راست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آورده و به مقتضا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خود عمل نموده و به اصول و فروع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ظاهر و باطن آن عمل کرده‌اند و آثار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در عقا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اقوال و اعمال ظاهر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باطن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آن‌ها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گرد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إِنَّمَا </w:t>
      </w:r>
      <w:r w:rsidRPr="00A03F15">
        <w:rPr>
          <w:rStyle w:val="Chare"/>
          <w:rFonts w:hint="cs"/>
          <w:rtl/>
        </w:rPr>
        <w:t>ٱلۡمُؤۡمِنُونَ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إِذَا ذُكِرَ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وَجِلَتۡ قُلُوبُهُمۡ وَإِذَا تُلِيَتۡ عَلَيۡهِمۡ ءَايَٰتُهُ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زَادَتۡهُمۡ إِيمَٰن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وَعَلَىٰ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رَبِّهِمۡ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يَتَوَكَّلُونَ</w:t>
      </w:r>
      <w:r w:rsidRPr="00A03F15">
        <w:rPr>
          <w:rStyle w:val="Chare"/>
          <w:rtl/>
        </w:rPr>
        <w:t xml:space="preserve">٢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يُقِيمُونَ </w:t>
      </w:r>
      <w:r w:rsidRPr="00A03F15">
        <w:rPr>
          <w:rStyle w:val="Chare"/>
          <w:rFonts w:hint="cs"/>
          <w:rtl/>
        </w:rPr>
        <w:t>ٱلصَّلَوٰةَ</w:t>
      </w:r>
      <w:r w:rsidRPr="00A03F15">
        <w:rPr>
          <w:rStyle w:val="Chare"/>
          <w:rtl/>
        </w:rPr>
        <w:t xml:space="preserve"> وَمِمَّا رَزَقۡنَٰهُمۡ يُنفِقُونَ٣ أُوْلَٰٓئِكَ هُمُ </w:t>
      </w:r>
      <w:r w:rsidRPr="00A03F15">
        <w:rPr>
          <w:rStyle w:val="Chare"/>
          <w:rFonts w:hint="cs"/>
          <w:rtl/>
        </w:rPr>
        <w:t>ٱلۡمُؤۡمِنُونَ</w:t>
      </w:r>
      <w:r w:rsidRPr="00A03F15">
        <w:rPr>
          <w:rStyle w:val="Chare"/>
          <w:rtl/>
        </w:rPr>
        <w:t xml:space="preserve"> حَقّٗاۚ لَّهُمۡ دَرَجَٰتٌ عِندَ رَبِّهِمۡ وَمَغۡفِرَةٞ وَرِزۡقٞ كَرِيمٞ٤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[الأنفال: 2-4]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مؤمنان تنها کسان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‌اند که هرگاه خدا 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اد شود دلها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شان هراسان 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‌گردد، و وقت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که آ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ات خدا بر آنان خوانده شود 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مانشان افزوده 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‌شود بر پروردگارشان توکل 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‌کنند. کسان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که نماز را </w:t>
      </w:r>
      <w:r w:rsidR="00D81C83" w:rsidRPr="0048521E">
        <w:rPr>
          <w:rStyle w:val="Char6"/>
          <w:rtl/>
        </w:rPr>
        <w:t>برپا م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‌دارند، و از آنچه به ا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شان روز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 xml:space="preserve"> داده‌ا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م، م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‌بخشند.</w:t>
      </w:r>
      <w:r w:rsidR="00D81C83" w:rsidRPr="0048521E">
        <w:rPr>
          <w:rStyle w:val="Char6"/>
          <w:rFonts w:hint="cs"/>
          <w:rtl/>
        </w:rPr>
        <w:t xml:space="preserve"> 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شان واقعاً مؤمن هستند، و نزد پروردگارشان دارا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درجات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عال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، و آمرزش، و روز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پاک و </w:t>
      </w:r>
      <w:r w:rsidR="00D81C83" w:rsidRPr="0048521E">
        <w:rPr>
          <w:rStyle w:val="Char6"/>
          <w:rtl/>
        </w:rPr>
        <w:t>فراوان م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‌باشند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خداوند متعال در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 قرآن کر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را همراه عمل صالح ذکر کرده است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إِنَّ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ءَامَنُواْ وَعَمِلُواْ </w:t>
      </w:r>
      <w:r w:rsidRPr="00A03F15">
        <w:rPr>
          <w:rStyle w:val="Chare"/>
          <w:rFonts w:hint="cs"/>
          <w:rtl/>
        </w:rPr>
        <w:t>ٱلصَّٰلِحَٰتِ</w:t>
      </w:r>
      <w:r w:rsidRPr="00A03F15">
        <w:rPr>
          <w:rStyle w:val="Chare"/>
          <w:rtl/>
        </w:rPr>
        <w:t xml:space="preserve"> كَانَتۡ لَهُمۡ جَنَّٰتُ </w:t>
      </w:r>
      <w:r w:rsidRPr="00A03F15">
        <w:rPr>
          <w:rStyle w:val="Chare"/>
          <w:rFonts w:hint="cs"/>
          <w:rtl/>
        </w:rPr>
        <w:t>ٱلۡفِرۡدَوۡسِ</w:t>
      </w:r>
      <w:r w:rsidRPr="00A03F15">
        <w:rPr>
          <w:rStyle w:val="Chare"/>
          <w:rtl/>
        </w:rPr>
        <w:t xml:space="preserve"> نُزُلًا١٠٧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</w:t>
      </w:r>
      <w:r w:rsidR="00DC7072" w:rsidRPr="00DC7072">
        <w:rPr>
          <w:rStyle w:val="Char5"/>
          <w:rtl/>
        </w:rPr>
        <w:t>ک</w:t>
      </w:r>
      <w:r w:rsidRPr="00DC7072">
        <w:rPr>
          <w:rStyle w:val="Char5"/>
          <w:rtl/>
        </w:rPr>
        <w:t>هف: 107]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tl/>
        </w:rPr>
        <w:t>ب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‌گمان کسان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Fonts w:hint="cs"/>
          <w:rtl/>
        </w:rPr>
        <w:t>‌</w:t>
      </w:r>
      <w:r w:rsidR="00D81C83" w:rsidRPr="0048521E">
        <w:rPr>
          <w:rStyle w:val="Char6"/>
          <w:rtl/>
        </w:rPr>
        <w:t>که ا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مان آوردند و کارها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 xml:space="preserve"> شا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سته انجام دادند باغها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 xml:space="preserve"> فردوس جا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گاه پذ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را</w:t>
      </w:r>
      <w:r w:rsidR="00DC7072">
        <w:rPr>
          <w:rStyle w:val="Char6"/>
          <w:rtl/>
        </w:rPr>
        <w:t>یی</w:t>
      </w:r>
      <w:r w:rsidR="00D81C83" w:rsidRPr="0048521E">
        <w:rPr>
          <w:rStyle w:val="Char6"/>
          <w:rtl/>
        </w:rPr>
        <w:t xml:space="preserve"> از ا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شان است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إِنَّ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قَالُواْ رَبُّنَا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ثُمَّ </w:t>
      </w:r>
      <w:r w:rsidRPr="00A03F15">
        <w:rPr>
          <w:rStyle w:val="Chare"/>
          <w:rFonts w:hint="cs"/>
          <w:rtl/>
        </w:rPr>
        <w:t>ٱسۡتَقَٰمُواْ</w:t>
      </w:r>
      <w:r w:rsidRPr="00A03F15">
        <w:rPr>
          <w:rStyle w:val="Chare"/>
          <w:rtl/>
        </w:rPr>
        <w:t xml:space="preserve"> تَتَنَزَّلُ عَلَيۡهِمُ </w:t>
      </w:r>
      <w:r w:rsidRPr="00A03F15">
        <w:rPr>
          <w:rStyle w:val="Chare"/>
          <w:rFonts w:hint="cs"/>
          <w:rtl/>
        </w:rPr>
        <w:t>ٱلۡمَلَٰٓئِكَةُ</w:t>
      </w:r>
      <w:r w:rsidRPr="00A03F15">
        <w:rPr>
          <w:rStyle w:val="Chare"/>
          <w:rtl/>
        </w:rPr>
        <w:t xml:space="preserve"> أَلَّا تَخَافُواْ وَلَا تَحۡزَنُواْ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[فصلت: 30]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ب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‌گمان کسان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‌که گفتند: پروردگار ما الله است. سپس پا برجا و استوار ماندند فرشتگان به نزد 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شان 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ند (و به آنان مژده 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‌دهند) که نترس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د و اندوهگ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ن نباش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د</w:t>
      </w:r>
      <w:r>
        <w:rPr>
          <w:rStyle w:val="Char3"/>
          <w:rFonts w:hint="cs"/>
          <w:rtl/>
        </w:rPr>
        <w:t>».</w:t>
      </w:r>
    </w:p>
    <w:p w:rsidR="00D81C83" w:rsidRDefault="00D81C83" w:rsidP="00C51449">
      <w:pPr>
        <w:pStyle w:val="a6"/>
        <w:rPr>
          <w:rFonts w:ascii="(normal text)" w:hAnsi="(normal text)" w:cs="Traditional Arabic"/>
          <w:sz w:val="24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وَتِلۡكَ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ٱلۡجَنَّةُ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ٱلَّتِيٓ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أُورِثۡتُمُوهَا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كُنتُمۡ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تَعۡمَلُونَ</w:t>
      </w:r>
      <w:r w:rsidRPr="00A03F15">
        <w:rPr>
          <w:rStyle w:val="Chare"/>
          <w:rtl/>
        </w:rPr>
        <w:t>٧٢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[الزخرف: 72]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 </w:t>
      </w:r>
      <w:r w:rsidR="00536685">
        <w:rPr>
          <w:rStyle w:val="Char3"/>
          <w:rFonts w:hint="cs"/>
          <w:rtl/>
        </w:rPr>
        <w:t>«</w:t>
      </w:r>
      <w:r w:rsidRPr="0048521E">
        <w:rPr>
          <w:rStyle w:val="Char6"/>
          <w:rFonts w:hint="cs"/>
          <w:rtl/>
        </w:rPr>
        <w:t>و آن بهشت</w:t>
      </w:r>
      <w:r w:rsidR="00DC7072">
        <w:rPr>
          <w:rStyle w:val="Char6"/>
          <w:rFonts w:hint="cs"/>
          <w:rtl/>
        </w:rPr>
        <w:t>ی</w:t>
      </w:r>
      <w:r w:rsidRPr="0048521E">
        <w:rPr>
          <w:rStyle w:val="Char6"/>
          <w:rFonts w:hint="cs"/>
          <w:rtl/>
        </w:rPr>
        <w:t xml:space="preserve"> است که به سبب کارها</w:t>
      </w:r>
      <w:r w:rsidR="00DC7072">
        <w:rPr>
          <w:rStyle w:val="Char6"/>
          <w:rFonts w:hint="cs"/>
          <w:rtl/>
        </w:rPr>
        <w:t>یی</w:t>
      </w:r>
      <w:r w:rsidRPr="0048521E">
        <w:rPr>
          <w:rStyle w:val="Char6"/>
          <w:rFonts w:hint="cs"/>
          <w:rtl/>
        </w:rPr>
        <w:t xml:space="preserve"> که م</w:t>
      </w:r>
      <w:r w:rsidR="00DC7072">
        <w:rPr>
          <w:rStyle w:val="Char6"/>
          <w:rFonts w:hint="cs"/>
          <w:rtl/>
        </w:rPr>
        <w:t>ی</w:t>
      </w:r>
      <w:r w:rsidRPr="0048521E">
        <w:rPr>
          <w:rStyle w:val="Char6"/>
          <w:rFonts w:hint="cs"/>
          <w:rtl/>
        </w:rPr>
        <w:t>‌کرد</w:t>
      </w:r>
      <w:r w:rsidR="00DC7072">
        <w:rPr>
          <w:rStyle w:val="Char6"/>
          <w:rFonts w:hint="cs"/>
          <w:rtl/>
        </w:rPr>
        <w:t>ی</w:t>
      </w:r>
      <w:r w:rsidRPr="0048521E">
        <w:rPr>
          <w:rStyle w:val="Char6"/>
          <w:rFonts w:hint="cs"/>
          <w:rtl/>
        </w:rPr>
        <w:t>د به شما به ارث داده شده است</w:t>
      </w:r>
      <w:r w:rsidR="00536685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وَٱلۡعَصۡرِ</w:t>
      </w:r>
      <w:r w:rsidRPr="00A03F15">
        <w:rPr>
          <w:rStyle w:val="Chare"/>
          <w:rtl/>
        </w:rPr>
        <w:t xml:space="preserve">١ </w:t>
      </w:r>
      <w:r w:rsidRPr="00A03F15">
        <w:rPr>
          <w:rStyle w:val="Chare"/>
          <w:rFonts w:hint="cs"/>
          <w:rtl/>
        </w:rPr>
        <w:t>إِنَّ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ٱلۡإِنسَٰنَ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لَفِي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خُسۡرٍ</w:t>
      </w:r>
      <w:r w:rsidRPr="00A03F15">
        <w:rPr>
          <w:rStyle w:val="Chare"/>
          <w:rtl/>
        </w:rPr>
        <w:t xml:space="preserve">٢ </w:t>
      </w:r>
      <w:r w:rsidRPr="00A03F15">
        <w:rPr>
          <w:rStyle w:val="Chare"/>
          <w:rFonts w:hint="cs"/>
          <w:rtl/>
        </w:rPr>
        <w:t>إِلَّا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ءَامَنُواْ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وَعَمِلُواْ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ٱلصَّٰلِحَٰتِ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وَتَوَاصَوۡاْ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بِٱلۡحَقِّ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وَتَوَاصَوۡاْ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بِٱلصَّبۡرِ</w:t>
      </w:r>
      <w:r w:rsidRPr="00A03F15">
        <w:rPr>
          <w:rStyle w:val="Chare"/>
          <w:rtl/>
        </w:rPr>
        <w:t>٣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[العصر: 1-3]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سوگند به زمان. که انسان در ز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انکار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است. مگر آنان که 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مان آورده و کارها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شا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تسه کرده و همد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گر را به حق سفارش و همد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گر را به شک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با</w:t>
      </w:r>
      <w:r w:rsidR="00DC7072">
        <w:rPr>
          <w:rStyle w:val="Char6"/>
          <w:rFonts w:hint="cs"/>
          <w:rtl/>
        </w:rPr>
        <w:t>یی</w:t>
      </w:r>
      <w:r w:rsidR="00D81C83" w:rsidRPr="0048521E">
        <w:rPr>
          <w:rStyle w:val="Char6"/>
          <w:rFonts w:hint="cs"/>
          <w:rtl/>
        </w:rPr>
        <w:t xml:space="preserve"> توص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ه نموده‌اند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A415A8">
      <w:pPr>
        <w:pStyle w:val="a6"/>
        <w:widowControl w:val="0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«بگو به الله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آورده‌ام، سپس استقامت کن»</w:t>
      </w:r>
      <w:r w:rsidRPr="00A415A8">
        <w:rPr>
          <w:rStyle w:val="Char3"/>
          <w:vertAlign w:val="superscript"/>
          <w:rtl/>
        </w:rPr>
        <w:footnoteReference w:id="55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A415A8">
      <w:pPr>
        <w:pStyle w:val="a6"/>
        <w:widowControl w:val="0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هفتاد و اند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شعبه است،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آن لا اله الا الله و کمتر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آن دور کردن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موذ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سر راه است و 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بخش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مان است»</w:t>
      </w:r>
      <w:r w:rsidRPr="00A415A8">
        <w:rPr>
          <w:rStyle w:val="Char3"/>
          <w:vertAlign w:val="superscript"/>
          <w:rtl/>
        </w:rPr>
        <w:footnoteReference w:id="56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مان و عمل لازم و ملزوم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گرند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جدا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عمل صورت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و جوهر آن است و از لوازم و مقتض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 آن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مفهوم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‌باشد.</w:t>
      </w:r>
    </w:p>
    <w:p w:rsidR="00D81C83" w:rsidRPr="000922DD" w:rsidRDefault="00D81C83" w:rsidP="00576B78">
      <w:pPr>
        <w:pStyle w:val="a7"/>
        <w:rPr>
          <w:rtl/>
        </w:rPr>
      </w:pPr>
      <w:r w:rsidRPr="000922DD">
        <w:rPr>
          <w:rFonts w:hint="cs"/>
          <w:rtl/>
        </w:rPr>
        <w:t>و اهل سنت و الجماعت</w:t>
      </w:r>
      <w:r>
        <w:rPr>
          <w:rFonts w:hint="cs"/>
          <w:rtl/>
        </w:rPr>
        <w:t>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معتقدند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مان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قول و عمل، و دارا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درجات و بخش‌ها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است؛ با طاعت افزوده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تا جا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همانند کوه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 و به سبب گناه کاهش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ابد تا جا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 باق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‌ماند و مومنان برحسب علم و عمل خود بر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دارند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دارا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کامل‌تر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 و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مورد دلا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قرآن و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وجود دارد.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وَإِذَا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مَآ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أُنزِلَتۡ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سُورَةٞ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فَمِنۡهُم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يَقُولُ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أَيُّكُمۡ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زَادَتۡهُ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هَٰذِهِۦٓ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إِيمَٰنٗاۚ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فَأَمَّا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ءَامَنُواْ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فَزَادَتۡهُمۡ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إِيمَٰنٗا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يَسۡتَبۡشِرُونَ</w:t>
      </w:r>
      <w:r w:rsidRPr="00A03F15">
        <w:rPr>
          <w:rStyle w:val="Chare"/>
          <w:rtl/>
        </w:rPr>
        <w:t>١٢٤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[التوبة: 124]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و هنگام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که سوره‌ا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نازل 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‌شود کسان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از آنان 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‌گو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ند: 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ن سوره 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tl/>
        </w:rPr>
        <w:t xml:space="preserve">مان کدام 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ک از شما را افزوده است؟ اما (نازل شدن آن سوره) ا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مان مؤمنان را م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‌افزا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د و آنان شادمان م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‌گردند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وَيَزۡدَادَ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ءَامَنُوٓاْ إِيمَٰن</w:t>
      </w:r>
      <w:r w:rsidRPr="00A03F15">
        <w:rPr>
          <w:rStyle w:val="Chare"/>
          <w:rFonts w:hint="cs"/>
          <w:rtl/>
        </w:rPr>
        <w:t>ٗا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[المدثر: 31]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و تا 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مان مؤمنان ب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شتر شود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إِنَّمَا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ٱلۡمُؤۡمِنُونَ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إِذَا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ذُكِرَ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وَجِلَتۡ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قُلُوبُهُمۡ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وَإِذَا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تُلِيَتۡ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عَلَيۡهِمۡ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ءَايَٰتُهُۥ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زَادَتۡهُمۡ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إِيمَٰنٗا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وَعَلَىٰ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رَبِّهِمۡ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يَتَوَكَّلُونَ</w:t>
      </w:r>
      <w:r w:rsidRPr="00A03F15">
        <w:rPr>
          <w:rStyle w:val="Chare"/>
          <w:rtl/>
        </w:rPr>
        <w:t>٢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[الأنفال: 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مؤمنان تنها کسان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‌اند که هرگاه خدا 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اد شود دلها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شان هراسان 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‌گردد، و وقت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که آ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ات خدا بر آنان خوانده شود 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مانشان افزوده 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‌شود بر پروردگارشان توکل 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‌کنند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هُوَ </w:t>
      </w:r>
      <w:r w:rsidRPr="00A03F15">
        <w:rPr>
          <w:rStyle w:val="Chare"/>
          <w:rFonts w:hint="cs"/>
          <w:rtl/>
        </w:rPr>
        <w:t>ٱلَّذِيٓ</w:t>
      </w:r>
      <w:r w:rsidRPr="00A03F15">
        <w:rPr>
          <w:rStyle w:val="Chare"/>
          <w:rtl/>
        </w:rPr>
        <w:t xml:space="preserve"> أَنزَلَ </w:t>
      </w:r>
      <w:r w:rsidRPr="00A03F15">
        <w:rPr>
          <w:rStyle w:val="Chare"/>
          <w:rFonts w:hint="cs"/>
          <w:rtl/>
        </w:rPr>
        <w:t>ٱلسَّكِينَةَ</w:t>
      </w:r>
      <w:r w:rsidRPr="00A03F15">
        <w:rPr>
          <w:rStyle w:val="Chare"/>
          <w:rtl/>
        </w:rPr>
        <w:t xml:space="preserve"> فِي قُلُوبِ </w:t>
      </w:r>
      <w:r w:rsidRPr="00A03F15">
        <w:rPr>
          <w:rStyle w:val="Chare"/>
          <w:rFonts w:hint="cs"/>
          <w:rtl/>
        </w:rPr>
        <w:t>ٱلۡمُؤۡمِنِينَ</w:t>
      </w:r>
      <w:r w:rsidRPr="00A03F15">
        <w:rPr>
          <w:rStyle w:val="Chare"/>
          <w:rtl/>
        </w:rPr>
        <w:t xml:space="preserve"> لِيَزۡدَادُوٓاْ إِيمَٰن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مَّعَ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إِيمَٰنِهِمۡ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[الفتح: 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 w:rsidRPr="00536685">
        <w:rPr>
          <w:rStyle w:val="Char6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اوست خدا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 xml:space="preserve"> که در دل مؤمنان آرامش نازل کرد تا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بر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مان خود 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فزا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قَالَ لَهُمُ </w:t>
      </w:r>
      <w:r w:rsidRPr="00A03F15">
        <w:rPr>
          <w:rStyle w:val="Chare"/>
          <w:rFonts w:hint="cs"/>
          <w:rtl/>
        </w:rPr>
        <w:t>ٱلنَّاسُ</w:t>
      </w:r>
      <w:r w:rsidRPr="00A03F15">
        <w:rPr>
          <w:rStyle w:val="Chare"/>
          <w:rtl/>
        </w:rPr>
        <w:t xml:space="preserve"> إِنَّ </w:t>
      </w:r>
      <w:r w:rsidRPr="00A03F15">
        <w:rPr>
          <w:rStyle w:val="Chare"/>
          <w:rFonts w:hint="cs"/>
          <w:rtl/>
        </w:rPr>
        <w:t>ٱلنَّاسَ</w:t>
      </w:r>
      <w:r w:rsidRPr="00A03F15">
        <w:rPr>
          <w:rStyle w:val="Chare"/>
          <w:rtl/>
        </w:rPr>
        <w:t xml:space="preserve"> قَدۡ جَمَعُواْ لَكُمۡ فَ</w:t>
      </w:r>
      <w:r w:rsidRPr="00A03F15">
        <w:rPr>
          <w:rStyle w:val="Chare"/>
          <w:rFonts w:hint="cs"/>
          <w:rtl/>
        </w:rPr>
        <w:t>ٱخۡشَوۡهُمۡ</w:t>
      </w:r>
      <w:r w:rsidRPr="00A03F15">
        <w:rPr>
          <w:rStyle w:val="Chare"/>
          <w:rtl/>
        </w:rPr>
        <w:t xml:space="preserve"> فَزَادَهُمۡ إِيمَٰن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وَقَالُواْ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حَسۡبُنَا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وَنِعۡمَ </w:t>
      </w:r>
      <w:r w:rsidRPr="00A03F15">
        <w:rPr>
          <w:rStyle w:val="Chare"/>
          <w:rFonts w:hint="cs"/>
          <w:rtl/>
        </w:rPr>
        <w:t>ٱلۡوَكِيلُ</w:t>
      </w:r>
      <w:r w:rsidRPr="00A03F15">
        <w:rPr>
          <w:rStyle w:val="Chare"/>
          <w:rtl/>
        </w:rPr>
        <w:t>١٧٣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[آل عمران: 173]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کسان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که مردم به آنان گفتند</w:t>
      </w:r>
      <w:r w:rsidR="00D81C83" w:rsidRPr="0048521E">
        <w:rPr>
          <w:rStyle w:val="Char6"/>
          <w:rtl/>
        </w:rPr>
        <w:t>: مردم بر ضد شما جمع شده‌اند، پس، از آنها بترس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د، ول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 xml:space="preserve"> (ا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ن امر) ا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مانشان را افزود و گفتند: خدا ما را کاف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 xml:space="preserve"> است و او بهتر</w:t>
      </w:r>
      <w:r w:rsidR="00DC7072">
        <w:rPr>
          <w:rStyle w:val="Char6"/>
          <w:rtl/>
        </w:rPr>
        <w:t>ی</w:t>
      </w:r>
      <w:r w:rsidR="00D81C83" w:rsidRPr="0048521E">
        <w:rPr>
          <w:rStyle w:val="Char6"/>
          <w:rtl/>
        </w:rPr>
        <w:t>ن سرپرست است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دوست بدارد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بورزد ا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مان را کامل کرده است»</w:t>
      </w:r>
      <w:r w:rsidRPr="00A415A8">
        <w:rPr>
          <w:rStyle w:val="Char3"/>
          <w:vertAlign w:val="superscript"/>
          <w:rtl/>
        </w:rPr>
        <w:footnoteReference w:id="57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همچن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شما منکر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آن را با دست خود تغ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ر دهد، اگر نتوانست با زبان آن را تغ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ر دهد و اگر نتوانست با قلب خود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کار را بکند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مانش ضع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ف‌تر است»</w:t>
      </w:r>
      <w:r w:rsidRPr="00A415A8">
        <w:rPr>
          <w:rStyle w:val="Char3"/>
          <w:vertAlign w:val="superscript"/>
          <w:rtl/>
        </w:rPr>
        <w:footnoteReference w:id="58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‌گونه صحابه کرام </w:t>
      </w:r>
      <w:r w:rsidR="00DC7072" w:rsidRPr="00DC7072">
        <w:rPr>
          <w:rStyle w:val="Char3"/>
          <w:rFonts w:cs="CTraditional Arabic" w:hint="cs"/>
          <w:rtl/>
        </w:rPr>
        <w:t>ش</w:t>
      </w:r>
      <w:r w:rsidRPr="00C51449">
        <w:rPr>
          <w:rStyle w:val="Char3"/>
          <w:rFonts w:hint="cs"/>
          <w:rtl/>
        </w:rPr>
        <w:t xml:space="preserve"> از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آموختند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مان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اعتقاد و قول و عمل که با اعمال قلب و جوارح و با نطق زبان همانند طاعت‌ها و عبادات افزوده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 و با اعمال قلب و جوارح و با زبان همچون انجام دادن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حرام و گناهان و منکرات کاهش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ابد. و مومنان در رتبه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متفاوت‌اند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امور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شگام هستند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انه‌رو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 خود ستم روا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‌دارند.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کوکارند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مومن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مسلمانند و همه نزد خداوند متعال برابر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ستند بلکه خداوند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بر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داده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رالمومن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‌بن‌اب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‌طالب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 صبر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همانند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 سر در بدن است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صبر و شک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نداشته باشد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ندارد»</w:t>
      </w:r>
      <w:r w:rsidRPr="005D7522">
        <w:rPr>
          <w:rStyle w:val="Char3"/>
          <w:vertAlign w:val="superscript"/>
          <w:rtl/>
        </w:rPr>
        <w:footnoteReference w:id="59"/>
      </w:r>
      <w:r w:rsidRPr="00C51449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صحاب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بزرگوار عبدالله‌بن‌مسعود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«بار خدا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مان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فقه ما را افزوده بگردان»</w:t>
      </w:r>
      <w:r w:rsidRPr="005D7522">
        <w:rPr>
          <w:rStyle w:val="Char3"/>
          <w:color w:val="FF0000"/>
          <w:vertAlign w:val="superscript"/>
          <w:rtl/>
        </w:rPr>
        <w:footnoteReference w:id="60"/>
      </w:r>
      <w:r w:rsidR="005D7522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عبدالله‌بن‌عباس و ابوهر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و ابودرداء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ند: «ا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اضافه و کم م</w:t>
      </w:r>
      <w:r w:rsidR="00DC7072">
        <w:rPr>
          <w:rStyle w:val="Char3"/>
          <w:rFonts w:hint="cs"/>
          <w:rtl/>
        </w:rPr>
        <w:t>ی</w:t>
      </w:r>
      <w:r w:rsidR="005D7522">
        <w:rPr>
          <w:rStyle w:val="Char3"/>
          <w:rFonts w:hint="cs"/>
          <w:rtl/>
        </w:rPr>
        <w:t>‌شود»</w:t>
      </w:r>
      <w:r w:rsidRPr="005D7522">
        <w:rPr>
          <w:rStyle w:val="Char3"/>
          <w:color w:val="FF0000"/>
          <w:vertAlign w:val="superscript"/>
          <w:rtl/>
        </w:rPr>
        <w:footnoteReference w:id="61"/>
      </w:r>
      <w:r w:rsidR="005D7522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رک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ع‌بن‌جراح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«اهل سنت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مان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قول و عمل»</w:t>
      </w:r>
      <w:r w:rsidRPr="005D7522">
        <w:rPr>
          <w:rStyle w:val="Char3"/>
          <w:color w:val="FF0000"/>
          <w:vertAlign w:val="superscript"/>
          <w:rtl/>
        </w:rPr>
        <w:footnoteReference w:id="62"/>
      </w:r>
      <w:r w:rsidR="005D7522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اهل سنت احمدبن‌حنبل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اضافه و کم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و با عمل افزوده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‌وشد و با ترک عمل کاهش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ابد»</w:t>
      </w:r>
      <w:r w:rsidRPr="005D7522">
        <w:rPr>
          <w:rStyle w:val="Char3"/>
          <w:color w:val="FF0000"/>
          <w:vertAlign w:val="superscript"/>
          <w:rtl/>
        </w:rPr>
        <w:footnoteReference w:id="63"/>
      </w:r>
      <w:r w:rsidR="005D7522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شافع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عبارت است از قول و عمل، اضافه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کاهش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ابد، با طاعت افزوده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با گناه کاهش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ابد، سپس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ه را تلاوت کرد: </w:t>
      </w:r>
      <w:r w:rsidRPr="00C14183">
        <w:rPr>
          <w:rStyle w:val="Char3"/>
          <w:rFonts w:hint="cs"/>
          <w:color w:val="FF0000"/>
          <w:rtl/>
        </w:rPr>
        <w:t>«»</w:t>
      </w:r>
      <w:r w:rsidRPr="00A415A8">
        <w:rPr>
          <w:rStyle w:val="Char3"/>
          <w:vertAlign w:val="superscript"/>
          <w:rtl/>
        </w:rPr>
        <w:footnoteReference w:id="64"/>
      </w:r>
      <w:r w:rsidR="005D7522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حسن بصر</w:t>
      </w:r>
      <w:r w:rsidR="00DC7072">
        <w:rPr>
          <w:rStyle w:val="Char3"/>
          <w:rFonts w:hint="cs"/>
          <w:rtl/>
        </w:rPr>
        <w:t>ی</w:t>
      </w:r>
      <w:r w:rsidR="005D7522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به آراستن و آرزو کردن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بلکه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مان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آنچه در دل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و اعمال آن را تصد</w:t>
      </w:r>
      <w:r w:rsidR="00DC7072">
        <w:rPr>
          <w:rStyle w:val="Char3"/>
          <w:rFonts w:hint="cs"/>
          <w:rtl/>
        </w:rPr>
        <w:t>ی</w:t>
      </w:r>
      <w:r w:rsidR="005D7522">
        <w:rPr>
          <w:rStyle w:val="Char3"/>
          <w:rFonts w:hint="cs"/>
          <w:rtl/>
        </w:rPr>
        <w:t>ق کنند»</w:t>
      </w:r>
      <w:r w:rsidRPr="005D7522">
        <w:rPr>
          <w:rStyle w:val="Char3"/>
          <w:vertAlign w:val="superscript"/>
          <w:rtl/>
        </w:rPr>
        <w:footnoteReference w:id="65"/>
      </w:r>
      <w:r w:rsidR="005D7522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حافظ عبدالله الحم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عبارت است از قول و عمل و کم و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قول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بدون عمل سود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ندارد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قول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بدون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فا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نخواهد داشت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قول و عمل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بدون مطابقت با سنت فا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ده‌ا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 xml:space="preserve"> ندارد»</w:t>
      </w:r>
      <w:r w:rsidRPr="00A415A8">
        <w:rPr>
          <w:rStyle w:val="Char3"/>
          <w:vertAlign w:val="superscript"/>
          <w:rtl/>
        </w:rPr>
        <w:footnoteReference w:id="66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حافظ ابوعمربن‌عبدالبر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«همه فقهاء و محدث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اجماع کرده‌اند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مان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قول و عمل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عمل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بدون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اعتبار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دگاه آنان با طاعت افزوده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با گناه کاهش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ابد و همه طاعات نزد آن‌ها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به شمار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ند»</w:t>
      </w:r>
      <w:r w:rsidRPr="00A415A8">
        <w:rPr>
          <w:rStyle w:val="Char3"/>
          <w:vertAlign w:val="superscript"/>
          <w:rtl/>
        </w:rPr>
        <w:footnoteReference w:id="67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همه صحابه کرام 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روان‌شان از محدث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فقهاء و ائمه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روان آن‌ها بر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باور و اعتقاد بوده‌اند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از سلف و خلف با آن‌ها مخالفت نکرده، مگر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مورد از حق منحرف شده‌اند.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خلاصه مفهوم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دگاه اهل سنت و الجماعت عبارت است از: آنچه در قلب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و زبان و عمل آن را 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کند و ثمرات آن در جوارح فرد با انجام دادن فرام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خداوند و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از آنچه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کرده، به وضوح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شود، چون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همه آنچه را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از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خداوند آورده 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کند و به آن اقرار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به آن عمل کند، مومن گفته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بندگان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برابر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ستند و هرگز در آن همگون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 بنابرا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قلب 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کند و با زبانش اقرار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با اعضاء و جوارح خود به طاعات و واجبات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خداوند به آن فرمان داده عمل نکند مستحق اسم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زبانش اقرار کند و با جوارح عمل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در قلب به آن باور نداشته باشد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مستحق اسم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 و هر کس عمل را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جدا بداند او مرجئ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بدعت‌گذار و گمراه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اگر فرد مرتکب کار حرام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باشد که موجب کفر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‌گردد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واجب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ترک کند که ترک آن موجب کفر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اهل سنت صفت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را از او سلب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او را از 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خارج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مگر آن که مرتکب 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شود که از نواقص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است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اهل قبله که مرتکب گناه کب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شود از 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خارج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او در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مومن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ناقص‌الا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است، مومن است چون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دارد و به علت گناه کب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ره‌اش فاسق به شمار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در آخرت او تحت اراده خداوند است که اگر بخواهد او را از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لطف و کرم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‌بخشد و اگر بخواهد براساس عدل و حکمت خود او را عذاب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چون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دگاه اهل سنت به لحاظ عمل و انجام واجبات تجز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است و خداوند با اندک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از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لطف و کرم و رحمت خود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که به جهنم رفته‌اند از آن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م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‌کند</w:t>
      </w:r>
      <w:r w:rsidRPr="005D7522">
        <w:rPr>
          <w:rStyle w:val="Char3"/>
          <w:vertAlign w:val="superscript"/>
          <w:rtl/>
        </w:rPr>
        <w:footnoteReference w:id="68"/>
      </w:r>
      <w:r w:rsidR="005D7522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 اندازه دانه خردل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قلب خود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</w:t>
      </w:r>
      <w:r w:rsidR="005D7522">
        <w:rPr>
          <w:rStyle w:val="Char3"/>
          <w:rFonts w:hint="cs"/>
          <w:rtl/>
        </w:rPr>
        <w:t xml:space="preserve"> داشته باشد به دوزخ نخواهد رفت»</w:t>
      </w:r>
      <w:r w:rsidRPr="005D7522">
        <w:rPr>
          <w:rStyle w:val="Char3"/>
          <w:vertAlign w:val="superscript"/>
          <w:rtl/>
        </w:rPr>
        <w:footnoteReference w:id="69"/>
      </w:r>
      <w:r w:rsidR="005D7522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رهگذر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اهل سنت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از اهل قبله را هر گناه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مرتکب شود کافر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‌شمارند،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گناه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انجام دهد که به سبب آن اصل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از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‌رود،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إِنَّ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لَا يَغۡفِرُ أَن يُشۡرَكَ بِهِ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وَيَغۡفِرُ مَا دُونَ ذَٰلِكَ لِمَن يَشَآءُ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[النساء: 48]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48521E">
        <w:rPr>
          <w:rStyle w:val="Char6"/>
          <w:rFonts w:hint="cs"/>
          <w:rtl/>
        </w:rPr>
        <w:t>ب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‌گمان خداوند شرک به خود را نم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‌بخشد و گناهان پا</w:t>
      </w:r>
      <w:r w:rsidR="00DC7072">
        <w:rPr>
          <w:rStyle w:val="Char6"/>
          <w:rFonts w:hint="cs"/>
          <w:rtl/>
        </w:rPr>
        <w:t>یی</w:t>
      </w:r>
      <w:r w:rsidR="00D81C83" w:rsidRPr="0048521E">
        <w:rPr>
          <w:rStyle w:val="Char6"/>
          <w:rFonts w:hint="cs"/>
          <w:rtl/>
        </w:rPr>
        <w:t>ن‌تر از آن را برا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 xml:space="preserve"> هرکس که بخواهد، م</w:t>
      </w:r>
      <w:r w:rsidR="00DC7072">
        <w:rPr>
          <w:rStyle w:val="Char6"/>
          <w:rFonts w:hint="cs"/>
          <w:rtl/>
        </w:rPr>
        <w:t>ی</w:t>
      </w:r>
      <w:r w:rsidR="00D81C83" w:rsidRPr="0048521E">
        <w:rPr>
          <w:rStyle w:val="Char6"/>
          <w:rFonts w:hint="cs"/>
          <w:rtl/>
        </w:rPr>
        <w:t>‌بخشد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«جبرئ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÷</w:t>
      </w:r>
      <w:r w:rsidRPr="00C51449">
        <w:rPr>
          <w:rStyle w:val="Char3"/>
          <w:rFonts w:hint="cs"/>
          <w:rtl/>
        </w:rPr>
        <w:t xml:space="preserve"> نزد من آمد و مرا مژده داد که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امت تو در حال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که شرک نورز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 وارد بهشت خواهد شد، گفتم: گرچه زنا کرده باشد؟ و گرچه دزد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کرده باشد؟ گفت: حت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اگر زنا و دزد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 xml:space="preserve"> کرده باشد»</w:t>
      </w:r>
      <w:r w:rsidRPr="00C51449">
        <w:rPr>
          <w:rStyle w:val="Char3"/>
          <w:rtl/>
        </w:rPr>
        <w:footnoteReference w:id="70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صحابه بزرگوار ابوهر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پاک است، بنابرا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زنا کند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از او جدا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اگر بعداً خود را ملامت کرد و برگشت،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به او بازم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‌گردد»</w:t>
      </w:r>
      <w:r w:rsidRPr="00A415A8">
        <w:rPr>
          <w:rStyle w:val="Char3"/>
          <w:vertAlign w:val="superscript"/>
          <w:rtl/>
        </w:rPr>
        <w:footnoteReference w:id="71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صحاب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بزرگوار ابودرداء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همانند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راهن شماست که 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‌پوش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و سوگند به خدا هر بنده‌ا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خود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من باشد از او سلب خواهد شد و نبود آن را خواهد 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افت»</w:t>
      </w:r>
      <w:r w:rsidRPr="00A415A8">
        <w:rPr>
          <w:rStyle w:val="Char3"/>
          <w:vertAlign w:val="superscript"/>
          <w:rtl/>
        </w:rPr>
        <w:footnoteReference w:id="72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از عبدالله‌بن‌عباس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است که او غلام 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ش را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صدا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‌زد و به آن‌ها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‌گفت: «آ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به تو زن ندهم؟ بدان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بنده‌ا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زنا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خداوند نور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را از او سلب م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‌کند»</w:t>
      </w:r>
      <w:r w:rsidRPr="00A415A8">
        <w:rPr>
          <w:rStyle w:val="Char3"/>
          <w:vertAlign w:val="superscript"/>
          <w:rtl/>
        </w:rPr>
        <w:footnoteReference w:id="73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عکرمه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از او پرس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چگونه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از او گرفته و سلب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‌شود؟ گفت: «ا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نطور ـ</w:t>
      </w:r>
      <w:r w:rsidR="00A0497C">
        <w:rPr>
          <w:rStyle w:val="Char3"/>
          <w:rFonts w:hint="cs"/>
          <w:rtl/>
        </w:rPr>
        <w:t xml:space="preserve"> </w:t>
      </w:r>
      <w:r w:rsidRPr="00C51449">
        <w:rPr>
          <w:rStyle w:val="Char3"/>
          <w:rFonts w:hint="cs"/>
          <w:rtl/>
        </w:rPr>
        <w:t xml:space="preserve">و انگشتان دستش را در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قرار داد و سپس از هم جدا کرد ـ اگر توبه کند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ن‌گونه به او بازم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‌گردد، و انگشتانش را در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گر قرار داد</w:t>
      </w:r>
      <w:r w:rsidRPr="00A415A8">
        <w:rPr>
          <w:rStyle w:val="Char3"/>
          <w:vertAlign w:val="superscript"/>
          <w:rtl/>
        </w:rPr>
        <w:footnoteReference w:id="74"/>
      </w:r>
      <w:r w:rsidR="00A415A8">
        <w:rPr>
          <w:rStyle w:val="Char3"/>
          <w:rFonts w:hint="cs"/>
          <w:rtl/>
        </w:rPr>
        <w:t>»</w:t>
      </w:r>
      <w:r w:rsidRPr="00A415A8">
        <w:rPr>
          <w:rStyle w:val="Char3"/>
          <w:vertAlign w:val="superscript"/>
          <w:rtl/>
        </w:rPr>
        <w:footnoteReference w:id="75"/>
      </w:r>
      <w:r w:rsidR="00A415A8">
        <w:rPr>
          <w:rStyle w:val="Char3"/>
          <w:rFonts w:hint="cs"/>
          <w:rtl/>
        </w:rPr>
        <w:t>.</w:t>
      </w:r>
    </w:p>
    <w:p w:rsidR="00D81C83" w:rsidRPr="00A415A8" w:rsidRDefault="00D81C83" w:rsidP="00A415A8">
      <w:pPr>
        <w:pStyle w:val="a7"/>
        <w:rPr>
          <w:rStyle w:val="Char3"/>
          <w:sz w:val="24"/>
          <w:szCs w:val="24"/>
          <w:rtl/>
        </w:rPr>
      </w:pPr>
      <w:r w:rsidRPr="00A415A8">
        <w:rPr>
          <w:rStyle w:val="Char3"/>
          <w:rFonts w:hint="cs"/>
          <w:sz w:val="24"/>
          <w:szCs w:val="24"/>
          <w:rtl/>
        </w:rPr>
        <w:t>و اهل سنت و الجماعت: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باورند که استثناء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است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مستحب است و واجب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ست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اگر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«من مؤمنم هستم ان‌شاءالله» ان‌شاءالله گفتن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همان استثناء بهتر از نگفتن آن است، چون آن‌ها از بس که از خداوند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‌هراسند و به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و ادعا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پاک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تزک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مان خود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قطع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ندارند نه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در آنچه که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آن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داشته باشند شک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داشته باشند، بلکه از ترس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مبادا حقا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را انجام نداده و فقط مدّع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باشند و به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واجبات و کمالات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را به جا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اورند چون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مطلق انجام دادن همه طاعت‌ها و ترک همه آنچه که از آن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شده را شامل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اگر استثناء از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شک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باشد آن را ممنوع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‌دانند، چون اگر بنده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خود شک کند کافر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بلکه مقصود آن‌ها از استثناء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از سو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شک را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خود نف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کنند و از سو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گر به کمال آن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قطع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نداشته باشند و پرس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غه را مکروه دانسته و آن را بدعت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دانند.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دلا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آن‌ها در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شمردن استثناء در قرآن و سنت و آثار سلف و گفته‌ها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ائمه و علما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است.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تَقُولَنَّ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لِشَاْيۡءٍ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إِنِّي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فَاعِلٞ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ذَٰلِكَ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غَدًا</w:t>
      </w:r>
      <w:r w:rsidRPr="00A03F15">
        <w:rPr>
          <w:rStyle w:val="Chare"/>
          <w:rtl/>
        </w:rPr>
        <w:t xml:space="preserve">٢٣ </w:t>
      </w:r>
      <w:r w:rsidRPr="00A03F15">
        <w:rPr>
          <w:rStyle w:val="Chare"/>
          <w:rFonts w:hint="cs"/>
          <w:rtl/>
        </w:rPr>
        <w:t>إِلَّآ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يَشَآءَ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ٱللَّهُ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</w:t>
      </w:r>
      <w:r w:rsidR="00DC7072" w:rsidRPr="00DC7072">
        <w:rPr>
          <w:rStyle w:val="Char5"/>
          <w:rtl/>
        </w:rPr>
        <w:t>ک</w:t>
      </w:r>
      <w:r w:rsidRPr="00DC7072">
        <w:rPr>
          <w:rStyle w:val="Char5"/>
          <w:rtl/>
        </w:rPr>
        <w:t>هف: 23-24]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و دربار</w:t>
      </w:r>
      <w:r w:rsidR="00D81C83" w:rsidRPr="00536685">
        <w:rPr>
          <w:rStyle w:val="Char6"/>
          <w:rFonts w:hint="cs"/>
          <w:rtl/>
        </w:rPr>
        <w:t>ۀ 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چ 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مگو که من فردا آن را انجام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‌دهم</w:t>
      </w:r>
      <w:r w:rsidR="00D81C83" w:rsidRPr="00536685">
        <w:rPr>
          <w:rStyle w:val="Char6"/>
          <w:rtl/>
        </w:rPr>
        <w:t>.</w:t>
      </w:r>
      <w:r w:rsidR="00D81C83" w:rsidRPr="00536685">
        <w:rPr>
          <w:rStyle w:val="Char6"/>
          <w:rFonts w:hint="cs"/>
          <w:rtl/>
        </w:rPr>
        <w:t xml:space="preserve"> </w:t>
      </w:r>
      <w:r w:rsidR="00D81C83" w:rsidRPr="00536685">
        <w:rPr>
          <w:rStyle w:val="Char6"/>
          <w:rtl/>
        </w:rPr>
        <w:t>(مگر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نکه بگو</w:t>
      </w:r>
      <w:r w:rsidR="00DC7072" w:rsidRPr="00536685">
        <w:rPr>
          <w:rStyle w:val="Char6"/>
          <w:rtl/>
        </w:rPr>
        <w:t>یی</w:t>
      </w:r>
      <w:r w:rsidR="00D81C83" w:rsidRPr="00536685">
        <w:rPr>
          <w:rStyle w:val="Char6"/>
          <w:rtl/>
        </w:rPr>
        <w:t>:) اگر خدا بخواهد (آن را انجام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‌دهم)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Fonts w:hint="cs"/>
          <w:rtl/>
        </w:rPr>
        <w:t>فَلَا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تُزَكُّوٓاْ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أَنفُسَكُمۡۖ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هُوَ</w:t>
      </w:r>
      <w:r w:rsidRPr="00A03F15">
        <w:rPr>
          <w:rStyle w:val="Chare"/>
          <w:rtl/>
        </w:rPr>
        <w:t xml:space="preserve"> أَعۡلَمُ بِمَنِ </w:t>
      </w:r>
      <w:r w:rsidRPr="00A03F15">
        <w:rPr>
          <w:rStyle w:val="Chare"/>
          <w:rFonts w:hint="cs"/>
          <w:rtl/>
        </w:rPr>
        <w:t>ٱتَّقَىٰٓ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[النجم: 32]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پس، از پاک بودن خود سخن مگو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>د. او به پره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زگاران داناتر است</w:t>
      </w:r>
      <w:r>
        <w:rPr>
          <w:rStyle w:val="Char3"/>
          <w:rFonts w:hint="cs"/>
          <w:rtl/>
        </w:rPr>
        <w:t>».</w:t>
      </w:r>
    </w:p>
    <w:p w:rsidR="00D81C83" w:rsidRPr="00A415A8" w:rsidRDefault="00D81C83" w:rsidP="00C51449">
      <w:pPr>
        <w:pStyle w:val="a6"/>
        <w:rPr>
          <w:rStyle w:val="Char3"/>
          <w:spacing w:val="-2"/>
          <w:rtl/>
        </w:rPr>
      </w:pPr>
      <w:r w:rsidRPr="00A415A8">
        <w:rPr>
          <w:rStyle w:val="Char3"/>
          <w:rFonts w:hint="cs"/>
          <w:spacing w:val="-2"/>
          <w:rtl/>
        </w:rPr>
        <w:t>و رسول اکرم</w:t>
      </w:r>
      <w:r w:rsidR="00A415A8" w:rsidRPr="00A415A8">
        <w:rPr>
          <w:rStyle w:val="Char3"/>
          <w:rFonts w:hint="cs"/>
          <w:spacing w:val="-2"/>
          <w:rtl/>
        </w:rPr>
        <w:t xml:space="preserve"> </w:t>
      </w:r>
      <w:r w:rsidR="00DC7072" w:rsidRPr="00A415A8">
        <w:rPr>
          <w:rStyle w:val="Char3"/>
          <w:rFonts w:cs="CTraditional Arabic"/>
          <w:spacing w:val="-2"/>
          <w:rtl/>
        </w:rPr>
        <w:t>ج</w:t>
      </w:r>
      <w:r w:rsidRPr="00A415A8">
        <w:rPr>
          <w:rStyle w:val="Char3"/>
          <w:rFonts w:hint="cs"/>
          <w:spacing w:val="-2"/>
          <w:rtl/>
        </w:rPr>
        <w:t xml:space="preserve"> وقت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 xml:space="preserve"> وارد قبرستان م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>‌شد م</w:t>
      </w:r>
      <w:r w:rsidR="00DC7072" w:rsidRPr="00A415A8">
        <w:rPr>
          <w:rStyle w:val="Char3"/>
          <w:rFonts w:hint="cs"/>
          <w:spacing w:val="-2"/>
          <w:rtl/>
        </w:rPr>
        <w:t>ی</w:t>
      </w:r>
      <w:r w:rsidRPr="00A415A8">
        <w:rPr>
          <w:rStyle w:val="Char3"/>
          <w:rFonts w:hint="cs"/>
          <w:spacing w:val="-2"/>
          <w:rtl/>
        </w:rPr>
        <w:t xml:space="preserve">‌فرمود: </w:t>
      </w:r>
      <w:r w:rsidRPr="00A415A8">
        <w:rPr>
          <w:rStyle w:val="Char2"/>
          <w:rFonts w:hint="cs"/>
          <w:spacing w:val="-2"/>
          <w:rtl/>
        </w:rPr>
        <w:t>«السلا</w:t>
      </w:r>
      <w:r w:rsidR="00536685" w:rsidRPr="00A415A8">
        <w:rPr>
          <w:rStyle w:val="Char2"/>
          <w:rFonts w:hint="cs"/>
          <w:spacing w:val="-2"/>
          <w:rtl/>
        </w:rPr>
        <w:t>م عليکم اهل الديار من ال</w:t>
      </w:r>
      <w:r w:rsidR="00A415A8" w:rsidRPr="00A415A8">
        <w:rPr>
          <w:rStyle w:val="Char2"/>
          <w:rFonts w:hint="cs"/>
          <w:spacing w:val="-2"/>
          <w:rtl/>
        </w:rPr>
        <w:t>ـم</w:t>
      </w:r>
      <w:r w:rsidR="00536685" w:rsidRPr="00A415A8">
        <w:rPr>
          <w:rStyle w:val="Char2"/>
          <w:rFonts w:hint="cs"/>
          <w:spacing w:val="-2"/>
          <w:rtl/>
        </w:rPr>
        <w:t>ؤمنين و</w:t>
      </w:r>
      <w:r w:rsidRPr="00A415A8">
        <w:rPr>
          <w:rStyle w:val="Char2"/>
          <w:rFonts w:hint="cs"/>
          <w:spacing w:val="-2"/>
          <w:rtl/>
        </w:rPr>
        <w:t>ال</w:t>
      </w:r>
      <w:r w:rsidR="00536685" w:rsidRPr="00A415A8">
        <w:rPr>
          <w:rStyle w:val="Char2"/>
          <w:rFonts w:hint="cs"/>
          <w:spacing w:val="-2"/>
          <w:rtl/>
        </w:rPr>
        <w:t>ـمسلمين، و</w:t>
      </w:r>
      <w:r w:rsidRPr="00A415A8">
        <w:rPr>
          <w:rStyle w:val="Char2"/>
          <w:rFonts w:hint="cs"/>
          <w:spacing w:val="-2"/>
          <w:rtl/>
        </w:rPr>
        <w:t>انّا ان</w:t>
      </w:r>
      <w:r w:rsidR="00536685" w:rsidRPr="00A415A8">
        <w:rPr>
          <w:rStyle w:val="Char2"/>
          <w:rFonts w:hint="cs"/>
          <w:spacing w:val="-2"/>
          <w:rtl/>
        </w:rPr>
        <w:t xml:space="preserve"> </w:t>
      </w:r>
      <w:r w:rsidRPr="00A415A8">
        <w:rPr>
          <w:rStyle w:val="Char2"/>
          <w:rFonts w:hint="cs"/>
          <w:spacing w:val="-2"/>
          <w:rtl/>
        </w:rPr>
        <w:t>‌شاء</w:t>
      </w:r>
      <w:r w:rsidR="00536685" w:rsidRPr="00A415A8">
        <w:rPr>
          <w:rStyle w:val="Char2"/>
          <w:rFonts w:hint="cs"/>
          <w:spacing w:val="-2"/>
          <w:rtl/>
        </w:rPr>
        <w:t xml:space="preserve"> الله بکم لاحقون اسال الله لنا ولکم العافي</w:t>
      </w:r>
      <w:r w:rsidR="00A415A8" w:rsidRPr="00A415A8">
        <w:rPr>
          <w:rStyle w:val="Char2"/>
          <w:rFonts w:hint="cs"/>
          <w:spacing w:val="-2"/>
          <w:rtl/>
        </w:rPr>
        <w:t>ة</w:t>
      </w:r>
      <w:r w:rsidRPr="00A415A8">
        <w:rPr>
          <w:rStyle w:val="Char2"/>
          <w:rFonts w:hint="cs"/>
          <w:spacing w:val="-2"/>
          <w:rtl/>
        </w:rPr>
        <w:t>»</w:t>
      </w:r>
      <w:r w:rsidRPr="00A415A8">
        <w:rPr>
          <w:rStyle w:val="Char3"/>
          <w:spacing w:val="-2"/>
          <w:vertAlign w:val="superscript"/>
          <w:rtl/>
        </w:rPr>
        <w:footnoteReference w:id="76"/>
      </w:r>
      <w:r w:rsidR="00536685" w:rsidRPr="00A415A8">
        <w:rPr>
          <w:rStyle w:val="Char3"/>
          <w:rFonts w:hint="cs"/>
          <w:spacing w:val="-2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صحاب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بزرگوار عبدالله‌بن‌مسعود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گواه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که او مومن است، پس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بهشت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بودن خود هم گواه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دهد».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جر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«از منصور‌بن‌... و 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و اعمش و 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ث، و عماره‌بن‌قعقاع، و ابن شبرمه و علاء‌بن‌س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ب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دبن‌اب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و سف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ثور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ابن مبارک،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افته‌ام شن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ده‌ام که: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استثناء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‌کردند (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ان‌شاءالله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‌گفتند) و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استثناء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‌کرد او را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م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‌گرفتند»</w:t>
      </w:r>
      <w:r w:rsidRPr="00A415A8">
        <w:rPr>
          <w:rStyle w:val="Char3"/>
          <w:vertAlign w:val="superscript"/>
          <w:rtl/>
        </w:rPr>
        <w:footnoteReference w:id="77"/>
      </w:r>
      <w:r w:rsidR="00A415A8">
        <w:rPr>
          <w:rStyle w:val="Char3"/>
          <w:rFonts w:hint="cs"/>
          <w:rtl/>
        </w:rPr>
        <w:t>.</w:t>
      </w:r>
    </w:p>
    <w:p w:rsidR="00576B78" w:rsidRDefault="00D81C83" w:rsidP="00A415A8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احمدبن‌حنبل را در مورد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پرس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دند او گفت: عبارت است از قول و عمل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ت، به او گفتند: اگر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که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تو مؤمن هست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؟ گفت: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بدعت است به او گفتند: در پاسخ او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چه گفت؟ گفت: بگو</w:t>
      </w:r>
      <w:r w:rsidR="00DC7072">
        <w:rPr>
          <w:rStyle w:val="Char3"/>
          <w:rFonts w:hint="cs"/>
          <w:rtl/>
        </w:rPr>
        <w:t>یی</w:t>
      </w:r>
      <w:r w:rsidR="00A415A8">
        <w:rPr>
          <w:rStyle w:val="Char3"/>
          <w:rFonts w:hint="cs"/>
          <w:rtl/>
        </w:rPr>
        <w:t>د من مومن هستم ان‌شاءالله</w:t>
      </w:r>
      <w:r w:rsidRPr="00A415A8">
        <w:rPr>
          <w:rStyle w:val="Char3"/>
          <w:vertAlign w:val="superscript"/>
          <w:rtl/>
        </w:rPr>
        <w:footnoteReference w:id="78"/>
      </w:r>
      <w:r w:rsidR="00A415A8">
        <w:rPr>
          <w:rStyle w:val="Char3"/>
          <w:rFonts w:hint="cs"/>
          <w:rtl/>
        </w:rPr>
        <w:t>.</w:t>
      </w:r>
    </w:p>
    <w:p w:rsidR="00A415A8" w:rsidRPr="00C51449" w:rsidRDefault="00A415A8" w:rsidP="00A415A8">
      <w:pPr>
        <w:pStyle w:val="a6"/>
        <w:rPr>
          <w:rStyle w:val="Char3"/>
          <w:rtl/>
        </w:rPr>
        <w:sectPr w:rsidR="00A415A8" w:rsidRPr="00C51449" w:rsidSect="00C14F87">
          <w:headerReference w:type="default" r:id="rId23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D81C83" w:rsidRPr="00576B78" w:rsidRDefault="00D81C83" w:rsidP="00A415A8">
      <w:pPr>
        <w:pStyle w:val="a0"/>
        <w:rPr>
          <w:rtl/>
        </w:rPr>
      </w:pPr>
      <w:bookmarkStart w:id="60" w:name="_Toc412912494"/>
      <w:bookmarkStart w:id="61" w:name="_Toc440144977"/>
      <w:r w:rsidRPr="00576B78">
        <w:rPr>
          <w:rFonts w:hint="cs"/>
          <w:rtl/>
        </w:rPr>
        <w:t>اصل سوّم</w:t>
      </w:r>
      <w:bookmarkEnd w:id="60"/>
      <w:r w:rsidR="00576B78" w:rsidRPr="00576B78">
        <w:rPr>
          <w:rFonts w:hint="cs"/>
          <w:rtl/>
        </w:rPr>
        <w:t>:</w:t>
      </w:r>
      <w:r w:rsidR="00576B78">
        <w:rPr>
          <w:rFonts w:hint="cs"/>
          <w:rtl/>
        </w:rPr>
        <w:br/>
      </w:r>
      <w:r w:rsidRPr="00576B78">
        <w:rPr>
          <w:rtl/>
        </w:rPr>
        <w:t>موضع اهل سنت و الجماعت</w:t>
      </w:r>
      <w:r w:rsidR="00A415A8">
        <w:rPr>
          <w:rFonts w:hint="cs"/>
          <w:rtl/>
        </w:rPr>
        <w:t xml:space="preserve"> </w:t>
      </w:r>
      <w:r w:rsidRPr="00576B78">
        <w:rPr>
          <w:rtl/>
        </w:rPr>
        <w:t>در خصوص مساله تکف</w:t>
      </w:r>
      <w:r w:rsidR="008D20B0">
        <w:rPr>
          <w:rtl/>
        </w:rPr>
        <w:t>ی</w:t>
      </w:r>
      <w:r w:rsidRPr="00576B78">
        <w:rPr>
          <w:rtl/>
        </w:rPr>
        <w:t>ر</w:t>
      </w:r>
      <w:bookmarkEnd w:id="61"/>
    </w:p>
    <w:p w:rsidR="00D81C83" w:rsidRPr="00C51449" w:rsidRDefault="00DC7072" w:rsidP="00A415A8">
      <w:pPr>
        <w:pStyle w:val="a6"/>
        <w:widowControl w:val="0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ک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از اصول و عقا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 سلف صالح، اهل سنت و الجماعت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است که آنان ه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چ فرد مشخص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را به خاطر ارتکاب گناه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که موجب کفر شود کافر نم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‌شمارند مگر بعد از آن که حجت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بر او اقامه شود که ترک کننده‌اش به سبب آن کافر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‌شود و شرا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ط </w:t>
      </w:r>
      <w:r w:rsidR="00D81C83" w:rsidRPr="00A415A8">
        <w:rPr>
          <w:rStyle w:val="Char3"/>
          <w:rFonts w:hint="cs"/>
          <w:spacing w:val="-2"/>
          <w:rtl/>
        </w:rPr>
        <w:t>کافر قرار دادن فراهم و موانع آن منتف</w:t>
      </w:r>
      <w:r w:rsidRPr="00A415A8">
        <w:rPr>
          <w:rStyle w:val="Char3"/>
          <w:rFonts w:hint="cs"/>
          <w:spacing w:val="-2"/>
          <w:rtl/>
        </w:rPr>
        <w:t>ی</w:t>
      </w:r>
      <w:r w:rsidR="00D81C83" w:rsidRPr="00A415A8">
        <w:rPr>
          <w:rStyle w:val="Char3"/>
          <w:rFonts w:hint="cs"/>
          <w:spacing w:val="-2"/>
          <w:rtl/>
        </w:rPr>
        <w:t xml:space="preserve"> باشد، و شبهه جاهل و تاو</w:t>
      </w:r>
      <w:r w:rsidRPr="00A415A8">
        <w:rPr>
          <w:rStyle w:val="Char3"/>
          <w:rFonts w:hint="cs"/>
          <w:spacing w:val="-2"/>
          <w:rtl/>
        </w:rPr>
        <w:t>ی</w:t>
      </w:r>
      <w:r w:rsidR="00D81C83" w:rsidRPr="00A415A8">
        <w:rPr>
          <w:rStyle w:val="Char3"/>
          <w:rFonts w:hint="cs"/>
          <w:spacing w:val="-2"/>
          <w:rtl/>
        </w:rPr>
        <w:t>ل کنند رفع شده باشد و پرواضح است که ا</w:t>
      </w:r>
      <w:r w:rsidRPr="00A415A8">
        <w:rPr>
          <w:rStyle w:val="Char3"/>
          <w:rFonts w:hint="cs"/>
          <w:spacing w:val="-2"/>
          <w:rtl/>
        </w:rPr>
        <w:t>ی</w:t>
      </w:r>
      <w:r w:rsidR="00D81C83" w:rsidRPr="00A415A8">
        <w:rPr>
          <w:rStyle w:val="Char3"/>
          <w:rFonts w:hint="cs"/>
          <w:spacing w:val="-2"/>
          <w:rtl/>
        </w:rPr>
        <w:t>ن در مورد امور پنهان</w:t>
      </w:r>
      <w:r w:rsidRPr="00A415A8">
        <w:rPr>
          <w:rStyle w:val="Char3"/>
          <w:rFonts w:hint="cs"/>
          <w:spacing w:val="-2"/>
          <w:rtl/>
        </w:rPr>
        <w:t>ی</w:t>
      </w:r>
      <w:r w:rsidR="00D81C83" w:rsidRPr="00A415A8">
        <w:rPr>
          <w:rStyle w:val="Char3"/>
          <w:rFonts w:hint="cs"/>
          <w:spacing w:val="-2"/>
          <w:rtl/>
        </w:rPr>
        <w:t xml:space="preserve"> است که ن</w:t>
      </w:r>
      <w:r w:rsidRPr="00A415A8">
        <w:rPr>
          <w:rStyle w:val="Char3"/>
          <w:rFonts w:hint="cs"/>
          <w:spacing w:val="-2"/>
          <w:rtl/>
        </w:rPr>
        <w:t>ی</w:t>
      </w:r>
      <w:r w:rsidR="00D81C83" w:rsidRPr="00A415A8">
        <w:rPr>
          <w:rStyle w:val="Char3"/>
          <w:rFonts w:hint="cs"/>
          <w:spacing w:val="-2"/>
          <w:rtl/>
        </w:rPr>
        <w:t>از به توض</w:t>
      </w:r>
      <w:r w:rsidRPr="00A415A8">
        <w:rPr>
          <w:rStyle w:val="Char3"/>
          <w:rFonts w:hint="cs"/>
          <w:spacing w:val="-2"/>
          <w:rtl/>
        </w:rPr>
        <w:t>ی</w:t>
      </w:r>
      <w:r w:rsidR="00D81C83" w:rsidRPr="00A415A8">
        <w:rPr>
          <w:rStyle w:val="Char3"/>
          <w:rFonts w:hint="cs"/>
          <w:spacing w:val="-2"/>
          <w:rtl/>
        </w:rPr>
        <w:t>ح و روشنگر</w:t>
      </w:r>
      <w:r w:rsidRPr="00A415A8">
        <w:rPr>
          <w:rStyle w:val="Char3"/>
          <w:rFonts w:hint="cs"/>
          <w:spacing w:val="-2"/>
          <w:rtl/>
        </w:rPr>
        <w:t>ی</w:t>
      </w:r>
      <w:r w:rsidR="00D81C83" w:rsidRPr="00A415A8">
        <w:rPr>
          <w:rStyle w:val="Char3"/>
          <w:rFonts w:hint="cs"/>
          <w:spacing w:val="-2"/>
          <w:rtl/>
        </w:rPr>
        <w:t xml:space="preserve"> دارد برخلاف امور ظاهر و آشکار، مانند انکار وجود الله متعال و </w:t>
      </w:r>
      <w:r w:rsidRPr="00A415A8">
        <w:rPr>
          <w:rStyle w:val="Char3"/>
          <w:rFonts w:hint="cs"/>
          <w:spacing w:val="-2"/>
          <w:rtl/>
        </w:rPr>
        <w:t>ی</w:t>
      </w:r>
      <w:r w:rsidR="00D81C83" w:rsidRPr="00A415A8">
        <w:rPr>
          <w:rStyle w:val="Char3"/>
          <w:rFonts w:hint="cs"/>
          <w:spacing w:val="-2"/>
          <w:rtl/>
        </w:rPr>
        <w:t>ا تکذ</w:t>
      </w:r>
      <w:r w:rsidRPr="00A415A8">
        <w:rPr>
          <w:rStyle w:val="Char3"/>
          <w:rFonts w:hint="cs"/>
          <w:spacing w:val="-2"/>
          <w:rtl/>
        </w:rPr>
        <w:t>ی</w:t>
      </w:r>
      <w:r w:rsidR="00D81C83" w:rsidRPr="00A415A8">
        <w:rPr>
          <w:rStyle w:val="Char3"/>
          <w:rFonts w:hint="cs"/>
          <w:spacing w:val="-2"/>
          <w:rtl/>
        </w:rPr>
        <w:t>ب رسول اکرم</w:t>
      </w:r>
      <w:r w:rsidR="00A415A8" w:rsidRPr="00A415A8">
        <w:rPr>
          <w:rStyle w:val="Char3"/>
          <w:rFonts w:hint="cs"/>
          <w:spacing w:val="-2"/>
          <w:rtl/>
        </w:rPr>
        <w:t xml:space="preserve"> </w:t>
      </w:r>
      <w:r w:rsidRPr="00A415A8">
        <w:rPr>
          <w:rStyle w:val="Char3"/>
          <w:rFonts w:cs="CTraditional Arabic"/>
          <w:spacing w:val="-2"/>
          <w:rtl/>
        </w:rPr>
        <w:t>ج</w:t>
      </w:r>
      <w:r w:rsidR="00D81C83" w:rsidRPr="00C51449">
        <w:rPr>
          <w:rStyle w:val="Char3"/>
          <w:rFonts w:hint="cs"/>
          <w:rtl/>
        </w:rPr>
        <w:t xml:space="preserve"> و انکار عموم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ت رسالت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شان، و انکار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نکه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شان خاتم پ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امبران است، و 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گر امور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که از بد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ه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ات و ضرور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ات 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هستند. و کس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که از رو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اکراه کفر بورزد وقت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قلباً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مان داشته باشد را کافر قرار نم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‌دهند بلکه ه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چ مسلمان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را به خاطر ارتکاب گناه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هر چند از گناهان کب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ره باشد غ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 از شرک، کافر نم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‌شمارند، و چن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کس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را فاسق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‌دانند تا وقت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که گناه خود را حلال نداند و هرگاه بنده بر گناه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ـ غ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 از شرک ـ بم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رد و آن را حلال ندانسته باشد کار او با خداست اگر بخواهد او را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‌آمرزد و اگر بخواهد او را عذاب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‌دهد. برخلاف فرقه‌ها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گمراه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که مرتکب گناه کب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ره را کافر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‌شمارند و 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ا به منزله ب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ن‌المنزلت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ن 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عن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در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ان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مان و کفر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‌شمارند، خداوند متعال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‌فرما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د: </w:t>
      </w:r>
      <w:r w:rsidR="00D81C83" w:rsidRPr="00AD77F7">
        <w:rPr>
          <w:rFonts w:cs="Traditional Arabic"/>
          <w:rtl/>
        </w:rPr>
        <w:t>﴿</w:t>
      </w:r>
      <w:r w:rsidR="00D81C83" w:rsidRPr="00A03F15">
        <w:rPr>
          <w:rStyle w:val="Chare"/>
          <w:rtl/>
        </w:rPr>
        <w:t xml:space="preserve">إِنَّ </w:t>
      </w:r>
      <w:r w:rsidR="00D81C83" w:rsidRPr="00A03F15">
        <w:rPr>
          <w:rStyle w:val="Chare"/>
          <w:rFonts w:hint="cs"/>
          <w:rtl/>
        </w:rPr>
        <w:t>ٱللَّهَ</w:t>
      </w:r>
      <w:r w:rsidR="00D81C83" w:rsidRPr="00A03F15">
        <w:rPr>
          <w:rStyle w:val="Chare"/>
          <w:rtl/>
        </w:rPr>
        <w:t xml:space="preserve"> لَا يَغۡفِرُ أَن يُشۡرَكَ بِهِ</w:t>
      </w:r>
      <w:r w:rsidR="00D81C83" w:rsidRPr="00A03F15">
        <w:rPr>
          <w:rStyle w:val="Chare"/>
          <w:rFonts w:hint="cs"/>
          <w:rtl/>
        </w:rPr>
        <w:t>ۦ</w:t>
      </w:r>
      <w:r w:rsidR="00D81C83" w:rsidRPr="00A03F15">
        <w:rPr>
          <w:rStyle w:val="Chare"/>
          <w:rtl/>
        </w:rPr>
        <w:t xml:space="preserve"> وَيَغۡفِرُ مَا دُونَ ذَٰلِكَ لِمَن يَشَآءُۚ وَمَن يُشۡرِكۡ بِ</w:t>
      </w:r>
      <w:r w:rsidR="00D81C83" w:rsidRPr="00A03F15">
        <w:rPr>
          <w:rStyle w:val="Chare"/>
          <w:rFonts w:hint="cs"/>
          <w:rtl/>
        </w:rPr>
        <w:t>ٱللَّهِ</w:t>
      </w:r>
      <w:r w:rsidR="00D81C83" w:rsidRPr="00A03F15">
        <w:rPr>
          <w:rStyle w:val="Chare"/>
          <w:rtl/>
        </w:rPr>
        <w:t xml:space="preserve"> فَقَدِ </w:t>
      </w:r>
      <w:r w:rsidR="00D81C83" w:rsidRPr="00A03F15">
        <w:rPr>
          <w:rStyle w:val="Chare"/>
          <w:rFonts w:hint="cs"/>
          <w:rtl/>
        </w:rPr>
        <w:t>ٱفۡتَرَىٰٓ</w:t>
      </w:r>
      <w:r w:rsidR="00D81C83" w:rsidRPr="00A03F15">
        <w:rPr>
          <w:rStyle w:val="Chare"/>
          <w:rtl/>
        </w:rPr>
        <w:t xml:space="preserve"> إِثۡمًا عَظِيمًا٤٨</w:t>
      </w:r>
      <w:r w:rsidR="00D81C83" w:rsidRPr="00AD77F7">
        <w:rPr>
          <w:rFonts w:ascii="Times New Roman" w:hAnsi="Times New Roman" w:cs="Traditional Arabic" w:hint="cs"/>
          <w:rtl/>
        </w:rPr>
        <w:t>﴾</w:t>
      </w:r>
      <w:r w:rsidR="00D81C83" w:rsidRPr="00DC7072">
        <w:rPr>
          <w:rStyle w:val="Char5"/>
          <w:rtl/>
        </w:rPr>
        <w:t xml:space="preserve"> [النساء: 48]</w:t>
      </w:r>
      <w:r w:rsidR="00D81C83" w:rsidRPr="00DC7072">
        <w:rPr>
          <w:rStyle w:val="Char5"/>
          <w:rFonts w:hint="cs"/>
          <w:rtl/>
        </w:rPr>
        <w:t>.</w:t>
      </w:r>
    </w:p>
    <w:p w:rsidR="00D81C83" w:rsidRPr="00C51449" w:rsidRDefault="00536685" w:rsidP="00A415A8">
      <w:pPr>
        <w:pStyle w:val="a6"/>
        <w:widowControl w:val="0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‌گمان خداوند شرک به خود را نم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‌بخشد و گناهان پا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>ن‌تر از آن را برا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هرکس که بخواهد،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‌بخشد و هرکس به خدا شرک ورزد گناه بزرگ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را مرتکب شده است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قُلۡ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يَٰعِبَادِيَ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أَسۡرَفُواْ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عَلَىٰٓ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أَنفُسِهِمۡ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تَقۡنَطُواْ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رَّحۡمَةِ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إِنَّ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يَغۡفِرُ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ٱلذُّنُوبَ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جَمِيعًاۚ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إِنَّهُۥ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هُوَ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ٱلۡغَفُورُ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ٱلرَّحِيمُ</w:t>
      </w:r>
      <w:r w:rsidRPr="00A03F15">
        <w:rPr>
          <w:rStyle w:val="Chare"/>
          <w:rtl/>
        </w:rPr>
        <w:t>٥٣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[الزمر: 53]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بگو: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بندگانم که بر خود اسراف کرده‌ا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د! از رحمت خدا ناام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نشو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د، به راست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خداوند هم</w:t>
      </w:r>
      <w:r w:rsidR="00DC7072" w:rsidRPr="00536685">
        <w:rPr>
          <w:rStyle w:val="Char6"/>
          <w:rFonts w:hint="cs"/>
          <w:rtl/>
        </w:rPr>
        <w:t>ۀ</w:t>
      </w:r>
      <w:r w:rsidR="00D81C83" w:rsidRPr="00536685">
        <w:rPr>
          <w:rStyle w:val="Char6"/>
          <w:rFonts w:hint="cs"/>
          <w:rtl/>
        </w:rPr>
        <w:t xml:space="preserve"> گناهان را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‌آمرزد، چرا که او بس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ار آمرزگار و بس مهربان است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را بدون 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کافر بداند برحذر داشته است،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برادرش بگو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کافر!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 دو به آن مبتلا شده، اگر سخن او درست باشد که همان است و گرنه کفر به خود او بازم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‌گردد»</w:t>
      </w:r>
      <w:r w:rsidRPr="00A415A8">
        <w:rPr>
          <w:rStyle w:val="Char3"/>
          <w:vertAlign w:val="superscript"/>
          <w:rtl/>
        </w:rPr>
        <w:footnoteReference w:id="79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کافر بخواند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دشمن خدا! و حال آن‌که او 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نباشد،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سخنش به خودش بازم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‌گردد»</w:t>
      </w:r>
      <w:r w:rsidRPr="00A415A8">
        <w:rPr>
          <w:rStyle w:val="Char3"/>
          <w:vertAlign w:val="superscript"/>
          <w:rtl/>
        </w:rPr>
        <w:footnoteReference w:id="80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به فسق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کفر متهم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به خودش برم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 اگر آن فرد چن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ن نباشد»</w:t>
      </w:r>
      <w:r w:rsidRPr="00A415A8">
        <w:rPr>
          <w:rStyle w:val="Char3"/>
          <w:vertAlign w:val="superscript"/>
          <w:rtl/>
        </w:rPr>
        <w:footnoteReference w:id="81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A415A8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 مومن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به کفر متهم کند گو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ا او را به قتل رسانده است»</w:t>
      </w:r>
      <w:r w:rsidRPr="00A415A8">
        <w:rPr>
          <w:rStyle w:val="Char3"/>
          <w:vertAlign w:val="superscript"/>
          <w:rtl/>
        </w:rPr>
        <w:footnoteReference w:id="82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«هرگاه فرد به برادرش بگو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کافر!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 xml:space="preserve"> از آن دو به آن مبتلا شده است»</w:t>
      </w:r>
      <w:r w:rsidRPr="00A415A8">
        <w:rPr>
          <w:rStyle w:val="Char3"/>
          <w:vertAlign w:val="superscript"/>
          <w:rtl/>
        </w:rPr>
        <w:footnoteReference w:id="83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حکم مطلق بر اهل بدعت و گناه و کفر 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حکم بر فرد مشخص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اسلامش به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ثابت است و از او بدعت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سرزده، فرق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‌گذارند و بر فرد مشخص حکم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‌کنند که او گناهکار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فاسق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کافر است مگر آن که حق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با اقامه حجت و از اله شبهه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کرده شود ـ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در امور پنهان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نه در مورد امور ظاهر و آشکار ـ و فرد مع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کافر قرار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 مگر آن که شرا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ط در او تحقق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ابد و موانع منتف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شود.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چنان که از ابوهر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است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از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شن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دم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‌گفت: «دو مرد در بن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‌اسرائ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با همد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گر دوست و برادر بودند،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مرتکب گناه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‌شد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عبادت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‌کوش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فرد عبادت‌گزار همواره دوست خود را در ارتکاب</w:t>
      </w:r>
      <w:r w:rsidR="00A0497C">
        <w:rPr>
          <w:rStyle w:val="Char3"/>
          <w:rFonts w:hint="cs"/>
          <w:rtl/>
        </w:rPr>
        <w:t xml:space="preserve"> </w:t>
      </w:r>
      <w:r w:rsidRPr="00C51449">
        <w:rPr>
          <w:rStyle w:val="Char3"/>
          <w:rFonts w:hint="cs"/>
          <w:rtl/>
        </w:rPr>
        <w:t>گناه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به او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‌گفت: از گناه باز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ا، روز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را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که گناه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آن‌گاه به او گفت: باز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ا. او گفت: مرا با پروردگارم بگذار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مگر تو نگهبان من هست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؟ او گفت: سوگند به خدا که خداوند تو را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‌آمرزد ـ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گفت: خداوند تو را به بهشت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‌برد ـ و هر دو مردند و نزد الله متعال گرد آمدند، آن‌گاه خداوند به آن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عبادت کوشا بود گفت: تو مگر از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آگاه بود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بر آنچه در اخت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دارم توانا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؟ و به گناهکار گفت: برو و به لطف و رحمت من وارد بهشت شو و به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گفت: او را به دوزخ ببر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ابوهر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سوگند به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جانم در دست اوست! او سخن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گفت که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و آخرتش را تباه گردان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د</w:t>
      </w:r>
      <w:r w:rsidRPr="00A415A8">
        <w:rPr>
          <w:rStyle w:val="Char3"/>
          <w:vertAlign w:val="superscript"/>
          <w:rtl/>
        </w:rPr>
        <w:footnoteReference w:id="84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در باب تکف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از همه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چون کافر قرار دادن مسلمان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امر خطرناک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امدها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دارد، بنابرا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بدون 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روشن وارد آن شد و چون قاعده کل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مورد مسلمان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ظاهرا! درستکار است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اسلام و عدالت او باق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مگر آن که به اقتضا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رفتن اسلام و عدالت او ثابت شود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تا جا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کوچک‌تر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باشد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از کافر شمردن مسلمان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گردد و قض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کافر شمردن مسلمان قض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خطرناک و بزرگ است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آن‌گاه نباشد دچار لغزش و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 و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قض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ائمه بزرگ توقف کرده‌اند و نوآموزان وارد آن شده و در نت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جه سقوط کرده و گمراه شده‌اند.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اهل سنت و الجماعت در مسائل کفر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در مورد مردم براساس ظاهرشان حکم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اگر اظهار اسلام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حکم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که آنان در ظاهر و باطن مسلمان‌اند و اگر اظهار کفر کنند بدون بررس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باطن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‌شان در ظاهر و باطن به کافر بودن‌شان حکم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با وجود 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اهل سنت در مورد تکف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ر، اما آن‌ها در کافر شمردن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الله و رسول آن را کافر شمرده‌اند ترد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خود راه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 چون نصوص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دلالت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که کافر قرار دادن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مرتکب عمل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سخن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شود که انسان را کافر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است، بلکه کافر شمردن فرد کافر از اصول اعتقاد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اهل سنت است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فرد کافر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کافر نداند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در کفرش شک کند از د</w:t>
      </w:r>
      <w:r w:rsidR="00DC7072">
        <w:rPr>
          <w:rStyle w:val="Char3"/>
          <w:rFonts w:hint="cs"/>
          <w:rtl/>
        </w:rPr>
        <w:t>ی</w:t>
      </w:r>
      <w:r w:rsidR="00C14183">
        <w:rPr>
          <w:rStyle w:val="Char3"/>
          <w:rFonts w:hint="cs"/>
          <w:rtl/>
        </w:rPr>
        <w:t>دگاه اهل سنت کافر است</w:t>
      </w:r>
      <w:r w:rsidRPr="00C14183">
        <w:rPr>
          <w:rStyle w:val="Char3"/>
          <w:vertAlign w:val="superscript"/>
          <w:rtl/>
        </w:rPr>
        <w:footnoteReference w:id="85"/>
      </w:r>
      <w:r w:rsidR="00C14183">
        <w:rPr>
          <w:rStyle w:val="Char3"/>
          <w:rFonts w:hint="cs"/>
          <w:rtl/>
        </w:rPr>
        <w:t>.</w:t>
      </w:r>
    </w:p>
    <w:p w:rsidR="00D81C83" w:rsidRPr="00A415A8" w:rsidRDefault="00D81C83" w:rsidP="00A415A8">
      <w:pPr>
        <w:pStyle w:val="a7"/>
        <w:rPr>
          <w:rStyle w:val="Strong"/>
          <w:rtl/>
        </w:rPr>
      </w:pPr>
      <w:r w:rsidRPr="00A415A8">
        <w:rPr>
          <w:rStyle w:val="Strong"/>
          <w:rFonts w:hint="cs"/>
          <w:rtl/>
        </w:rPr>
        <w:t>و کفار در شر</w:t>
      </w:r>
      <w:r w:rsidR="00DC7072" w:rsidRPr="00A415A8">
        <w:rPr>
          <w:rStyle w:val="Strong"/>
          <w:rFonts w:hint="cs"/>
          <w:rtl/>
        </w:rPr>
        <w:t>ی</w:t>
      </w:r>
      <w:r w:rsidRPr="00A415A8">
        <w:rPr>
          <w:rStyle w:val="Strong"/>
          <w:rFonts w:hint="cs"/>
          <w:rtl/>
        </w:rPr>
        <w:t>عت دو نوع هستند: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1.</w:t>
      </w:r>
      <w:r w:rsidR="00A415A8">
        <w:rPr>
          <w:rStyle w:val="Char3"/>
          <w:rFonts w:hint="cs"/>
          <w:rtl/>
        </w:rPr>
        <w:t xml:space="preserve"> </w:t>
      </w:r>
      <w:r w:rsidRPr="00A415A8">
        <w:rPr>
          <w:rStyle w:val="Char4"/>
          <w:rFonts w:hint="cs"/>
          <w:rtl/>
        </w:rPr>
        <w:t>کافران اصل</w:t>
      </w:r>
      <w:r w:rsidR="00DC7072" w:rsidRPr="00A415A8">
        <w:rPr>
          <w:rStyle w:val="Char4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اصلاً مسلمان نشده‌اند و آنان عبارتند از: دهر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‌ها، فلاسفه، مشرک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ن، مجوس، بت‌پرست‌ها، و اهل کتاب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هود و نصارا؛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نان به دلالت قرآن و سنت کافرند و مرده‌ها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جاودانه در جهنم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‌مانند و ورود به بهشت بر آن‌ها حرام است و قض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آن‌ها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روشن است، چنان که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قَٰتِلُواْ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لَا يُؤۡمِنُونَ بِ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وَلَا بِ</w:t>
      </w:r>
      <w:r w:rsidRPr="00A03F15">
        <w:rPr>
          <w:rStyle w:val="Chare"/>
          <w:rFonts w:hint="cs"/>
          <w:rtl/>
        </w:rPr>
        <w:t>ٱلۡيَوۡمِ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ٱلۡأٓخِرِ</w:t>
      </w:r>
      <w:r w:rsidRPr="00A03F15">
        <w:rPr>
          <w:rStyle w:val="Chare"/>
          <w:rtl/>
        </w:rPr>
        <w:t xml:space="preserve"> وَلَا يُحَرِّمُونَ مَا حَرَّمَ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وَرَسُولُهُ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وَلَا يَدِينُونَ دِينَ </w:t>
      </w:r>
      <w:r w:rsidRPr="00A03F15">
        <w:rPr>
          <w:rStyle w:val="Chare"/>
          <w:rFonts w:hint="cs"/>
          <w:rtl/>
        </w:rPr>
        <w:t>ٱلۡحَقِّ</w:t>
      </w:r>
      <w:r w:rsidRPr="00A03F15">
        <w:rPr>
          <w:rStyle w:val="Chare"/>
          <w:rtl/>
        </w:rPr>
        <w:t xml:space="preserve"> مِنَ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أُوتُواْ </w:t>
      </w:r>
      <w:r w:rsidRPr="00A03F15">
        <w:rPr>
          <w:rStyle w:val="Chare"/>
          <w:rFonts w:hint="cs"/>
          <w:rtl/>
        </w:rPr>
        <w:t>ٱلۡكِتَٰبَ</w:t>
      </w:r>
      <w:r w:rsidRPr="00A03F15">
        <w:rPr>
          <w:rStyle w:val="Chare"/>
          <w:rtl/>
        </w:rPr>
        <w:t xml:space="preserve"> حَتَّىٰ يُعۡطُواْ </w:t>
      </w:r>
      <w:r w:rsidRPr="00A03F15">
        <w:rPr>
          <w:rStyle w:val="Chare"/>
          <w:rFonts w:hint="cs"/>
          <w:rtl/>
        </w:rPr>
        <w:t>ٱلۡجِزۡيَةَ</w:t>
      </w:r>
      <w:r w:rsidRPr="00A03F15">
        <w:rPr>
          <w:rStyle w:val="Chare"/>
          <w:rtl/>
        </w:rPr>
        <w:t xml:space="preserve"> عَن يَد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صَٰغِرُونَ</w:t>
      </w:r>
      <w:r w:rsidRPr="00A03F15">
        <w:rPr>
          <w:rStyle w:val="Chare"/>
          <w:rtl/>
        </w:rPr>
        <w:t>٢٩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[التوبة: 29]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با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از اهل کتاب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کار کن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که به خدا و روز ق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امت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مان نم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‌آورند، و آنچه را که خدا و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امبرش حرام نموده است حرام نم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‌شمارند، و 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tl/>
        </w:rPr>
        <w:t>ن حق را نم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‌پذ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رند، تا با کمال حقارت و خوار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به دست خو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 جز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ه بپردازند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2. </w:t>
      </w:r>
      <w:r w:rsidRPr="00A415A8">
        <w:rPr>
          <w:rStyle w:val="Char4"/>
          <w:rFonts w:hint="cs"/>
          <w:rtl/>
        </w:rPr>
        <w:t>مرتد</w:t>
      </w:r>
      <w:r w:rsidR="00DC7072" w:rsidRPr="00A415A8">
        <w:rPr>
          <w:rStyle w:val="Char4"/>
          <w:rFonts w:hint="cs"/>
          <w:rtl/>
        </w:rPr>
        <w:t>ی</w:t>
      </w:r>
      <w:r w:rsidRPr="00A415A8">
        <w:rPr>
          <w:rStyle w:val="Char4"/>
          <w:rFonts w:hint="cs"/>
          <w:rtl/>
        </w:rPr>
        <w:t>ن</w:t>
      </w:r>
      <w:r w:rsidRPr="00C51449">
        <w:rPr>
          <w:rStyle w:val="Char3"/>
          <w:rFonts w:hint="cs"/>
          <w:rtl/>
        </w:rPr>
        <w:t>: که به اسلام منتسب هستند، 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اعتقاد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کار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سخنی از آن‌ها سر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‌زند که اسلام آن‌ها را نقض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به خاطر آن کافر شمرده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گرچه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اسلام را انجام دهند، مانند باطن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و رافض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غال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قاد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و امثال‌شان.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کفر ضد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است، اما کفر در زبان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دو نوع کفر است، چون کفر در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نصوص ذکر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مقصود از آن 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فرد را از 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خارج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کند و 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مقصود کفر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فرد را از 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خارج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چون کفر دارا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شعبه‌ها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است همانند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که دارا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شعبه‌ها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و همان‌طور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مرکب از قول و عمل است همچنن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کفر مرکب از قول و عمل است، و گناهان همه از شعبه‌ها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کفر است همان‌طور که طاعات همه از شعبه‌ها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باشند.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اصول اهل سنت و الجماعت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ممکن است که فرد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داشته باشد اما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شعبه‌ها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کفر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نفاق که با اصل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و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قت آن منافات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 شود.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کفر دارا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اصول و شعبه‌ها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متفاوت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موجب خروج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سطح کم</w:t>
      </w:r>
      <w:r w:rsidR="00A415A8">
        <w:rPr>
          <w:rStyle w:val="Char3"/>
          <w:rFonts w:hint="eastAsia"/>
          <w:rtl/>
        </w:rPr>
        <w:t>‌</w:t>
      </w:r>
      <w:r w:rsidRPr="00C51449">
        <w:rPr>
          <w:rStyle w:val="Char3"/>
          <w:rFonts w:hint="cs"/>
          <w:rtl/>
        </w:rPr>
        <w:t>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 قرار دارد و کفر با اعتقاد قلب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با عمل و با سخن و با شک و با ترک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کفر نزد اهل سنت و الجماعت به دو نوع است: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576B78">
        <w:rPr>
          <w:rStyle w:val="Char4"/>
          <w:rFonts w:hint="cs"/>
          <w:rtl/>
        </w:rPr>
        <w:t>اول</w:t>
      </w:r>
      <w:r w:rsidRPr="00C51449">
        <w:rPr>
          <w:rStyle w:val="Char3"/>
          <w:rFonts w:hint="cs"/>
          <w:rtl/>
        </w:rPr>
        <w:t>: کفر اکبر که فرد را از 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اسلام خارج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و آن امور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متضاد است و اسلام را باطل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موجب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 ماندن در دوزخ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کفر با اعتقاد و فعل شک و ترک و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و استکبار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کفر اکبر به چند نوع است که برخ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 عبارتند از:</w:t>
      </w:r>
    </w:p>
    <w:p w:rsidR="00D81C83" w:rsidRPr="000922DD" w:rsidRDefault="00D81C83" w:rsidP="00576B78">
      <w:pPr>
        <w:pStyle w:val="a7"/>
        <w:rPr>
          <w:rtl/>
        </w:rPr>
      </w:pPr>
      <w:r w:rsidRPr="000922DD">
        <w:rPr>
          <w:rFonts w:hint="cs"/>
          <w:rtl/>
        </w:rPr>
        <w:t>1. کفر انکار و تکذ</w:t>
      </w:r>
      <w:r w:rsidR="00DC7072">
        <w:rPr>
          <w:rFonts w:hint="cs"/>
          <w:rtl/>
        </w:rPr>
        <w:t>ی</w:t>
      </w:r>
      <w:r w:rsidRPr="000922DD">
        <w:rPr>
          <w:rFonts w:hint="cs"/>
          <w:rtl/>
        </w:rPr>
        <w:t>ب: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که در ظاهر و باطن باشد، مانند اعتقاد داشتن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دروغ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آنچه گفته‌اند خلاف واقع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ت است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ادّعا کردن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آنچه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آورده حق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ست،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ادعا کند که خداوند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حرام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حلال کرده، اما بداند که ادعا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خلاف امر و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خداوند متعال است،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وَمَنۡ أَظۡلَمُ مِمَّنِ </w:t>
      </w:r>
      <w:r w:rsidRPr="00A03F15">
        <w:rPr>
          <w:rStyle w:val="Chare"/>
          <w:rFonts w:hint="cs"/>
          <w:rtl/>
        </w:rPr>
        <w:t>ٱفۡتَرَىٰ</w:t>
      </w:r>
      <w:r w:rsidRPr="00A03F15">
        <w:rPr>
          <w:rStyle w:val="Chare"/>
          <w:rtl/>
        </w:rPr>
        <w:t xml:space="preserve"> عَلَى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كَذِبًا أَوۡ كَذَّبَ بِ</w:t>
      </w:r>
      <w:r w:rsidRPr="00A03F15">
        <w:rPr>
          <w:rStyle w:val="Chare"/>
          <w:rFonts w:hint="cs"/>
          <w:rtl/>
        </w:rPr>
        <w:t>ٱلۡحَقِّ</w:t>
      </w:r>
      <w:r w:rsidRPr="00A03F15">
        <w:rPr>
          <w:rStyle w:val="Chare"/>
          <w:rtl/>
        </w:rPr>
        <w:t xml:space="preserve"> لَمَّا جَآءَهُ</w:t>
      </w:r>
      <w:r w:rsidRPr="00A03F15">
        <w:rPr>
          <w:rStyle w:val="Chare"/>
          <w:rFonts w:hint="cs"/>
          <w:rtl/>
        </w:rPr>
        <w:t>ۥٓۚ</w:t>
      </w:r>
      <w:r w:rsidRPr="00A03F15">
        <w:rPr>
          <w:rStyle w:val="Chare"/>
          <w:rtl/>
        </w:rPr>
        <w:t xml:space="preserve"> أَلَيۡسَ فِي جَهَنَّمَ مَثۡو</w:t>
      </w:r>
      <w:r w:rsidRPr="00A03F15">
        <w:rPr>
          <w:rStyle w:val="Chare"/>
          <w:rFonts w:hint="cs"/>
          <w:rtl/>
        </w:rPr>
        <w:t>ٗى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لِّلۡكَٰفِرِينَ</w:t>
      </w:r>
      <w:r w:rsidRPr="00A03F15">
        <w:rPr>
          <w:rStyle w:val="Chare"/>
          <w:rtl/>
        </w:rPr>
        <w:t>٦٨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[العن</w:t>
      </w:r>
      <w:r w:rsidR="00DC7072" w:rsidRPr="00DC7072">
        <w:rPr>
          <w:rStyle w:val="Char5"/>
          <w:rtl/>
        </w:rPr>
        <w:t>ک</w:t>
      </w:r>
      <w:r w:rsidRPr="00DC7072">
        <w:rPr>
          <w:rStyle w:val="Char5"/>
          <w:rtl/>
        </w:rPr>
        <w:t>بوت: 68]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 xml:space="preserve">و </w:t>
      </w:r>
      <w:r w:rsidR="00DC7072" w:rsidRPr="00536685">
        <w:rPr>
          <w:rStyle w:val="Char6"/>
          <w:rtl/>
        </w:rPr>
        <w:t>کی</w:t>
      </w:r>
      <w:r w:rsidR="00D81C83" w:rsidRPr="00536685">
        <w:rPr>
          <w:rStyle w:val="Char6"/>
          <w:rtl/>
        </w:rPr>
        <w:t xml:space="preserve">ست ستمگرتر از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س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ه بر خدا دروغ ببندد و گمراه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و باطل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را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ه خود بر آن هست به خدا نسبت دهد؟! آ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 در جهنم جا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گاه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برا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افران 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ست؟!</w:t>
      </w:r>
      <w:r>
        <w:rPr>
          <w:rStyle w:val="Char3"/>
          <w:rFonts w:hint="cs"/>
          <w:rtl/>
        </w:rPr>
        <w:t>».</w:t>
      </w:r>
    </w:p>
    <w:p w:rsidR="00D81C83" w:rsidRPr="000922DD" w:rsidRDefault="00D81C83" w:rsidP="00576B78">
      <w:pPr>
        <w:pStyle w:val="a7"/>
        <w:rPr>
          <w:rtl/>
        </w:rPr>
      </w:pPr>
      <w:r w:rsidRPr="000922DD">
        <w:rPr>
          <w:rFonts w:hint="cs"/>
          <w:rtl/>
        </w:rPr>
        <w:t>2. کفر انکار و استکبار همراه تصد</w:t>
      </w:r>
      <w:r w:rsidR="00DC7072">
        <w:rPr>
          <w:rFonts w:hint="cs"/>
          <w:rtl/>
        </w:rPr>
        <w:t>ی</w:t>
      </w:r>
      <w:r w:rsidRPr="000922DD">
        <w:rPr>
          <w:rFonts w:hint="cs"/>
          <w:rtl/>
        </w:rPr>
        <w:t>ق: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و آن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نشدن و نپذ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رفتن رسول خدا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فرد در درون خود او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‌داند،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صورت که اقرار کند آنچه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از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پروردگارش آورده حق است، اما از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خودبزرگ‌ب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تکبر و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شمردن حق و اهل حق حاضر به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نشود، مانند کفر ابل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 چنان که او فرمان خدا را انکار نکرد اما آن را نپذ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رفت و تکبر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چنان که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>قَالُوٓاْ أَنُؤۡمِنُ لَكَ وَ</w:t>
      </w:r>
      <w:r w:rsidRPr="00A03F15">
        <w:rPr>
          <w:rStyle w:val="Chare"/>
          <w:rFonts w:hint="cs"/>
          <w:rtl/>
        </w:rPr>
        <w:t>ٱتَّبَعَكَ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ٱلۡأَرۡذَلُونَ</w:t>
      </w:r>
      <w:r w:rsidRPr="00A03F15">
        <w:rPr>
          <w:rStyle w:val="Chare"/>
          <w:rtl/>
        </w:rPr>
        <w:t>١١١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[الشعراء: 111]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گفتند: آ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 به تو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مان ب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اور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 حال آن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ه فروما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گان از تو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رده‌اند؟!</w:t>
      </w:r>
      <w:r>
        <w:rPr>
          <w:rStyle w:val="Char3"/>
          <w:rFonts w:hint="cs"/>
          <w:rtl/>
        </w:rPr>
        <w:t>».</w:t>
      </w:r>
    </w:p>
    <w:p w:rsidR="00D81C83" w:rsidRPr="000922DD" w:rsidRDefault="00D81C83" w:rsidP="00576B78">
      <w:pPr>
        <w:pStyle w:val="a7"/>
        <w:rPr>
          <w:rtl/>
        </w:rPr>
      </w:pPr>
      <w:r w:rsidRPr="000922DD">
        <w:rPr>
          <w:rFonts w:hint="cs"/>
          <w:rtl/>
        </w:rPr>
        <w:t>3. کفر اعراض و رو</w:t>
      </w:r>
      <w:r w:rsidR="00DC7072">
        <w:rPr>
          <w:rFonts w:hint="cs"/>
          <w:rtl/>
        </w:rPr>
        <w:t>ی</w:t>
      </w:r>
      <w:r w:rsidRPr="000922DD">
        <w:rPr>
          <w:rFonts w:hint="cs"/>
          <w:rtl/>
        </w:rPr>
        <w:t>‌گردان</w:t>
      </w:r>
      <w:r w:rsidR="00DC7072">
        <w:rPr>
          <w:rFonts w:hint="cs"/>
          <w:rtl/>
        </w:rPr>
        <w:t>ی</w:t>
      </w:r>
      <w:r w:rsidRPr="000922DD">
        <w:rPr>
          <w:rFonts w:hint="cs"/>
          <w:rtl/>
        </w:rPr>
        <w:t>:</w:t>
      </w:r>
    </w:p>
    <w:p w:rsidR="00D81C83" w:rsidRPr="00C51449" w:rsidRDefault="00DC7072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عن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با گوش و دل از آنچه رسول اکرم</w:t>
      </w:r>
      <w:r w:rsidR="00A415A8">
        <w:rPr>
          <w:rStyle w:val="Char3"/>
          <w:rFonts w:hint="cs"/>
          <w:rtl/>
        </w:rPr>
        <w:t xml:space="preserve"> </w:t>
      </w:r>
      <w:r w:rsidRPr="00DC7072">
        <w:rPr>
          <w:rStyle w:val="Char3"/>
          <w:rFonts w:cs="CTraditional Arabic"/>
          <w:rtl/>
        </w:rPr>
        <w:t>ج</w:t>
      </w:r>
      <w:r w:rsidR="00D81C83" w:rsidRPr="00C51449">
        <w:rPr>
          <w:rStyle w:val="Char3"/>
          <w:rFonts w:hint="cs"/>
          <w:rtl/>
        </w:rPr>
        <w:t xml:space="preserve"> آورده اعراض کند نه آن را تصد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ق کند و نه تکذ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ب نما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 و نه با آن دوست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کند و نه دشمن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ورزد و به آن گوش هم ندهد و حق را ترک گفته و آن را 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اموزد و به آن عمل نکند و از جاهها</w:t>
      </w:r>
      <w:r>
        <w:rPr>
          <w:rStyle w:val="Char3"/>
          <w:rFonts w:hint="cs"/>
          <w:rtl/>
        </w:rPr>
        <w:t>یی</w:t>
      </w:r>
      <w:r w:rsidR="00D81C83" w:rsidRPr="00C51449">
        <w:rPr>
          <w:rStyle w:val="Char3"/>
          <w:rFonts w:hint="cs"/>
          <w:rtl/>
        </w:rPr>
        <w:t xml:space="preserve"> که حق ذکر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‌شود فرار کند، چن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فرد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کافر است و کفر او اعراض و رو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‌گردان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است. چنان که خداوند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‌فرما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د: </w:t>
      </w:r>
      <w:r w:rsidR="00D81C83" w:rsidRPr="00AD77F7">
        <w:rPr>
          <w:rFonts w:ascii="(normal text)" w:hAnsi="(normal text)" w:cs="Traditional Arabic"/>
          <w:sz w:val="24"/>
          <w:rtl/>
        </w:rPr>
        <w:t>﴿</w:t>
      </w:r>
      <w:r w:rsidR="00D81C83" w:rsidRPr="00A03F15">
        <w:rPr>
          <w:rStyle w:val="Chare"/>
          <w:rFonts w:hint="cs"/>
          <w:rtl/>
        </w:rPr>
        <w:t>وَٱلَّذِينَ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كَفَرُواْ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عَمَّآ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أُنذِرُواْ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مُعۡرِضُونَ</w:t>
      </w:r>
      <w:r w:rsidR="00D81C83" w:rsidRPr="00AD77F7">
        <w:rPr>
          <w:rFonts w:ascii="Times New Roman" w:hAnsi="Times New Roman" w:cs="Traditional Arabic" w:hint="cs"/>
          <w:sz w:val="24"/>
          <w:rtl/>
        </w:rPr>
        <w:t>﴾</w:t>
      </w:r>
      <w:r w:rsidR="00D81C83" w:rsidRPr="00DC7072">
        <w:rPr>
          <w:rStyle w:val="Char5"/>
          <w:rtl/>
        </w:rPr>
        <w:t xml:space="preserve"> [الأحقاف: 3]</w:t>
      </w:r>
      <w:r w:rsidR="00D81C83"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کافران از آنچه از آن 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 داده شده‌اند رو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‌گردانند</w:t>
      </w:r>
      <w:r>
        <w:rPr>
          <w:rStyle w:val="Char3"/>
          <w:rFonts w:hint="cs"/>
          <w:rtl/>
        </w:rPr>
        <w:t>».</w:t>
      </w:r>
    </w:p>
    <w:p w:rsidR="00D81C83" w:rsidRPr="000922DD" w:rsidRDefault="00D81C83" w:rsidP="00576B78">
      <w:pPr>
        <w:pStyle w:val="a7"/>
        <w:rPr>
          <w:rtl/>
        </w:rPr>
      </w:pPr>
      <w:r w:rsidRPr="000922DD">
        <w:rPr>
          <w:rFonts w:hint="cs"/>
          <w:rtl/>
        </w:rPr>
        <w:t>4. کفر شکّ:</w:t>
      </w:r>
    </w:p>
    <w:p w:rsidR="00D81C83" w:rsidRPr="00C51449" w:rsidRDefault="00DC7072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عن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نکه به راستگو</w:t>
      </w:r>
      <w:r>
        <w:rPr>
          <w:rStyle w:val="Char3"/>
          <w:rFonts w:hint="cs"/>
          <w:rtl/>
        </w:rPr>
        <w:t>یی</w:t>
      </w:r>
      <w:r w:rsidR="00D81C83" w:rsidRPr="00C51449">
        <w:rPr>
          <w:rStyle w:val="Char3"/>
          <w:rFonts w:hint="cs"/>
          <w:rtl/>
        </w:rPr>
        <w:t xml:space="preserve"> پ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امبر</w:t>
      </w:r>
      <w:r w:rsidR="00A415A8">
        <w:rPr>
          <w:rStyle w:val="Char3"/>
          <w:rFonts w:hint="cs"/>
          <w:rtl/>
        </w:rPr>
        <w:t xml:space="preserve"> </w:t>
      </w:r>
      <w:r w:rsidRPr="00DC7072">
        <w:rPr>
          <w:rStyle w:val="Char3"/>
          <w:rFonts w:cs="CTraditional Arabic"/>
          <w:rtl/>
        </w:rPr>
        <w:t>ج</w:t>
      </w:r>
      <w:r w:rsidR="00D81C83" w:rsidRPr="00C51449">
        <w:rPr>
          <w:rStyle w:val="Char3"/>
          <w:rFonts w:hint="cs"/>
          <w:rtl/>
        </w:rPr>
        <w:t xml:space="preserve"> و 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ا دروغگو بودنش 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ق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نداشته باشد، بلکه در مورد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شان شک داشته باشد و درباره پ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رو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از او متردد باشد، چون مسلمان با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 به آنچه رسول اکرم</w:t>
      </w:r>
      <w:r w:rsidR="00A415A8">
        <w:rPr>
          <w:rStyle w:val="Char3"/>
          <w:rFonts w:hint="cs"/>
          <w:rtl/>
        </w:rPr>
        <w:t xml:space="preserve"> </w:t>
      </w:r>
      <w:r w:rsidRPr="00DC7072">
        <w:rPr>
          <w:rStyle w:val="Char3"/>
          <w:rFonts w:cs="CTraditional Arabic"/>
          <w:rtl/>
        </w:rPr>
        <w:t>ج</w:t>
      </w:r>
      <w:r w:rsidR="00D81C83" w:rsidRPr="00C51449">
        <w:rPr>
          <w:rStyle w:val="Char3"/>
          <w:rFonts w:hint="cs"/>
          <w:rtl/>
        </w:rPr>
        <w:t xml:space="preserve"> از سو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پروردگارش آورده 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ق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کامل داشته باشد و بداند که حق است و شک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در آن 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ست، پس هر کس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در پ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رو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کردن از رسول اکرم</w:t>
      </w:r>
      <w:r w:rsidR="00A415A8">
        <w:rPr>
          <w:rStyle w:val="Char3"/>
          <w:rFonts w:hint="cs"/>
          <w:rtl/>
        </w:rPr>
        <w:t xml:space="preserve"> </w:t>
      </w:r>
      <w:r w:rsidRPr="00DC7072">
        <w:rPr>
          <w:rStyle w:val="Char3"/>
          <w:rFonts w:cs="CTraditional Arabic"/>
          <w:rtl/>
        </w:rPr>
        <w:t>ج</w:t>
      </w:r>
      <w:r w:rsidR="00D81C83" w:rsidRPr="00C51449">
        <w:rPr>
          <w:rStyle w:val="Char3"/>
          <w:rFonts w:hint="cs"/>
          <w:rtl/>
        </w:rPr>
        <w:t xml:space="preserve"> شک داشته باشد و 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ا احتمال بدهد که حق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‌تواند خلاف آن باشد کفر ورز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ده، کفر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که سبب آن شک است چنان که الله متعال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‌فرما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د: </w:t>
      </w:r>
      <w:r w:rsidR="00D81C83" w:rsidRPr="00AD77F7">
        <w:rPr>
          <w:rFonts w:cs="Traditional Arabic"/>
          <w:rtl/>
        </w:rPr>
        <w:t>﴿</w:t>
      </w:r>
      <w:r w:rsidR="00D81C83" w:rsidRPr="00A03F15">
        <w:rPr>
          <w:rStyle w:val="Chare"/>
          <w:rtl/>
        </w:rPr>
        <w:t xml:space="preserve">أَلَمۡ يَأۡتِكُمۡ نَبَؤُاْ </w:t>
      </w:r>
      <w:r w:rsidR="00D81C83" w:rsidRPr="00A03F15">
        <w:rPr>
          <w:rStyle w:val="Chare"/>
          <w:rFonts w:hint="cs"/>
          <w:rtl/>
        </w:rPr>
        <w:t>ٱلَّذِينَ</w:t>
      </w:r>
      <w:r w:rsidR="00D81C83" w:rsidRPr="00A03F15">
        <w:rPr>
          <w:rStyle w:val="Chare"/>
          <w:rtl/>
        </w:rPr>
        <w:t xml:space="preserve"> مِن قَبۡلِكُمۡ قَوۡمِ نُوح</w:t>
      </w:r>
      <w:r w:rsidR="00D81C83" w:rsidRPr="00A03F15">
        <w:rPr>
          <w:rStyle w:val="Chare"/>
          <w:rFonts w:hint="cs"/>
          <w:rtl/>
        </w:rPr>
        <w:t>ٖ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وَعَادٖ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وَثَمُودَ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وَٱلَّذِينَ</w:t>
      </w:r>
      <w:r w:rsidR="00D81C83" w:rsidRPr="00A03F15">
        <w:rPr>
          <w:rStyle w:val="Chare"/>
          <w:rtl/>
        </w:rPr>
        <w:t xml:space="preserve"> مِنۢ بَعۡدِهِمۡ لَا يَعۡلَمُهُمۡ إِلَّا </w:t>
      </w:r>
      <w:r w:rsidR="00D81C83" w:rsidRPr="00A03F15">
        <w:rPr>
          <w:rStyle w:val="Chare"/>
          <w:rFonts w:hint="cs"/>
          <w:rtl/>
        </w:rPr>
        <w:t>ٱللَّهُۚ</w:t>
      </w:r>
      <w:r w:rsidR="00D81C83" w:rsidRPr="00A03F15">
        <w:rPr>
          <w:rStyle w:val="Chare"/>
          <w:rtl/>
        </w:rPr>
        <w:t xml:space="preserve"> جَآءَتۡهُمۡ رُسُلُهُم بِ</w:t>
      </w:r>
      <w:r w:rsidR="00D81C83" w:rsidRPr="00A03F15">
        <w:rPr>
          <w:rStyle w:val="Chare"/>
          <w:rFonts w:hint="cs"/>
          <w:rtl/>
        </w:rPr>
        <w:t>ٱلۡبَيِّنَٰتِ</w:t>
      </w:r>
      <w:r w:rsidR="00D81C83" w:rsidRPr="00A03F15">
        <w:rPr>
          <w:rStyle w:val="Chare"/>
          <w:rtl/>
        </w:rPr>
        <w:t xml:space="preserve"> فَرَدُّوٓاْ أَيۡدِيَهُمۡ فِيٓ أَفۡوَٰهِهِمۡ وَقَالُوٓاْ إِنَّا كَفَرۡنَا بِمَآ أُرۡسِلۡتُم بِهِ</w:t>
      </w:r>
      <w:r w:rsidR="00D81C83" w:rsidRPr="00A03F15">
        <w:rPr>
          <w:rStyle w:val="Chare"/>
          <w:rFonts w:hint="cs"/>
          <w:rtl/>
        </w:rPr>
        <w:t>ۦ</w:t>
      </w:r>
      <w:r w:rsidR="00D81C83" w:rsidRPr="00A03F15">
        <w:rPr>
          <w:rStyle w:val="Chare"/>
          <w:rtl/>
        </w:rPr>
        <w:t xml:space="preserve"> وَإِنَّا لَفِي شَكّ</w:t>
      </w:r>
      <w:r w:rsidR="00D81C83" w:rsidRPr="00A03F15">
        <w:rPr>
          <w:rStyle w:val="Chare"/>
          <w:rFonts w:hint="cs"/>
          <w:rtl/>
        </w:rPr>
        <w:t>ٖ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مِّ</w:t>
      </w:r>
      <w:r w:rsidR="00D81C83" w:rsidRPr="00A03F15">
        <w:rPr>
          <w:rStyle w:val="Chare"/>
          <w:rtl/>
        </w:rPr>
        <w:t>مَّا تَدۡعُونَنَآ إِلَيۡهِ مُرِيب</w:t>
      </w:r>
      <w:r w:rsidR="00D81C83" w:rsidRPr="00A03F15">
        <w:rPr>
          <w:rStyle w:val="Chare"/>
          <w:rFonts w:hint="cs"/>
          <w:rtl/>
        </w:rPr>
        <w:t>ٖ</w:t>
      </w:r>
      <w:r w:rsidR="00D81C83" w:rsidRPr="00A03F15">
        <w:rPr>
          <w:rStyle w:val="Chare"/>
          <w:rtl/>
        </w:rPr>
        <w:t>٩</w:t>
      </w:r>
      <w:r w:rsidR="00D81C83" w:rsidRPr="00AD77F7">
        <w:rPr>
          <w:rFonts w:ascii="Times New Roman" w:hAnsi="Times New Roman" w:cs="Traditional Arabic" w:hint="cs"/>
          <w:rtl/>
        </w:rPr>
        <w:t>﴾</w:t>
      </w:r>
      <w:r w:rsidR="00D81C83" w:rsidRPr="00DC7072">
        <w:rPr>
          <w:rStyle w:val="Char5"/>
          <w:rtl/>
        </w:rPr>
        <w:t xml:space="preserve"> [إبراه</w:t>
      </w:r>
      <w:r w:rsidRPr="00DC7072">
        <w:rPr>
          <w:rStyle w:val="Char5"/>
          <w:rtl/>
        </w:rPr>
        <w:t>ی</w:t>
      </w:r>
      <w:r w:rsidR="00D81C83" w:rsidRPr="00DC7072">
        <w:rPr>
          <w:rStyle w:val="Char5"/>
          <w:rtl/>
        </w:rPr>
        <w:t>م: 9]</w:t>
      </w:r>
      <w:r w:rsidR="00D81C83" w:rsidRPr="00DC7072">
        <w:rPr>
          <w:rStyle w:val="Char5"/>
          <w:rFonts w:hint="cs"/>
          <w:rtl/>
        </w:rPr>
        <w:t>.</w:t>
      </w:r>
    </w:p>
    <w:p w:rsidR="00D81C83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آ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 خبر کسان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Fonts w:hint="cs"/>
          <w:rtl/>
        </w:rPr>
        <w:t>‌</w:t>
      </w:r>
      <w:r w:rsidR="00D81C83" w:rsidRPr="00536685">
        <w:rPr>
          <w:rStyle w:val="Char6"/>
          <w:rtl/>
        </w:rPr>
        <w:t>که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 از شما بودند (مانند) قوم نوح، عاد، ثمود، و کسان 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گر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که پس از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شان آمدند (و) به جز خدا کس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از آنان خبر ندارد، به شما نرس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ده است؟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امبرانشان با معجزات (فراوان) به نزد آنان آمدند آنگاه دستانشان را در دهان‌ها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شان نهادند و گفتند: ما به آنچه شما بدان مأمور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ت 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افته‌ا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 باور ندار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 و از آنچه ما را بدان فرا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‌خوان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 سخت در شک هست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A415A8" w:rsidRPr="00A415A8" w:rsidRDefault="00A415A8" w:rsidP="00C51449">
      <w:pPr>
        <w:pStyle w:val="a6"/>
        <w:rPr>
          <w:rStyle w:val="Char3"/>
          <w:sz w:val="22"/>
          <w:szCs w:val="22"/>
          <w:rtl/>
        </w:rPr>
      </w:pPr>
    </w:p>
    <w:p w:rsidR="00D81C83" w:rsidRPr="000922DD" w:rsidRDefault="00D81C83" w:rsidP="00576B78">
      <w:pPr>
        <w:pStyle w:val="a7"/>
        <w:rPr>
          <w:rtl/>
        </w:rPr>
      </w:pPr>
      <w:r w:rsidRPr="000922DD">
        <w:rPr>
          <w:rFonts w:hint="cs"/>
          <w:rtl/>
        </w:rPr>
        <w:t>5. کفر نفاق: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و آن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اظهار اسلام و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ر، و پنهان کردن کفر و شرّ؛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باطن فرد با ظاهر او مخالف باشد و با زبان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در ظاهر 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انجام دهد که برخلاف اعتقاد قلب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اوست. سخن منافق برخلاف عمل اوست و ظاهرش مخالف باطن و درونش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‌باشد و او از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در وارد اسلام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 و از 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خارج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ظاهر داخل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باطناً از آن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‌شود.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نفاق اکبر است.</w:t>
      </w:r>
      <w:r w:rsidRPr="00C51449">
        <w:rPr>
          <w:rStyle w:val="Char3"/>
          <w:rtl/>
        </w:rPr>
        <w:footnoteReference w:id="86"/>
      </w:r>
      <w:r w:rsidRPr="00C51449">
        <w:rPr>
          <w:rStyle w:val="Char3"/>
          <w:rFonts w:hint="cs"/>
          <w:rtl/>
        </w:rPr>
        <w:t xml:space="preserve">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وَمِنَ </w:t>
      </w:r>
      <w:r w:rsidRPr="00A03F15">
        <w:rPr>
          <w:rStyle w:val="Chare"/>
          <w:rFonts w:hint="cs"/>
          <w:rtl/>
        </w:rPr>
        <w:t>ٱلنَّاسِ</w:t>
      </w:r>
      <w:r w:rsidRPr="00A03F15">
        <w:rPr>
          <w:rStyle w:val="Chare"/>
          <w:rtl/>
        </w:rPr>
        <w:t xml:space="preserve"> مَن يَقُولُ ءَامَنَّا بِ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وَبِ</w:t>
      </w:r>
      <w:r w:rsidRPr="00A03F15">
        <w:rPr>
          <w:rStyle w:val="Chare"/>
          <w:rFonts w:hint="cs"/>
          <w:rtl/>
        </w:rPr>
        <w:t>ٱلۡيَوۡمِ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ٱلۡأٓخِرِ</w:t>
      </w:r>
      <w:r w:rsidRPr="00A03F15">
        <w:rPr>
          <w:rStyle w:val="Chare"/>
          <w:rtl/>
        </w:rPr>
        <w:t xml:space="preserve"> وَمَا هُم بِمُؤۡمِنِينَ٨</w:t>
      </w:r>
      <w:r w:rsidRPr="00AD77F7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[البقرة: 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و از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ان مردم هستند کسان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Fonts w:hint="eastAsia"/>
          <w:rtl/>
        </w:rPr>
        <w:t>‌</w:t>
      </w:r>
      <w:r w:rsidR="00D81C83" w:rsidRPr="00536685">
        <w:rPr>
          <w:rStyle w:val="Char6"/>
          <w:rtl/>
        </w:rPr>
        <w:t>که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‌گو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ند: ما به خدا و روز ق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امت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مان آورده</w:t>
      </w:r>
      <w:r w:rsidR="00D81C83" w:rsidRPr="00536685">
        <w:rPr>
          <w:rStyle w:val="Char6"/>
          <w:rFonts w:hint="cs"/>
          <w:rtl/>
        </w:rPr>
        <w:t>‌</w:t>
      </w:r>
      <w:r w:rsidR="00D81C83" w:rsidRPr="00536685">
        <w:rPr>
          <w:rStyle w:val="Char6"/>
          <w:rtl/>
        </w:rPr>
        <w:t>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 اما آنها مومن 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ستند</w:t>
      </w:r>
      <w:r>
        <w:rPr>
          <w:rStyle w:val="Char3"/>
          <w:rFonts w:hint="cs"/>
          <w:rtl/>
        </w:rPr>
        <w:t>».</w:t>
      </w:r>
    </w:p>
    <w:p w:rsidR="00D81C83" w:rsidRPr="000922DD" w:rsidRDefault="00D81C83" w:rsidP="00576B78">
      <w:pPr>
        <w:pStyle w:val="a7"/>
        <w:rPr>
          <w:rtl/>
        </w:rPr>
      </w:pPr>
      <w:r w:rsidRPr="000922DD">
        <w:rPr>
          <w:rFonts w:hint="cs"/>
          <w:rtl/>
        </w:rPr>
        <w:t>6. کفر ناسزا گفتن و تمسخر: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و آن تمسخر کردن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ب‌جوئ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ناسزا گفتن به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است،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از بد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است، خواه فرد به شوخ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کند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به خاطر رودرواس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کفار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کار را بکند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به هنگام مناقشه و مشاجره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در حالت خشم و امثال آن 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کند، همه ائمه به کافر بودن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اتفاق دارند.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D77F7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وَلَئِن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سَأَلۡتَهُمۡ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لَيَقُولُنَّ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إِنَّمَا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كُنَّا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نَخُوضُ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وَنَلۡعَبُۚ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قُلۡ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أَبِٱللَّهِ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وَءَايَٰتِهِۦ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وَرَسُولِهِۦ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كُنتُمۡ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تَسۡتَهۡزِءُونَ</w:t>
      </w:r>
      <w:r w:rsidRPr="00A03F15">
        <w:rPr>
          <w:rStyle w:val="Chare"/>
          <w:rtl/>
        </w:rPr>
        <w:t xml:space="preserve">٦٥ </w:t>
      </w:r>
      <w:r w:rsidRPr="00A03F15">
        <w:rPr>
          <w:rStyle w:val="Chare"/>
          <w:rFonts w:hint="cs"/>
          <w:rtl/>
        </w:rPr>
        <w:t>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تَعۡتَذِرُواْ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قَدۡ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كَفَرۡتُم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بَعۡدَ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إِيمَٰنِكُمۡۚ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نَّعۡفُ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طَآئِفَةٖ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مِّنكُمۡ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نُعَذِّبۡ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طَآئِفَةَۢ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بِأَنَّهُمۡ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كَانُواْ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مُجۡرِمِينَ</w:t>
      </w:r>
      <w:r w:rsidRPr="00A03F15">
        <w:rPr>
          <w:rStyle w:val="Chare"/>
          <w:rtl/>
        </w:rPr>
        <w:t>٦٦</w:t>
      </w:r>
      <w:r w:rsidRPr="00AD77F7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[التوبة: 65-66]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اگر از آنان بپرس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،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ند: باز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و شوخ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‌کرد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 بگو: آ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 به خدا و آ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ات او و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امبرش مسخره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‌کرد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د.</w:t>
      </w:r>
      <w:r w:rsidR="00D81C83" w:rsidRPr="00536685">
        <w:rPr>
          <w:rStyle w:val="Char6"/>
          <w:rFonts w:eastAsia="Calibri" w:hint="cs"/>
          <w:rtl/>
        </w:rPr>
        <w:t xml:space="preserve"> </w:t>
      </w:r>
      <w:r w:rsidR="00D81C83" w:rsidRPr="00536685">
        <w:rPr>
          <w:rStyle w:val="Char6"/>
          <w:rFonts w:hint="cs"/>
          <w:rtl/>
        </w:rPr>
        <w:t>عذر 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اور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د،</w:t>
      </w:r>
      <w:r w:rsidR="00D81C83" w:rsidRPr="00536685">
        <w:rPr>
          <w:rStyle w:val="Char6"/>
          <w:rtl/>
        </w:rPr>
        <w:t xml:space="preserve"> به‌راست</w:t>
      </w:r>
      <w:r w:rsidR="00DC7072" w:rsidRPr="00536685">
        <w:rPr>
          <w:rStyle w:val="Char6"/>
          <w:rtl/>
        </w:rPr>
        <w:t>ی</w:t>
      </w:r>
      <w:r w:rsidR="00A0497C">
        <w:rPr>
          <w:rStyle w:val="Char6"/>
          <w:rtl/>
        </w:rPr>
        <w:t xml:space="preserve"> </w:t>
      </w:r>
      <w:r w:rsidR="00D81C83" w:rsidRPr="00536685">
        <w:rPr>
          <w:rStyle w:val="Char6"/>
          <w:rtl/>
        </w:rPr>
        <w:t>شما پس از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مانتان کافر شده‌ا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د، اگر برخ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از شما را عفو کن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 گروه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گر را به سبب آنکه گناهکار بودند عذاب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‌ده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0922DD" w:rsidRDefault="00D81C83" w:rsidP="00576B78">
      <w:pPr>
        <w:pStyle w:val="a7"/>
        <w:rPr>
          <w:rtl/>
        </w:rPr>
      </w:pPr>
      <w:r w:rsidRPr="000922DD">
        <w:rPr>
          <w:rFonts w:hint="cs"/>
          <w:rtl/>
        </w:rPr>
        <w:t>7. کفر بغض و نفرت: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و آن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نفرت داشتن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اسلام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نفرت داشتن از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احکام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از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عت الله متعال،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نفرت داشتن از آنچه خداوند نازل کرده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نفرت داشتن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از آنچه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د،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فرد آرزو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کند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کاش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‌بود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فرد از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همه علماء به آن اجماع کرده‌اند که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متنفر باشد.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ذَٰلِكَ بِأَنَّهُمۡ كَرِهُواْ مَآ أَنزَلَ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فَأَحۡبَطَ أَعۡمَٰلَهُمۡ٩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[محمد: 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بدان خاطر است که آنان آنچه را که خدا نازل کرده است ناخوش داشتند در نت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جه خداوند اعمالشان را تباه کرد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انواع کفر و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موجب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 ماندن در جهنم و همه اعمال را حبط و نابود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‌گرداند اما اگر فرد در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حالت از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برود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C14183">
        <w:rPr>
          <w:rStyle w:val="Char3"/>
          <w:rFonts w:hint="cs"/>
          <w:color w:val="FF0000"/>
          <w:rtl/>
        </w:rPr>
        <w:t>«»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وَلَقَدۡ أُوحِيَ إِلَيۡكَ وَإِلَى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مِن قَبۡلِكَ لَئِنۡ أَشۡرَكۡتَ لَيَحۡبَطَنَّ عَمَلُكَ وَلَتَكُونَنَّ مِنَ </w:t>
      </w:r>
      <w:r w:rsidRPr="00A03F15">
        <w:rPr>
          <w:rStyle w:val="Chare"/>
          <w:rFonts w:hint="cs"/>
          <w:rtl/>
        </w:rPr>
        <w:t>ٱلۡخَٰسِرِينَ</w:t>
      </w:r>
      <w:r w:rsidRPr="00A03F15">
        <w:rPr>
          <w:rStyle w:val="Chare"/>
          <w:rtl/>
        </w:rPr>
        <w:t>٦٥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[الزمر: 65]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به‌راست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به تو و به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که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 از تو بودند وح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شد که اگر شرک‌ورز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کردارت نابود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‌شود و از 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انکاران خواه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بود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576B78">
        <w:rPr>
          <w:rStyle w:val="Char4"/>
          <w:rFonts w:hint="cs"/>
          <w:rtl/>
        </w:rPr>
        <w:t>نوع دوم کفر</w:t>
      </w:r>
      <w:r w:rsidRPr="00C51449">
        <w:rPr>
          <w:rStyle w:val="Char3"/>
          <w:rFonts w:hint="cs"/>
          <w:rtl/>
        </w:rPr>
        <w:t>: کفر اصغر است که فرد را از 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خارج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نوع کفر اصل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را از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‌برد و نقض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بلکه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را ناقص و ضع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‌گرداند، و فرد همچنان مسلمان باق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است، اما اگر توبه نکند در معرض عذاب قرار دارد و شارع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گناهان را از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هشدار کفر نام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است، چون از عادات و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ژگ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کفر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 اما به حدّ کفر اکبر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‌رسند و آنچه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نوع است از گناهان کب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 که به اقتضا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فرد مستحق وع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عذاب قرار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اما نه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 در جهنم باق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بماند و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مرتکب 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از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‌اند که شفاعت، شفاعت‌کنندگان به آن‌ها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576B78">
        <w:rPr>
          <w:rStyle w:val="Char4"/>
          <w:rFonts w:hint="cs"/>
          <w:rtl/>
        </w:rPr>
        <w:t>مثال</w:t>
      </w:r>
      <w:r w:rsidRPr="00C51449">
        <w:rPr>
          <w:rStyle w:val="Char3"/>
          <w:rFonts w:hint="cs"/>
          <w:rtl/>
        </w:rPr>
        <w:t>: کفر نعمت، و ناسپاس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همسر و ناسپاس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برابر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، و جنگ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با مسلمان، و قسم خوردن به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الله، و طعنه زدن در نسب، و نوحه‌سرا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ت، و گفتن مؤمن به برادر مؤمن خود: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کافر!.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وَإِن طَآئِفَتَانِ مِنَ </w:t>
      </w:r>
      <w:r w:rsidRPr="00A03F15">
        <w:rPr>
          <w:rStyle w:val="Chare"/>
          <w:rFonts w:hint="cs"/>
          <w:rtl/>
        </w:rPr>
        <w:t>ٱلۡمُؤۡمِنِينَ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ٱقۡتَتَلُواْ</w:t>
      </w:r>
      <w:r w:rsidRPr="00A03F15">
        <w:rPr>
          <w:rStyle w:val="Chare"/>
          <w:rtl/>
        </w:rPr>
        <w:t xml:space="preserve"> فَأَصۡلِحُواْ بَيۡنَهُمَا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[الحجرات: 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 xml:space="preserve">هرگاه دو گروه از مؤمنان به جنگ با 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ک‌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گر پرداختند 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آن دو گروه آشت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برقرار کن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536685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«ناسزا گفتن به مسلمان فسق و جنگ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دن با او کفر است»</w:t>
      </w:r>
      <w:r w:rsidRPr="00A415A8">
        <w:rPr>
          <w:rStyle w:val="Char3"/>
          <w:vertAlign w:val="superscript"/>
          <w:rtl/>
        </w:rPr>
        <w:footnoteReference w:id="87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«بعد از من کافر نشو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که گردن‌ها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را بزن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د»</w:t>
      </w:r>
      <w:r w:rsidRPr="00A415A8">
        <w:rPr>
          <w:rStyle w:val="Char3"/>
          <w:vertAlign w:val="superscript"/>
          <w:rtl/>
        </w:rPr>
        <w:footnoteReference w:id="88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الله سوگند بخورد شرک و کفر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</w:t>
      </w:r>
      <w:r w:rsidR="00536685">
        <w:rPr>
          <w:rStyle w:val="Char3"/>
          <w:rFonts w:hint="cs"/>
          <w:rtl/>
        </w:rPr>
        <w:t>ت»</w:t>
      </w:r>
      <w:r w:rsidRPr="00A415A8">
        <w:rPr>
          <w:rStyle w:val="Char3"/>
          <w:vertAlign w:val="superscript"/>
          <w:rtl/>
        </w:rPr>
        <w:footnoteReference w:id="89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«دو کار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مردم هست که کفر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‌باشند، طعنه زدن در نسب، و نوحه کردن برا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 xml:space="preserve"> مرده</w:t>
      </w:r>
      <w:r w:rsidR="00536685">
        <w:rPr>
          <w:rStyle w:val="Char3"/>
          <w:rFonts w:hint="eastAsia"/>
          <w:rtl/>
        </w:rPr>
        <w:t>‌</w:t>
      </w:r>
      <w:r w:rsidR="00536685">
        <w:rPr>
          <w:rStyle w:val="Char3"/>
          <w:rFonts w:hint="cs"/>
          <w:rtl/>
        </w:rPr>
        <w:t>ها »</w:t>
      </w:r>
      <w:r w:rsidRPr="00A415A8">
        <w:rPr>
          <w:rStyle w:val="Char3"/>
          <w:vertAlign w:val="superscript"/>
          <w:rtl/>
        </w:rPr>
        <w:footnoteReference w:id="90"/>
      </w:r>
      <w:r w:rsidR="00536685">
        <w:rPr>
          <w:rStyle w:val="Char3"/>
          <w:rFonts w:hint="cs"/>
          <w:rtl/>
        </w:rPr>
        <w:t>.</w:t>
      </w:r>
    </w:p>
    <w:p w:rsidR="00576B78" w:rsidRPr="00C51449" w:rsidRDefault="00536685" w:rsidP="00C51449">
      <w:pPr>
        <w:pStyle w:val="a6"/>
        <w:rPr>
          <w:rStyle w:val="Char3"/>
          <w:rtl/>
        </w:rPr>
        <w:sectPr w:rsidR="00576B78" w:rsidRPr="00C51449" w:rsidSect="00C14F87">
          <w:headerReference w:type="default" r:id="rId24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  <w:r>
        <w:rPr>
          <w:rStyle w:val="Char3"/>
          <w:rFonts w:hint="cs"/>
          <w:rtl/>
        </w:rPr>
        <w:t>.</w:t>
      </w:r>
    </w:p>
    <w:p w:rsidR="00D81C83" w:rsidRPr="00576B78" w:rsidRDefault="00D81C83" w:rsidP="00A415A8">
      <w:pPr>
        <w:pStyle w:val="a0"/>
        <w:rPr>
          <w:rtl/>
        </w:rPr>
      </w:pPr>
      <w:bookmarkStart w:id="62" w:name="_Toc412912497"/>
      <w:bookmarkStart w:id="63" w:name="_Toc440144978"/>
      <w:r w:rsidRPr="00576B78">
        <w:rPr>
          <w:rFonts w:hint="cs"/>
          <w:rtl/>
        </w:rPr>
        <w:t>‌اصل چهارم</w:t>
      </w:r>
      <w:bookmarkEnd w:id="62"/>
      <w:r w:rsidR="00576B78" w:rsidRPr="00576B78">
        <w:rPr>
          <w:rFonts w:hint="cs"/>
          <w:rtl/>
        </w:rPr>
        <w:t>:</w:t>
      </w:r>
      <w:r w:rsidR="00576B78" w:rsidRPr="00576B78">
        <w:rPr>
          <w:rFonts w:hint="cs"/>
          <w:rtl/>
        </w:rPr>
        <w:br/>
      </w:r>
      <w:r w:rsidRPr="00576B78">
        <w:rPr>
          <w:rtl/>
        </w:rPr>
        <w:t>ا</w:t>
      </w:r>
      <w:r w:rsidR="008D20B0">
        <w:rPr>
          <w:rtl/>
        </w:rPr>
        <w:t>ی</w:t>
      </w:r>
      <w:r w:rsidRPr="00576B78">
        <w:rPr>
          <w:rtl/>
        </w:rPr>
        <w:t>مان به نصوص وعده و وع</w:t>
      </w:r>
      <w:r w:rsidR="008D20B0">
        <w:rPr>
          <w:rtl/>
        </w:rPr>
        <w:t>ی</w:t>
      </w:r>
      <w:r w:rsidRPr="00576B78">
        <w:rPr>
          <w:rtl/>
        </w:rPr>
        <w:t>د</w:t>
      </w:r>
      <w:bookmarkEnd w:id="63"/>
    </w:p>
    <w:p w:rsidR="00D81C83" w:rsidRPr="00C51449" w:rsidRDefault="00DC7072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ک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از اصول عق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ده سلف صالح(اهل سنت و الجماعت)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مان داشتن به نصوص وعده و وع</w:t>
      </w:r>
      <w:r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د است</w:t>
      </w:r>
      <w:r w:rsidR="00D81C83" w:rsidRPr="00A415A8">
        <w:rPr>
          <w:rStyle w:val="Char3"/>
          <w:vertAlign w:val="superscript"/>
          <w:rtl/>
        </w:rPr>
        <w:footnoteReference w:id="91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آنان به آن باور قطع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دارند و همان‌طور که از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 آمده آن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رند بدون آن‌که آن را تأو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چنان که خداوند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إِنَّ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يَغۡفِرُ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يُشۡرَكَ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بِهِۦ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وَيَغۡفِرُ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دُونَ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ذَٰلِكَ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لِمَن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يَشَآءُۚ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يُشۡرِكۡ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بِٱللَّهِ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فَقَدِ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ٱفۡتَرَىٰٓ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إِثۡمًا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عَظِيمًا</w:t>
      </w:r>
      <w:r w:rsidRPr="00A03F15">
        <w:rPr>
          <w:rStyle w:val="Chare"/>
          <w:rtl/>
        </w:rPr>
        <w:t>٤٨</w:t>
      </w:r>
      <w:r w:rsidRPr="00F52F8A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[النساء: 48]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576B78" w:rsidRPr="00536685">
        <w:rPr>
          <w:rStyle w:val="Char6"/>
          <w:rFonts w:hint="cs"/>
          <w:rtl/>
        </w:rPr>
        <w:t>ب</w:t>
      </w:r>
      <w:r w:rsidR="00DC7072" w:rsidRPr="00536685">
        <w:rPr>
          <w:rStyle w:val="Char6"/>
          <w:rFonts w:hint="cs"/>
          <w:rtl/>
        </w:rPr>
        <w:t>ی</w:t>
      </w:r>
      <w:r w:rsidR="00576B78" w:rsidRPr="00536685">
        <w:rPr>
          <w:rStyle w:val="Char6"/>
          <w:rFonts w:hint="eastAsia"/>
          <w:rtl/>
        </w:rPr>
        <w:t>‌</w:t>
      </w:r>
      <w:r w:rsidR="00D81C83" w:rsidRPr="00536685">
        <w:rPr>
          <w:rStyle w:val="Char6"/>
          <w:rFonts w:hint="cs"/>
          <w:rtl/>
        </w:rPr>
        <w:t>گمان خداوند شرک به خود را نم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‌بخشد و گناهان پا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>ن‌تر از آن را برا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هرکس که بخواهد،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‌بخشد و هرکس به خدا شرک ورزد گناه بزرگ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را مرتکب شده است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اعتقاد دارند که سرانجام بندگان معلوم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ست،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‌داند که خاتمه‌اش چگونه خواهد بود و مومن از مکرالله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که او را از جا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گمان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‌برد بکشاند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به سبب گناهانش او را عذاب کند اما مومن تا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قول و عمل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و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سنت مق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باشد هرگز از رحمت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وَبَشِّرِ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ءَامَنُواْ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وَعَمِلُواْ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ٱلصَّٰلِحَٰتِ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أَنَّ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جَنَّٰتٖ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تَجۡرِي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تَحۡتِهَا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ٱلۡأَنۡهَٰرُۖ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كُلَّمَا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رُزِقُواْ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مِنۡهَا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ثَمَرَةٖ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رِّزۡقٗا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قَالُواْ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هَٰذَا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ٱلَّذِي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رُزِقۡنَا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قَبۡلُۖ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وَأُتُواْ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بِهِۦ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مُتَشَٰبِهٗاۖ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وَلَهُمۡ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فِيهَا</w:t>
      </w:r>
      <w:r w:rsidRPr="00A03F15">
        <w:rPr>
          <w:rStyle w:val="Chare"/>
          <w:rtl/>
        </w:rPr>
        <w:t xml:space="preserve">ٓ </w:t>
      </w:r>
      <w:r w:rsidRPr="00A03F15">
        <w:rPr>
          <w:rStyle w:val="Chare"/>
          <w:rFonts w:hint="cs"/>
          <w:rtl/>
        </w:rPr>
        <w:t>أَزۡوَٰجٞ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مُّطَهَّرَةٞۖ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فِيهَا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خَٰلِدُونَ</w:t>
      </w:r>
      <w:r w:rsidRPr="00A03F15">
        <w:rPr>
          <w:rStyle w:val="Chare"/>
          <w:rtl/>
        </w:rPr>
        <w:t>٢٥</w:t>
      </w:r>
      <w:r w:rsidRPr="00F52F8A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[البقرة: 25]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و مژده بده کسان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را که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مان آوردند و اعمال 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کو انجام دادند که برا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آنها باغ‌ها</w:t>
      </w:r>
      <w:r w:rsidR="00DC7072" w:rsidRPr="00536685">
        <w:rPr>
          <w:rStyle w:val="Char6"/>
          <w:rtl/>
        </w:rPr>
        <w:t>یی</w:t>
      </w:r>
      <w:r w:rsidR="00D81C83" w:rsidRPr="00536685">
        <w:rPr>
          <w:rStyle w:val="Char6"/>
          <w:rtl/>
        </w:rPr>
        <w:t xml:space="preserve"> است که از 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 آن رودها</w:t>
      </w:r>
      <w:r w:rsidR="00DC7072" w:rsidRPr="00536685">
        <w:rPr>
          <w:rStyle w:val="Char6"/>
          <w:rtl/>
        </w:rPr>
        <w:t>یی</w:t>
      </w:r>
      <w:r w:rsidR="00D81C83" w:rsidRPr="00536685">
        <w:rPr>
          <w:rStyle w:val="Char6"/>
          <w:rtl/>
        </w:rPr>
        <w:t xml:space="preserve"> روانند، هرگاه به آنها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وه‌‌ا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داده شود، گو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ند: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 همان است که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ش‌تر به ما داده شد، و همانند آن برا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آنها آورده شود، و برا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آنها در بهشت زنان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پاک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زه است و آنها در آن برا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هم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شه خواهند ماند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«در نگاه مردم فرد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اهل بهشت را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اما حال آن که او جهنم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 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مردم عمل اهل دوزخ را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و حال آن‌که از اهل بهش</w:t>
      </w:r>
      <w:r w:rsidR="00536685">
        <w:rPr>
          <w:rStyle w:val="Char3"/>
          <w:rFonts w:hint="cs"/>
          <w:rtl/>
        </w:rPr>
        <w:t>ت است»</w:t>
      </w:r>
      <w:r w:rsidRPr="00A415A8">
        <w:rPr>
          <w:rStyle w:val="Char3"/>
          <w:vertAlign w:val="superscript"/>
          <w:rtl/>
        </w:rPr>
        <w:footnoteReference w:id="92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«ممکن است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شما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اهل بهشت را انجام دهد تا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او و بهشت فقط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ذراع(ن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متر) فاصله است آنگاه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بر او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و او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اهل دوزخ را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و وارد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و ممکن است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شما عمل اهل جهنم را انجام دهد، تا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او و دوزخ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ذراع(ن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متر) فاصله است اما آن‌گاه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اهل بهشت را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و به بهشت م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‌رود»</w:t>
      </w:r>
      <w:r w:rsidRPr="00A415A8">
        <w:rPr>
          <w:rStyle w:val="Char3"/>
          <w:vertAlign w:val="superscript"/>
          <w:rtl/>
        </w:rPr>
        <w:footnoteReference w:id="93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دگاه اهل سنت و الجماعت راه نجات و دست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به رضامند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خداوند متعال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من بودن و ناام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هراس و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خداوند متعال در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مومنان صادق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إِنَّهُمۡ كَانُواْ يُسَٰرِعُونَ فِي </w:t>
      </w:r>
      <w:r w:rsidRPr="00A03F15">
        <w:rPr>
          <w:rStyle w:val="Chare"/>
          <w:rFonts w:hint="cs"/>
          <w:rtl/>
        </w:rPr>
        <w:t>ٱلۡخَيۡرَٰتِ</w:t>
      </w:r>
      <w:r w:rsidRPr="00A03F15">
        <w:rPr>
          <w:rStyle w:val="Chare"/>
          <w:rtl/>
        </w:rPr>
        <w:t xml:space="preserve"> وَيَدۡعُونَنَا رَغَب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وَرَهَبٗاۖ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وَكَانُواْ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لَنَا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خَٰشِعِينَ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[الأنب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اء: 90]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‌گمان آنان در (انجام) 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کوکار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‌شتافتند و با ام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و 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 ما را به فر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اد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‌خواندند و برا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ما فروتن بودند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اما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بر اسلام و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کتاپرست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براساس ظاهر اسلامش به طور کل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شهادت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 که او از اهل بهشت است ان‌شاءالله، همان‌طور که خداوند در قرآن مج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وعده داده است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وَٱلَّذِينَ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ءَامَنُواْ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وَعَمِلُواْ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ٱلصَّٰلِحَٰتِ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سَنُدۡخِلُهُمۡ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جَنَّٰتٖ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تَجۡرِي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تَحۡتِهَا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ٱلۡأَنۡهَٰرُ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خَٰلِدِينَ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فِيهَآ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أَبَدٗاۖ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وَعۡدَ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حَقّٗاۚ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وَمَنۡ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أَصۡدَقُ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قِيلٗا</w:t>
      </w:r>
      <w:r w:rsidRPr="00A03F15">
        <w:rPr>
          <w:rStyle w:val="Chare"/>
          <w:rtl/>
        </w:rPr>
        <w:t>١٢٢</w:t>
      </w:r>
      <w:r w:rsidRPr="00F52F8A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[النساء: 122]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مان آوردند، و کار شا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سته انجام دادند، آنها را در باغها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 xml:space="preserve"> که رودها از 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 آن روان است درم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‌آور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م، و برا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هم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شه در آن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‌مانند.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وعد</w:t>
      </w:r>
      <w:r w:rsidR="00DC7072" w:rsidRPr="00536685">
        <w:rPr>
          <w:rStyle w:val="Char6"/>
          <w:rFonts w:hint="cs"/>
          <w:rtl/>
        </w:rPr>
        <w:t>ۀ</w:t>
      </w:r>
      <w:r w:rsidR="00D81C83" w:rsidRPr="00536685">
        <w:rPr>
          <w:rStyle w:val="Char6"/>
          <w:rFonts w:hint="cs"/>
          <w:rtl/>
        </w:rPr>
        <w:t xml:space="preserve"> حق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ق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خداست، و چه کس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</w:t>
      </w:r>
      <w:r w:rsidR="00D81C83" w:rsidRPr="00536685">
        <w:rPr>
          <w:rStyle w:val="Char6"/>
          <w:rtl/>
        </w:rPr>
        <w:t>از خدا راستگوتر است؟!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إِنَّ </w:t>
      </w:r>
      <w:r w:rsidRPr="00A03F15">
        <w:rPr>
          <w:rStyle w:val="Chare"/>
          <w:rFonts w:hint="cs"/>
          <w:rtl/>
        </w:rPr>
        <w:t>ٱلۡمُتَّقِينَ</w:t>
      </w:r>
      <w:r w:rsidRPr="00A03F15">
        <w:rPr>
          <w:rStyle w:val="Chare"/>
          <w:rtl/>
        </w:rPr>
        <w:t xml:space="preserve"> فِي جَنَّٰت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وَنَهَرٖ</w:t>
      </w:r>
      <w:r w:rsidRPr="00A03F15">
        <w:rPr>
          <w:rStyle w:val="Chare"/>
          <w:rtl/>
        </w:rPr>
        <w:t>٥٤ فِي مَقۡعَدِ صِدۡقٍ عِندَ مَلِيكٖ مُّقۡتَدِرِۢ٥٥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[القمر: 54-55]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‌گمان پره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زگاران در باغ‌ها و (در جوار) جو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باران خواهند بود. در مقام و منزلت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راست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در نزد فرمانروا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 xml:space="preserve"> توانا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حال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‌داند که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معبود به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جز الله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ست،بم</w:t>
      </w:r>
      <w:r w:rsidR="00DC7072">
        <w:rPr>
          <w:rStyle w:val="Char3"/>
          <w:rtl/>
        </w:rPr>
        <w:t>ی</w:t>
      </w:r>
      <w:r w:rsidRPr="00C51449">
        <w:rPr>
          <w:rStyle w:val="Char3"/>
          <w:rFonts w:hint="cs"/>
          <w:rtl/>
        </w:rPr>
        <w:t>رد به بهشت م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‌رود»</w:t>
      </w:r>
      <w:r w:rsidRPr="00A415A8">
        <w:rPr>
          <w:rStyle w:val="Char3"/>
          <w:vertAlign w:val="superscript"/>
          <w:rtl/>
        </w:rPr>
        <w:footnoteReference w:id="94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در حال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انبار خداوند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به بهشت م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‌رود»</w:t>
      </w:r>
      <w:r w:rsidRPr="00A415A8">
        <w:rPr>
          <w:rStyle w:val="Char3"/>
          <w:vertAlign w:val="superscript"/>
          <w:rtl/>
        </w:rPr>
        <w:footnoteReference w:id="95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گواه</w:t>
      </w:r>
      <w:r w:rsidR="00DC7072">
        <w:rPr>
          <w:rStyle w:val="Char3"/>
          <w:rFonts w:hint="cs"/>
          <w:rtl/>
        </w:rPr>
        <w:t>ی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دهند که کفار و مشرک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منافق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همراهان‌شان از دوزخ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ان، و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اسلام برگز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ده‌اند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 در دوزخ جاودانه‌اند، هرگز از آن نجات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ابند، چون در حق خداوند مرتکب گناه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 شده‌اند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وَ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كَفَرُواْ وَكَذَّبُواْ بِ‍َٔايَٰتِنَآ أُوْلَٰٓئِكَ أَصۡحَٰبُ </w:t>
      </w:r>
      <w:r w:rsidRPr="00A03F15">
        <w:rPr>
          <w:rStyle w:val="Chare"/>
          <w:rFonts w:hint="cs"/>
          <w:rtl/>
        </w:rPr>
        <w:t>ٱلنَّارِۖ</w:t>
      </w:r>
      <w:r w:rsidRPr="00A03F15">
        <w:rPr>
          <w:rStyle w:val="Chare"/>
          <w:rtl/>
        </w:rPr>
        <w:t xml:space="preserve"> هُمۡ فِيهَا خَٰلِدُونَ٣٩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[البقرة: 39]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و کسان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که کفر ورز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دند و آ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ات ما را تکذ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ب کردند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نها اهل دوزخند و آنها برا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هم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شه در آن خواهند بود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وَمَن يَرۡتَدِدۡ مِنكُمۡ عَن دِينِهِ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فَيَمُتۡ وَهُوَ كَافِر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فَأُوْلَٰٓئِكَ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حَبِطَتۡ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أَعۡمَٰلُهُمۡ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ٱلدُّنۡيَا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ٱلۡأٓخِرَةِۖ</w:t>
      </w:r>
      <w:r w:rsidRPr="00A03F15">
        <w:rPr>
          <w:rStyle w:val="Chare"/>
          <w:rtl/>
        </w:rPr>
        <w:t xml:space="preserve"> وَأُوْلَٰٓئِكَ أَصۡحَٰبُ </w:t>
      </w:r>
      <w:r w:rsidRPr="00A03F15">
        <w:rPr>
          <w:rStyle w:val="Chare"/>
          <w:rFonts w:hint="cs"/>
          <w:rtl/>
        </w:rPr>
        <w:t>ٱلنَّارِۖ</w:t>
      </w:r>
      <w:r w:rsidRPr="00A03F15">
        <w:rPr>
          <w:rStyle w:val="Chare"/>
          <w:rtl/>
        </w:rPr>
        <w:t xml:space="preserve"> هُمۡ فِيهَا خَٰلِدُونَ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[البقرة: 217]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و هرکس از شما که از 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نش برگردد و در حال کفر بم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رد، پس اعمالشان در دن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 و آخرت تباه شده و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شان اهل دوزخ‌اند و در آن برا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هم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شه خواهند ماند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C14183">
        <w:rPr>
          <w:rStyle w:val="Char3"/>
          <w:rFonts w:hint="cs"/>
          <w:color w:val="FF0000"/>
          <w:rtl/>
        </w:rPr>
        <w:t>«»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يَٰٓأَيُّهَا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ءَامَنُواْ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تَتَّخِذُوٓاْ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ءَابَآءَكُمۡ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وَإِخۡوَٰنَكُمۡ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أَوۡلِيَآءَ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إِنِ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ٱسۡتَحَبُّواْ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ٱلۡكُفۡرَ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عَلَى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ٱلۡإِيمَٰنِۚ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يَتَوَلَّهُم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مِّنكُمۡ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فَأُوْلَٰٓئِكَ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هُمُ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ٱلظَّٰلِمُونَ</w:t>
      </w:r>
      <w:r w:rsidRPr="00A03F15">
        <w:rPr>
          <w:rStyle w:val="Chare"/>
          <w:rtl/>
        </w:rPr>
        <w:t>٢٣</w:t>
      </w:r>
      <w:r w:rsidRPr="00F52F8A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[التوبة: 23]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مؤمنان! اگر پدران و برادرانتان کفر را بر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مان ترج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ح دادند آنان را به دوست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نگ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د. هرکس از شما آنان را به دوست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بگ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رد پس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شان ستمگرانند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گواه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 که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 شرک‌وز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رد قطعا‍ به دوزخ خواهد رفت،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اعتقاد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قول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عمل اظهار کفر اکبر کند به دوزخ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بودن او حکم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در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با او به سان کافران معامله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در آخرت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 در دوزخ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‌ماند، چنان که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إِنَّ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لَا يَغۡفِرُ أَن يُشۡرَكَ بِهِ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وَيَغۡفِرُ مَا دُونَ ذَٰلِكَ لِمَن يَشَآءُۚ وَمَن يُشۡرِكۡ بِ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فَقَدِ </w:t>
      </w:r>
      <w:r w:rsidRPr="00A03F15">
        <w:rPr>
          <w:rStyle w:val="Chare"/>
          <w:rFonts w:hint="cs"/>
          <w:rtl/>
        </w:rPr>
        <w:t>ٱفۡتَرَىٰٓ</w:t>
      </w:r>
      <w:r w:rsidRPr="00A03F15">
        <w:rPr>
          <w:rStyle w:val="Chare"/>
          <w:rtl/>
        </w:rPr>
        <w:t xml:space="preserve"> إِثۡمًا عَظِيمًا٤٨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[النساء: 48]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‌گمان خداوند شرک به خود را نم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‌بخشد و گناهان پا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>ن‌تر از آن را برا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هرکس که بخواهد،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‌بخشد و هرکس به خدا شرک ورزد گناه بزرگ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را مرتکب شده است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إِنَّ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يَكۡفُرُونَ بِ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وَرُسُلِهِ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وَيُرِيدُونَ أَن يُفَرِّقُواْ بَيۡنَ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وَرُسُلِهِ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وَيَقُولُونَ نُؤۡمِنُ بِبَعۡض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وَنَكۡفُرُ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بِبَعۡضٖ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وَيُرِيدُونَ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يَتَّخِذُواْ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بَيۡنَ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ذَٰلِكَ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سَبِيلًا</w:t>
      </w:r>
      <w:r w:rsidRPr="00A03F15">
        <w:rPr>
          <w:rStyle w:val="Chare"/>
          <w:rtl/>
        </w:rPr>
        <w:t xml:space="preserve">١٥٠ أُوْلَٰٓئِكَ هُمُ </w:t>
      </w:r>
      <w:r w:rsidRPr="00A03F15">
        <w:rPr>
          <w:rStyle w:val="Chare"/>
          <w:rFonts w:hint="cs"/>
          <w:rtl/>
        </w:rPr>
        <w:t>ٱلۡكَٰفِرُونَ</w:t>
      </w:r>
      <w:r w:rsidRPr="00A03F15">
        <w:rPr>
          <w:rStyle w:val="Chare"/>
          <w:rtl/>
        </w:rPr>
        <w:t xml:space="preserve"> حَقّٗاۚ وَأَعۡتَدۡنَا لِلۡكَٰفِرِينَ عَذَابٗا مُّهِينٗا١٥١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[النساء: 150-151]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‌گمان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eastAsia"/>
          <w:rtl/>
        </w:rPr>
        <w:t>‌</w:t>
      </w:r>
      <w:r w:rsidR="00D81C83" w:rsidRPr="00536685">
        <w:rPr>
          <w:rStyle w:val="Char6"/>
          <w:rFonts w:hint="cs"/>
          <w:rtl/>
        </w:rPr>
        <w:t>که به خدا و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امبرانش کفر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‌ورزند، و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‌خواهند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ان خدا و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امبرانش فرق بگذارن</w:t>
      </w:r>
      <w:r w:rsidR="00D81C83" w:rsidRPr="00536685">
        <w:rPr>
          <w:rStyle w:val="Char6"/>
          <w:rtl/>
        </w:rPr>
        <w:t>د، و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‌گو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ند: به برخ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مان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‌آور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 و به برخ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کفر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‌ورز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 و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‌خواهند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ان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 (دو)، راه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برگز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نند.</w:t>
      </w:r>
      <w:r w:rsidR="00D81C83" w:rsidRPr="00536685">
        <w:rPr>
          <w:rStyle w:val="Char6"/>
          <w:rFonts w:hint="cs"/>
          <w:rtl/>
        </w:rPr>
        <w:t xml:space="preserve">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نان 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‌گمان کافرانند، و برا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آنان عذاب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خوارکننده آم</w:t>
      </w:r>
      <w:r w:rsidR="00D81C83" w:rsidRPr="00536685">
        <w:rPr>
          <w:rStyle w:val="Char6"/>
          <w:rtl/>
        </w:rPr>
        <w:t>اده نموده‌ا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وَمَن يَبۡتَغِ غَيۡرَ </w:t>
      </w:r>
      <w:r w:rsidRPr="00A03F15">
        <w:rPr>
          <w:rStyle w:val="Chare"/>
          <w:rFonts w:hint="cs"/>
          <w:rtl/>
        </w:rPr>
        <w:t>ٱلۡإِسۡلَٰمِ</w:t>
      </w:r>
      <w:r w:rsidRPr="00A03F15">
        <w:rPr>
          <w:rStyle w:val="Chare"/>
          <w:rtl/>
        </w:rPr>
        <w:t xml:space="preserve"> دِين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فَلَن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يُقۡبَلَ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مِنۡهُ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وَهُوَ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ٱلۡأٓخِرَةِ</w:t>
      </w:r>
      <w:r w:rsidRPr="00A03F15">
        <w:rPr>
          <w:rStyle w:val="Chare"/>
          <w:rtl/>
        </w:rPr>
        <w:t xml:space="preserve"> مِنَ </w:t>
      </w:r>
      <w:r w:rsidRPr="00A03F15">
        <w:rPr>
          <w:rStyle w:val="Chare"/>
          <w:rFonts w:hint="cs"/>
          <w:rtl/>
        </w:rPr>
        <w:t>ٱلۡخَٰسِرِينَ</w:t>
      </w:r>
      <w:r w:rsidRPr="00A03F15">
        <w:rPr>
          <w:rStyle w:val="Chare"/>
          <w:rtl/>
        </w:rPr>
        <w:t>٨٥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[آل عمران: 85]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هرکس 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غ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ز از اسلام را بجو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د، از</w:t>
      </w:r>
      <w:r w:rsidR="00D81C83" w:rsidRPr="00536685">
        <w:rPr>
          <w:rStyle w:val="Char6"/>
          <w:rtl/>
        </w:rPr>
        <w:t xml:space="preserve"> او پذ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رفته نم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‌شود و او در آخرت از 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انکاران است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در حال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 خدا شرک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‌ورزد به دوزخ م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‌رود»</w:t>
      </w:r>
      <w:r w:rsidRPr="00A415A8">
        <w:rPr>
          <w:rStyle w:val="Char3"/>
          <w:vertAlign w:val="superscript"/>
          <w:rtl/>
        </w:rPr>
        <w:footnoteReference w:id="96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در مورد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از اهل قب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له به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که جهنم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بهشت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هر کس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‌خواهد باشد مگر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جهنم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بودن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بهشت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بودن آن‌ها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کرده است و بلکه اهل سنت کارشان را به خدا وام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‌گذارند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کوکار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پاداش و در مورد گناهکاران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‌ترسند که در معرض عذاب قرار گ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رند</w:t>
      </w:r>
      <w:r w:rsidRPr="00A415A8">
        <w:rPr>
          <w:rStyle w:val="Char3"/>
          <w:vertAlign w:val="superscript"/>
          <w:rtl/>
        </w:rPr>
        <w:footnoteReference w:id="97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آنان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رسول خدا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گواه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داده که بهشت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جهنم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‌اند گواه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 که بهشت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هستند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جهنم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ده نفر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رسول خدا آن‌ها را به بهشت نو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داده، گواه</w:t>
      </w:r>
      <w:r w:rsidR="00DC7072">
        <w:rPr>
          <w:rStyle w:val="Char3"/>
          <w:rFonts w:hint="cs"/>
          <w:rtl/>
        </w:rPr>
        <w:t>ی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دهد که بهشت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هستند،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«ابوبکر در بهشت است، عمر در بهشت است، عثمان در بهشت است، و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بهشت است، و طلحه در بهشت است، و زب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در بهشت است،</w:t>
      </w:r>
      <w:r w:rsidR="00A0497C">
        <w:rPr>
          <w:rStyle w:val="Char3"/>
          <w:rFonts w:hint="cs"/>
          <w:rtl/>
        </w:rPr>
        <w:t xml:space="preserve"> </w:t>
      </w:r>
      <w:r w:rsidRPr="00C51449">
        <w:rPr>
          <w:rStyle w:val="Char3"/>
          <w:rFonts w:hint="cs"/>
          <w:rtl/>
        </w:rPr>
        <w:t>و عبدالرحمان‌بن‌عوف در بهشت است، و سعدبن‌اب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‌وقاص در بهشت است، و سع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دبن‌ز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در بهشت است، و ابوعب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ده‌بن‌جراح در بهشت است»</w:t>
      </w:r>
      <w:r w:rsidRPr="00C51449">
        <w:rPr>
          <w:rStyle w:val="Char3"/>
          <w:rtl/>
        </w:rPr>
        <w:footnoteReference w:id="98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صحابه </w:t>
      </w:r>
      <w:r w:rsidR="00DC7072" w:rsidRPr="00DC7072">
        <w:rPr>
          <w:rStyle w:val="Char3"/>
          <w:rFonts w:cs="CTraditional Arabic" w:hint="cs"/>
          <w:rtl/>
        </w:rPr>
        <w:t>ش</w:t>
      </w:r>
      <w:r w:rsidRPr="00C51449">
        <w:rPr>
          <w:rStyle w:val="Char3"/>
          <w:rFonts w:hint="cs"/>
          <w:rtl/>
        </w:rPr>
        <w:t xml:space="preserve"> به بهشت مژده داده شده‌اند مانند عکاشه‌بن محصن، عبدالله‌بن سلام، ال‌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اسر، بلال‌بن 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اح، جعفر‌بن‌اب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 xml:space="preserve">‌طالب، </w:t>
      </w:r>
      <w:r w:rsidRPr="00C51449">
        <w:rPr>
          <w:rStyle w:val="Char3"/>
          <w:rFonts w:hint="cs"/>
          <w:rtl/>
        </w:rPr>
        <w:t>عمروبن</w:t>
      </w:r>
      <w:r w:rsidR="00536685">
        <w:rPr>
          <w:rStyle w:val="Char3"/>
          <w:rFonts w:hint="cs"/>
          <w:rtl/>
        </w:rPr>
        <w:t xml:space="preserve"> </w:t>
      </w:r>
      <w:r w:rsidRPr="00C51449">
        <w:rPr>
          <w:rStyle w:val="Char3"/>
          <w:rFonts w:hint="cs"/>
          <w:rtl/>
        </w:rPr>
        <w:t>‌ثابت،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دبن‌حارثه، عبدالله‌بن‌رواحه، اسماء ‌بنت 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‌بکر، فاطمه‌بنت‌اسد، ام‌عماره، ام‌ا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من، و فاطمه دختر سرول الله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خد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جه‌بنت‌خو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لد، و 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 و صف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ه، و حفصه، و همه همسران آن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و علاوه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ن‌ها تعداد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صحابه هستند که به بهشت مژده داده شده‌اند. رض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عنهم اجمع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نصوص وارد شده که اهل جهنم هستند، اهل سنت به جهنم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بودن آن‌ها گواه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‌دهند. از آن جمله ابولهب عبدالعز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‌بن‌عبدالمطلب، و همسرش ام‌جم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ارو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بنت‌حرب، و ابوجهل و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ه‌بن خلف، و 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‌بن‌خلف، و عبدالله‌اب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‌بن سلول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امر در مورد آن‌ها ثابت است و اهل سنت و الجماعت معتقدند که بهشت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ـ هر کس که باشد ـ واجب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گرچه عمل و کردارش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 باشد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لطف و احسان خدا شامل او شود و آنگاه او به لطف و احسان خداوند وارد بهشت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وَلَوۡلَا فَضۡلُ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عَلَيۡكُمۡ وَرَحۡمَتُهُ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مَا زَكَىٰ مِنكُم مِّنۡ أَحَدٍ أَبَد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وَلَٰكِنَّ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يُزَكِّي مَن يَشَآءُۗ وَ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سَمِيعٌ عَلِيم</w:t>
      </w:r>
      <w:r w:rsidRPr="00A03F15">
        <w:rPr>
          <w:rStyle w:val="Chare"/>
          <w:rFonts w:hint="cs"/>
          <w:rtl/>
        </w:rPr>
        <w:t>ٞ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[النور: 21]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و اگر فضل و رحمت اله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شامل نم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‌شد هرگز فرد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از شما پا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 xml:space="preserve"> نم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‌گرد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د، ول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خداوند هر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 xml:space="preserve">س را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ه بخواهد پا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 xml:space="preserve">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‌گرداند، و خدا شنوا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آگاه است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را عمل او وارد بهشت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‌کند» گفتند: و نه شما؟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رسول الله! فرمود: «و نه من،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پروردگارم مرا با رحمت بپوشاند</w:t>
      </w:r>
      <w:r w:rsidR="00A415A8">
        <w:rPr>
          <w:rStyle w:val="Char3"/>
          <w:rFonts w:hint="cs"/>
          <w:rtl/>
        </w:rPr>
        <w:t>»</w:t>
      </w:r>
      <w:r w:rsidRPr="00A415A8">
        <w:rPr>
          <w:rStyle w:val="Char3"/>
          <w:vertAlign w:val="superscript"/>
          <w:rtl/>
        </w:rPr>
        <w:footnoteReference w:id="99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الجماعت: عذاب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هر مسلمان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وع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متوجه او شده واجب</w:t>
      </w:r>
      <w:r w:rsidR="005D7522">
        <w:rPr>
          <w:rStyle w:val="Char3"/>
          <w:rFonts w:hint="cs"/>
          <w:rtl/>
        </w:rPr>
        <w:t xml:space="preserve"> نمی‌</w:t>
      </w:r>
      <w:r w:rsidRPr="00C51449">
        <w:rPr>
          <w:rStyle w:val="Char3"/>
          <w:rFonts w:hint="cs"/>
          <w:rtl/>
        </w:rPr>
        <w:t>دانند ـ در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آنچه مقتض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کفر است،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گناهش را حلال نداشته ـ ممکن است خداوند او را به خاطر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انجام داده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به سبب شفاعت‌ها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توبه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به سبب مصائب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گرفتارش شده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به خاطر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کفاره گناهان هستند،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امرزد.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قُلۡ يَٰعِبَادِيَ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أَسۡرَفُواْ عَلَىٰٓ أَنفُسِهِمۡ لَا تَقۡنَطُواْ مِن رَّحۡمَةِ </w:t>
      </w:r>
      <w:r w:rsidRPr="00A03F15">
        <w:rPr>
          <w:rStyle w:val="Chare"/>
          <w:rFonts w:hint="cs"/>
          <w:rtl/>
        </w:rPr>
        <w:t>ٱللَّهِۚ</w:t>
      </w:r>
      <w:r w:rsidRPr="00A03F15">
        <w:rPr>
          <w:rStyle w:val="Chare"/>
          <w:rtl/>
        </w:rPr>
        <w:t xml:space="preserve"> إِنَّ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يَغۡفِرُ </w:t>
      </w:r>
      <w:r w:rsidRPr="00A03F15">
        <w:rPr>
          <w:rStyle w:val="Chare"/>
          <w:rFonts w:hint="cs"/>
          <w:rtl/>
        </w:rPr>
        <w:t>ٱلذُّنُوبَ</w:t>
      </w:r>
      <w:r w:rsidRPr="00A03F15">
        <w:rPr>
          <w:rStyle w:val="Chare"/>
          <w:rtl/>
        </w:rPr>
        <w:t xml:space="preserve"> جَمِيعًاۚ إِنَّهُ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هُوَ </w:t>
      </w:r>
      <w:r w:rsidRPr="00A03F15">
        <w:rPr>
          <w:rStyle w:val="Chare"/>
          <w:rFonts w:hint="cs"/>
          <w:rtl/>
        </w:rPr>
        <w:t>ٱلۡغَفُورُ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ٱلرَّحِيمُ</w:t>
      </w:r>
      <w:r w:rsidRPr="00A03F15">
        <w:rPr>
          <w:rStyle w:val="Chare"/>
          <w:rtl/>
        </w:rPr>
        <w:t>٥٣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[الزمر: 53]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وَلِلَّهِ مَا فِي </w:t>
      </w:r>
      <w:r w:rsidRPr="00A03F15">
        <w:rPr>
          <w:rStyle w:val="Chare"/>
          <w:rFonts w:hint="cs"/>
          <w:rtl/>
        </w:rPr>
        <w:t>ٱلسَّمَٰوَٰتِ</w:t>
      </w:r>
      <w:r w:rsidRPr="00A03F15">
        <w:rPr>
          <w:rStyle w:val="Chare"/>
          <w:rtl/>
        </w:rPr>
        <w:t xml:space="preserve"> وَمَا فِي </w:t>
      </w:r>
      <w:r w:rsidRPr="00A03F15">
        <w:rPr>
          <w:rStyle w:val="Chare"/>
          <w:rFonts w:hint="cs"/>
          <w:rtl/>
        </w:rPr>
        <w:t>ٱلۡأَرۡضِۚ</w:t>
      </w:r>
      <w:r w:rsidRPr="00A03F15">
        <w:rPr>
          <w:rStyle w:val="Chare"/>
          <w:rtl/>
        </w:rPr>
        <w:t xml:space="preserve"> يَغۡفِرُ لِمَن يَشَآءُ وَيُعَذِّبُ مَن يَشَآءُۚ وَ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غَفُور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رَّحِيمٞ</w:t>
      </w:r>
      <w:r w:rsidRPr="00A03F15">
        <w:rPr>
          <w:rStyle w:val="Chare"/>
          <w:rtl/>
        </w:rPr>
        <w:t>١٢٩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[آل عمران: 129]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آنچه در آسمان</w:t>
      </w:r>
      <w:r w:rsidRPr="00536685">
        <w:rPr>
          <w:rStyle w:val="Char6"/>
          <w:rFonts w:hint="eastAsia"/>
          <w:rtl/>
        </w:rPr>
        <w:t>‌</w:t>
      </w:r>
      <w:r w:rsidR="00D81C83" w:rsidRPr="00536685">
        <w:rPr>
          <w:rStyle w:val="Char6"/>
          <w:rFonts w:hint="cs"/>
          <w:rtl/>
        </w:rPr>
        <w:t>ها و زم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است از آن خداست، هرکس را که بخواهد عفو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‌کند و هرکس را که بخواهد عذاب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‌دهد و خداوند آمرزگار و مهربان است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وَإِنِّي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لَغَفَّارٞ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لِّمَن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تَابَ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وَءَامَنَ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وَعَمِلَ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صَٰلِحٗا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ثُمَّ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ٱهۡتَدَىٰ</w:t>
      </w:r>
      <w:r w:rsidRPr="00A03F15">
        <w:rPr>
          <w:rStyle w:val="Chare"/>
          <w:rtl/>
        </w:rPr>
        <w:t>٨٢</w:t>
      </w:r>
      <w:r w:rsidRPr="00F52F8A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[طه: 82]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و به راست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من بس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ار آمرزنده هستم برا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کس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که توبه کند و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مان آوَرَد و کار شا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سته انجام دهد، آنگاه راه 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ابد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«مرد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‌رفت، شاخه خار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سر راه بود آن را از سر راه دور کرد، خداوند عمل او را پسند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او را بخش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د»</w:t>
      </w:r>
      <w:r w:rsidRPr="00A415A8">
        <w:rPr>
          <w:rStyle w:val="Char3"/>
          <w:vertAlign w:val="superscript"/>
          <w:rtl/>
        </w:rPr>
        <w:footnoteReference w:id="100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بر فرد مع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حکم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که او از اهل جهنم است و اگر بر او حکم کنند به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 ماندن او در دوزخ گواه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 چون احتمال دارد او توبه کند و خاتمه‌اش خوب باشد، و اگر ناگز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حکم کنند، آن‌گاه حکم را مق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مردن بر کفر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چون خاتمه فرد اعتبار دارد اگر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برود بهشت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ـ ان‌شاءالله ـ هر چند قبل از آن اعمال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سته انجام داده باشد و اگر خاتمه او با کفر باشد او دوزخ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 در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‌ماند هر چند قبلاً اعمال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صالح انجام داده باشد.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هر کس مشخص شد که کفر از او سرزده و قبل مرگش آنچه نشانه توبه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مانش باشد از او سر نزده باشد بر او به کفر و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 در جهنم ماندن حکم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قاعده بر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کفر و ارتداد او ثابت شده تطب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داده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اما کافران اصل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 در دوزخ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مانند.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معتقدند که هر مخلوق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اَجل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دارد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مگر با فرمان خدا و اجل او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ش مقرر شده است، و هرگاه اجل‌شان فرارسد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لحظه پس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اگر بم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رد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کشته شود چون اجلش تمام شده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رد. چنان که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وَمَا كَانَ لِنَفۡسٍ أَن تَمُوتَ إِلَّا بِإِذۡنِ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كِتَٰب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مُّؤَجَّلٗا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[آل عمران: 145]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</w:t>
      </w:r>
      <w:r w:rsidR="00D81C83" w:rsidRPr="00536685">
        <w:rPr>
          <w:rStyle w:val="Char6"/>
          <w:rtl/>
        </w:rPr>
        <w:t xml:space="preserve"> 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چ‌کس را نسزد که بم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رد مگر به فرمان خدا و خداوند زمان مرگ او را ثبت کرده و نوشته است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معتقدند که وعده الله متعال به مومنان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زگار به بهشت حق است و وع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او به گناهکاران که آن‌ها را عذاب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حق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وع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او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کافران و منافقان را عذاب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کند و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 در دوزخ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‌مانند حق است، و خداوند متعال وعده‌اش را خلاف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وَ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ءَامَنُواْ وَعَمِلُواْ </w:t>
      </w:r>
      <w:r w:rsidRPr="00A03F15">
        <w:rPr>
          <w:rStyle w:val="Chare"/>
          <w:rFonts w:hint="cs"/>
          <w:rtl/>
        </w:rPr>
        <w:t>ٱلصَّٰلِحَٰتِ</w:t>
      </w:r>
      <w:r w:rsidRPr="00A03F15">
        <w:rPr>
          <w:rStyle w:val="Chare"/>
          <w:rtl/>
        </w:rPr>
        <w:t xml:space="preserve"> سَنُدۡخِلُهُمۡ جَنَّٰت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تَجۡرِي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تَحۡتِهَا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ٱلۡأَنۡهَٰرُ</w:t>
      </w:r>
      <w:r w:rsidRPr="00A03F15">
        <w:rPr>
          <w:rStyle w:val="Chare"/>
          <w:rtl/>
        </w:rPr>
        <w:t xml:space="preserve"> خَٰلِدِينَ فِيهَآ أَبَد</w:t>
      </w:r>
      <w:r w:rsidRPr="00A03F15">
        <w:rPr>
          <w:rStyle w:val="Chare"/>
          <w:rFonts w:hint="cs"/>
          <w:rtl/>
        </w:rPr>
        <w:t>ٗاۖ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وَعۡدَ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حَقّ</w:t>
      </w:r>
      <w:r w:rsidRPr="00A03F15">
        <w:rPr>
          <w:rStyle w:val="Chare"/>
          <w:rFonts w:hint="cs"/>
          <w:rtl/>
        </w:rPr>
        <w:t>ٗاۚ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وَمَنۡ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أَصۡدَقُ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قِيل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>١٢٢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[النساء: 122]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مان آوردند، و کار شا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سته انجام دادند، آنها را در باغ</w:t>
      </w:r>
      <w:r w:rsidR="00A415A8">
        <w:rPr>
          <w:rStyle w:val="Char6"/>
          <w:rFonts w:hint="eastAsia"/>
          <w:rtl/>
        </w:rPr>
        <w:t>‌</w:t>
      </w:r>
      <w:r w:rsidR="00D81C83" w:rsidRPr="00536685">
        <w:rPr>
          <w:rStyle w:val="Char6"/>
          <w:rFonts w:hint="cs"/>
          <w:rtl/>
        </w:rPr>
        <w:t>ها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 xml:space="preserve"> که رودها از 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 آن روان است درم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‌آور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م، و برا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هم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شه در آن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‌مانند.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وعد</w:t>
      </w:r>
      <w:r w:rsidR="00DC7072" w:rsidRPr="00536685">
        <w:rPr>
          <w:rStyle w:val="Char6"/>
          <w:rFonts w:hint="cs"/>
          <w:rtl/>
        </w:rPr>
        <w:t>ۀ</w:t>
      </w:r>
      <w:r w:rsidR="00D81C83" w:rsidRPr="00536685">
        <w:rPr>
          <w:rStyle w:val="Char6"/>
          <w:rFonts w:hint="cs"/>
          <w:rtl/>
        </w:rPr>
        <w:t xml:space="preserve"> حق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ق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خداست، و چه کس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</w:t>
      </w:r>
      <w:r w:rsidR="00D81C83" w:rsidRPr="00536685">
        <w:rPr>
          <w:rStyle w:val="Char6"/>
          <w:rtl/>
        </w:rPr>
        <w:t>از خدا راستگوتر است؟!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خداوند متعال وعده داده که گناهکاران موحّد را به لطف و کرم و رحمت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و با شفاعت‌کنندگان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امرزد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آنان در دوزخ جاودانه نباشد، اما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آمرزش را در مورد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گران منتف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قرار داده،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إِنَّ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لَا يَغۡفِرُ أَن يُشۡرَكَ بِهِ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وَيَغۡفِرُ مَا دُونَ ذَٰلِكَ لِمَن يَشَآءُۚ وَمَن يُشۡرِكۡ بِ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فَقَدِ </w:t>
      </w:r>
      <w:r w:rsidRPr="00A03F15">
        <w:rPr>
          <w:rStyle w:val="Chare"/>
          <w:rFonts w:hint="cs"/>
          <w:rtl/>
        </w:rPr>
        <w:t>ٱفۡتَرَىٰٓ</w:t>
      </w:r>
      <w:r w:rsidRPr="00A03F15">
        <w:rPr>
          <w:rStyle w:val="Chare"/>
          <w:rtl/>
        </w:rPr>
        <w:t xml:space="preserve"> إِثۡمًا عَظِيمًا٤٨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[النساء: 48]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‌گمان خداوند شرک به خود را نم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‌بخشد و گناهان پا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>ن‌تر از آن را برا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هرکس که بخواهد،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‌بخشد و هرکس به خدا شرک ورزد گناه بزرگ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را مرتکب شده است</w:t>
      </w:r>
      <w:r>
        <w:rPr>
          <w:rStyle w:val="Char3"/>
          <w:rFonts w:hint="cs"/>
          <w:rtl/>
        </w:rPr>
        <w:t>».</w:t>
      </w:r>
    </w:p>
    <w:p w:rsidR="00576B78" w:rsidRDefault="00576B78" w:rsidP="00D81C83">
      <w:pPr>
        <w:ind w:firstLine="284"/>
        <w:jc w:val="lowKashida"/>
        <w:rPr>
          <w:rtl/>
        </w:rPr>
        <w:sectPr w:rsidR="00576B78" w:rsidSect="00C14F87">
          <w:headerReference w:type="default" r:id="rId25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D81C83" w:rsidRPr="00825B77" w:rsidRDefault="00D81C83" w:rsidP="00825B77">
      <w:pPr>
        <w:pStyle w:val="a0"/>
        <w:rPr>
          <w:rtl/>
        </w:rPr>
      </w:pPr>
      <w:bookmarkStart w:id="64" w:name="_Toc412912500"/>
      <w:bookmarkStart w:id="65" w:name="_Toc440144979"/>
      <w:r w:rsidRPr="00825B77">
        <w:rPr>
          <w:rFonts w:hint="cs"/>
          <w:rtl/>
        </w:rPr>
        <w:t>اصل پنجم</w:t>
      </w:r>
      <w:bookmarkEnd w:id="64"/>
      <w:r w:rsidR="00576B78" w:rsidRPr="00825B77">
        <w:rPr>
          <w:rFonts w:hint="cs"/>
          <w:rtl/>
        </w:rPr>
        <w:t>:</w:t>
      </w:r>
      <w:r w:rsidR="00576B78" w:rsidRPr="00825B77">
        <w:rPr>
          <w:rFonts w:hint="cs"/>
          <w:rtl/>
        </w:rPr>
        <w:br/>
      </w:r>
      <w:r w:rsidRPr="00825B77">
        <w:rPr>
          <w:rtl/>
        </w:rPr>
        <w:t>دوست</w:t>
      </w:r>
      <w:r w:rsidR="008D20B0" w:rsidRPr="00825B77">
        <w:rPr>
          <w:rtl/>
        </w:rPr>
        <w:t>ی</w:t>
      </w:r>
      <w:r w:rsidRPr="00825B77">
        <w:rPr>
          <w:rtl/>
        </w:rPr>
        <w:t xml:space="preserve"> کردن و دشمن</w:t>
      </w:r>
      <w:r w:rsidR="008D20B0" w:rsidRPr="00825B77">
        <w:rPr>
          <w:rtl/>
        </w:rPr>
        <w:t>ی</w:t>
      </w:r>
      <w:r w:rsidR="00576B78" w:rsidRPr="00825B77">
        <w:rPr>
          <w:rStyle w:val="Char3"/>
          <w:rFonts w:ascii="IRYakout" w:hAnsi="IRYakout" w:cs="IRYakout"/>
          <w:b w:val="0"/>
          <w:bCs w:val="0"/>
          <w:sz w:val="32"/>
          <w:szCs w:val="32"/>
          <w:vertAlign w:val="superscript"/>
          <w:rtl/>
        </w:rPr>
        <w:footnoteReference w:id="101"/>
      </w:r>
      <w:r w:rsidRPr="00825B77">
        <w:rPr>
          <w:rtl/>
        </w:rPr>
        <w:t xml:space="preserve"> ورز</w:t>
      </w:r>
      <w:r w:rsidR="008D20B0" w:rsidRPr="00825B77">
        <w:rPr>
          <w:rtl/>
        </w:rPr>
        <w:t>ی</w:t>
      </w:r>
      <w:r w:rsidRPr="00825B77">
        <w:rPr>
          <w:rtl/>
        </w:rPr>
        <w:t>دن در عق</w:t>
      </w:r>
      <w:r w:rsidR="008D20B0" w:rsidRPr="00825B77">
        <w:rPr>
          <w:rtl/>
        </w:rPr>
        <w:t>ی</w:t>
      </w:r>
      <w:r w:rsidRPr="00825B77">
        <w:rPr>
          <w:rtl/>
        </w:rPr>
        <w:t>ده اهل سنت و الجماعت</w:t>
      </w:r>
      <w:bookmarkEnd w:id="65"/>
    </w:p>
    <w:p w:rsidR="00D81C83" w:rsidRPr="00C51449" w:rsidRDefault="00DC7072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ک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از اصول عق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ده سلف صالح، اهل سنت و الجماعت دوست داشتن برا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خدا، و دشمن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کردن برا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خداست. 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عن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محبت و دوست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و 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ار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کردن برا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مومنان به طور خاص و برا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همه مسلم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به طور عام باشد.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بغض و تنفر از مشرک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کفار و هم دستان‌شان و برائت از آن‌ها و از قوان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آنان چنان که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وَ</w:t>
      </w:r>
      <w:r w:rsidRPr="00A03F15">
        <w:rPr>
          <w:rStyle w:val="Chare"/>
          <w:rFonts w:hint="cs"/>
          <w:rtl/>
        </w:rPr>
        <w:t>ٱلۡمُؤۡمِنُونَ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ٱلۡمُؤۡمِنَٰتُ</w:t>
      </w:r>
      <w:r w:rsidRPr="00A03F15">
        <w:rPr>
          <w:rStyle w:val="Chare"/>
          <w:rtl/>
        </w:rPr>
        <w:t xml:space="preserve"> بَعۡضُهُمۡ أَوۡلِيَآءُ بَعۡض</w:t>
      </w:r>
      <w:r w:rsidRPr="00A03F15">
        <w:rPr>
          <w:rStyle w:val="Chare"/>
          <w:rFonts w:hint="cs"/>
          <w:rtl/>
        </w:rPr>
        <w:t>ٖۚ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يَأۡمُرُونَ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بِٱلۡمَعۡرُوفِ</w:t>
      </w:r>
      <w:r w:rsidRPr="00A03F15">
        <w:rPr>
          <w:rStyle w:val="Chare"/>
          <w:rtl/>
        </w:rPr>
        <w:t xml:space="preserve"> وَيَنۡهَوۡنَ عَنِ </w:t>
      </w:r>
      <w:r w:rsidRPr="00A03F15">
        <w:rPr>
          <w:rStyle w:val="Chare"/>
          <w:rFonts w:hint="cs"/>
          <w:rtl/>
        </w:rPr>
        <w:t>ٱلۡمُنكَرِ</w:t>
      </w:r>
      <w:r w:rsidRPr="00A03F15">
        <w:rPr>
          <w:rStyle w:val="Chare"/>
          <w:rtl/>
        </w:rPr>
        <w:t xml:space="preserve"> وَيُقِيمُونَ </w:t>
      </w:r>
      <w:r w:rsidRPr="00A03F15">
        <w:rPr>
          <w:rStyle w:val="Chare"/>
          <w:rFonts w:hint="cs"/>
          <w:rtl/>
        </w:rPr>
        <w:t>ٱلصَّلَوٰةَ</w:t>
      </w:r>
      <w:r w:rsidRPr="00A03F15">
        <w:rPr>
          <w:rStyle w:val="Chare"/>
          <w:rtl/>
        </w:rPr>
        <w:t xml:space="preserve"> وَيُؤۡتُونَ </w:t>
      </w:r>
      <w:r w:rsidRPr="00A03F15">
        <w:rPr>
          <w:rStyle w:val="Chare"/>
          <w:rFonts w:hint="cs"/>
          <w:rtl/>
        </w:rPr>
        <w:t>ٱلزَّكَوٰةَ</w:t>
      </w:r>
      <w:r w:rsidRPr="00A03F15">
        <w:rPr>
          <w:rStyle w:val="Chare"/>
          <w:rtl/>
        </w:rPr>
        <w:t xml:space="preserve"> وَيُطِيعُونَ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وَرَسُولَهُ</w:t>
      </w:r>
      <w:r w:rsidRPr="00A03F15">
        <w:rPr>
          <w:rStyle w:val="Chare"/>
          <w:rFonts w:hint="cs"/>
          <w:rtl/>
        </w:rPr>
        <w:t>ۥٓۚ</w:t>
      </w:r>
      <w:r w:rsidRPr="00A03F15">
        <w:rPr>
          <w:rStyle w:val="Chare"/>
          <w:rtl/>
        </w:rPr>
        <w:t xml:space="preserve"> أُوْلَٰٓئِكَ سَيَرۡحَمُهُمُ </w:t>
      </w:r>
      <w:r w:rsidRPr="00A03F15">
        <w:rPr>
          <w:rStyle w:val="Chare"/>
          <w:rFonts w:hint="cs"/>
          <w:rtl/>
        </w:rPr>
        <w:t>ٱللَّهُۗ</w:t>
      </w:r>
      <w:r w:rsidRPr="00A03F15">
        <w:rPr>
          <w:rStyle w:val="Chare"/>
          <w:rtl/>
        </w:rPr>
        <w:t xml:space="preserve"> إِنَّ </w:t>
      </w:r>
      <w:r w:rsidRPr="00A03F15">
        <w:rPr>
          <w:rStyle w:val="Chare"/>
          <w:rFonts w:hint="cs"/>
          <w:rtl/>
        </w:rPr>
        <w:t>ٱللَّ</w:t>
      </w:r>
      <w:r w:rsidRPr="00A03F15">
        <w:rPr>
          <w:rStyle w:val="Chare"/>
          <w:rtl/>
        </w:rPr>
        <w:t>هَ عَزِيزٌ حَكِيم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>٧١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[التوبة: 71]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 xml:space="preserve">و مردان و زنان مؤمن دوستان و 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اوران 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کد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گرند، به معروف امر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‌کنند و از منکر نه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‌نما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ند و نماز را برپا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‌دارند، و زک</w:t>
      </w:r>
      <w:r w:rsidR="00D81C83" w:rsidRPr="00536685">
        <w:rPr>
          <w:rStyle w:val="Char6"/>
          <w:rtl/>
        </w:rPr>
        <w:t>ات را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‌پردازند و از خدا و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غمبرش فرمانبردار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‌کنند.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شان کسان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هستند که خداوند آنان را مشمول رحمت خود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‌گرداند، ب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‌گمان خداوند توانا و حک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 است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لَّا يَتَّخِذِ </w:t>
      </w:r>
      <w:r w:rsidRPr="00A03F15">
        <w:rPr>
          <w:rStyle w:val="Chare"/>
          <w:rFonts w:hint="cs"/>
          <w:rtl/>
        </w:rPr>
        <w:t>ٱلۡمُؤۡمِنُونَ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ٱلۡكَٰفِرِينَ</w:t>
      </w:r>
      <w:r w:rsidRPr="00A03F15">
        <w:rPr>
          <w:rStyle w:val="Chare"/>
          <w:rtl/>
        </w:rPr>
        <w:t xml:space="preserve"> أَوۡلِيَآءَ مِن دُونِ </w:t>
      </w:r>
      <w:r w:rsidRPr="00A03F15">
        <w:rPr>
          <w:rStyle w:val="Chare"/>
          <w:rFonts w:hint="cs"/>
          <w:rtl/>
        </w:rPr>
        <w:t>ٱلۡمُؤۡمِنِينَۖ</w:t>
      </w:r>
      <w:r w:rsidRPr="00A03F15">
        <w:rPr>
          <w:rStyle w:val="Chare"/>
          <w:rtl/>
        </w:rPr>
        <w:t xml:space="preserve"> وَمَن يَفۡعَلۡ ذَٰلِكَ فَلَيۡسَ مِنَ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فِي شَيۡءٍ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[آل عمران: 28]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نبا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مؤمنان کافران را به جا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مؤمنان به دوست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بگ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رند، و هرکس چن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کند، در 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چ 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ز (بهره‌ا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) از (رحمت) خدا ندارد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576B78" w:rsidRDefault="00D81C83" w:rsidP="00576B78">
      <w:pPr>
        <w:pStyle w:val="a7"/>
        <w:rPr>
          <w:rtl/>
        </w:rPr>
      </w:pPr>
      <w:r w:rsidRPr="00576B78">
        <w:rPr>
          <w:rFonts w:hint="cs"/>
          <w:rtl/>
        </w:rPr>
        <w:t>و اهل سنت و الجماعت: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معتقدند که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دوست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اصول مهم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ارکان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است، و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 بزرگ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دارد که با جهات 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روشن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576B78">
        <w:rPr>
          <w:rStyle w:val="Char4"/>
          <w:rFonts w:hint="cs"/>
          <w:rtl/>
        </w:rPr>
        <w:t>اول</w:t>
      </w:r>
      <w:r w:rsidRPr="00C51449">
        <w:rPr>
          <w:rStyle w:val="Char3"/>
          <w:rFonts w:hint="cs"/>
          <w:rtl/>
        </w:rPr>
        <w:t>: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بخش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شهادت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«لا اله الا الله» است، چون معن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برائت جستن از همه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الله پرستش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‌شوند، چنان که خداوند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أَنِ </w:t>
      </w:r>
      <w:r w:rsidRPr="00A03F15">
        <w:rPr>
          <w:rStyle w:val="Chare"/>
          <w:rFonts w:hint="cs"/>
          <w:rtl/>
        </w:rPr>
        <w:t>ٱعۡبُدُواْ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ٱجۡتَنِبُواْ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ٱلطَّٰغُوتَ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[النحل: 36]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خداوند را بپرست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 و از طاغوت بپره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576B78">
        <w:rPr>
          <w:rStyle w:val="Char4"/>
          <w:rFonts w:hint="cs"/>
          <w:rtl/>
        </w:rPr>
        <w:t>دوم</w:t>
      </w:r>
      <w:r w:rsidRPr="00C51449">
        <w:rPr>
          <w:rStyle w:val="Char3"/>
          <w:rFonts w:hint="cs"/>
          <w:rtl/>
        </w:rPr>
        <w:t xml:space="preserve"> :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از مهم‌تر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حلقه‌ها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است و شرط صحت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‌باشد،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«محکم‌تر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حلقه‌ها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زنج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مان، دوست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در راه خدا و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در راه خدا است و دوست داشتن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 و نفرت داشتن برا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 xml:space="preserve"> خداست»</w:t>
      </w:r>
      <w:r w:rsidRPr="00A415A8">
        <w:rPr>
          <w:rStyle w:val="Char3"/>
          <w:vertAlign w:val="superscript"/>
          <w:rtl/>
        </w:rPr>
        <w:footnoteReference w:id="102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576B78">
        <w:rPr>
          <w:rStyle w:val="Char4"/>
          <w:rFonts w:hint="cs"/>
          <w:rtl/>
        </w:rPr>
        <w:t>سوم</w:t>
      </w:r>
      <w:r w:rsidRPr="00C51449">
        <w:rPr>
          <w:rStyle w:val="Char3"/>
          <w:rFonts w:hint="cs"/>
          <w:rtl/>
        </w:rPr>
        <w:t xml:space="preserve"> :ا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سبب چش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طعم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مان و لذت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‌شود.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C14183">
        <w:rPr>
          <w:rStyle w:val="Char3"/>
          <w:rFonts w:hint="cs"/>
          <w:color w:val="FF0000"/>
          <w:rtl/>
        </w:rPr>
        <w:t>«»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سه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زند که در هر کس باشند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مان را خواهد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افت: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خدا</w:t>
      </w:r>
      <w:r w:rsidR="00A0497C">
        <w:rPr>
          <w:rStyle w:val="Char3"/>
          <w:rFonts w:hint="cs"/>
          <w:rtl/>
        </w:rPr>
        <w:t xml:space="preserve"> </w:t>
      </w:r>
      <w:r w:rsidRPr="00C51449">
        <w:rPr>
          <w:rStyle w:val="Char3"/>
          <w:rFonts w:hint="cs"/>
          <w:rtl/>
        </w:rPr>
        <w:t>و رسول او را از همه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دوست بدارد،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بنده‌ا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فقط به خاطر الله دوست بدارد،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بازگشت به کفر را چنان ناگوار بداند که انداخته شدن در آتش را ناگوار م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‌داند</w:t>
      </w:r>
      <w:r w:rsidRPr="00C51449">
        <w:rPr>
          <w:rStyle w:val="Char3"/>
          <w:rtl/>
        </w:rPr>
        <w:footnoteReference w:id="103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576B78">
        <w:rPr>
          <w:rStyle w:val="Char4"/>
          <w:rFonts w:hint="cs"/>
          <w:rtl/>
        </w:rPr>
        <w:t>چهارم</w:t>
      </w:r>
      <w:r w:rsidRPr="00C51449">
        <w:rPr>
          <w:rStyle w:val="Char3"/>
          <w:rFonts w:hint="cs"/>
          <w:rtl/>
        </w:rPr>
        <w:t>: با محقق کردن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کامل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خاطر خدا محبت کند و به خاطر خدا بدهد و به خاطر خدا دست نگاه دارد، ا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مان را کامل کرده است»</w:t>
      </w:r>
      <w:r w:rsidRPr="00A415A8">
        <w:rPr>
          <w:rStyle w:val="Char3"/>
          <w:vertAlign w:val="superscript"/>
          <w:rtl/>
        </w:rPr>
        <w:footnoteReference w:id="104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576B78">
        <w:rPr>
          <w:rStyle w:val="Char4"/>
          <w:rFonts w:hint="cs"/>
          <w:rtl/>
        </w:rPr>
        <w:t>پنجم</w:t>
      </w:r>
      <w:r w:rsidRPr="00C51449">
        <w:rPr>
          <w:rStyle w:val="Char3"/>
          <w:rFonts w:hint="cs"/>
          <w:rtl/>
        </w:rPr>
        <w:t>: چون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خدا و اهل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او، را دوست بدارد به خداوند کفر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است، چنان که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قُلۡ أَغَيۡرَ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أَتَّخِذُ وَلِيّ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فَاطِرِ </w:t>
      </w:r>
      <w:r w:rsidRPr="00A03F15">
        <w:rPr>
          <w:rStyle w:val="Chare"/>
          <w:rFonts w:hint="cs"/>
          <w:rtl/>
        </w:rPr>
        <w:t>ٱلسَّمَٰوَٰتِ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ٱلۡأَرۡضِ</w:t>
      </w:r>
      <w:r w:rsidRPr="00A03F15">
        <w:rPr>
          <w:rStyle w:val="Chare"/>
          <w:rtl/>
        </w:rPr>
        <w:t xml:space="preserve"> وَهُوَ يُطۡعِمُ وَلَا يُطۡعَمُۗ قُلۡ إِنِّيٓ أُمِرۡتُ أَنۡ أَكُونَ أَوَّلَ مَنۡ أَسۡلَمَۖ وَلَا تَكُونَنَّ مِنَ </w:t>
      </w:r>
      <w:r w:rsidRPr="00A03F15">
        <w:rPr>
          <w:rStyle w:val="Chare"/>
          <w:rFonts w:hint="cs"/>
          <w:rtl/>
        </w:rPr>
        <w:t>ٱلۡمُشۡرِكِينَ</w:t>
      </w:r>
      <w:r w:rsidRPr="00A03F15">
        <w:rPr>
          <w:rStyle w:val="Chare"/>
          <w:rtl/>
        </w:rPr>
        <w:t>١٤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[الأنعام: 14]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بگو: آ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 غ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 از خدا را به سرپرست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بگ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رم، در صورت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او آفر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نند</w:t>
      </w:r>
      <w:r w:rsidR="00DC7072" w:rsidRPr="00536685">
        <w:rPr>
          <w:rStyle w:val="Char6"/>
          <w:rFonts w:hint="cs"/>
          <w:rtl/>
        </w:rPr>
        <w:t>ۀ</w:t>
      </w:r>
      <w:r w:rsidR="00D81C83" w:rsidRPr="00536685">
        <w:rPr>
          <w:rStyle w:val="Char6"/>
          <w:rFonts w:hint="cs"/>
          <w:rtl/>
        </w:rPr>
        <w:t xml:space="preserve"> آسمان</w:t>
      </w:r>
      <w:r w:rsidR="00A415A8">
        <w:rPr>
          <w:rStyle w:val="Char6"/>
          <w:rFonts w:hint="eastAsia"/>
          <w:rtl/>
        </w:rPr>
        <w:t>‌</w:t>
      </w:r>
      <w:r w:rsidR="00D81C83" w:rsidRPr="00536685">
        <w:rPr>
          <w:rStyle w:val="Char6"/>
          <w:rFonts w:hint="cs"/>
          <w:rtl/>
        </w:rPr>
        <w:t>ها و زم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است و او روز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‌دهد و روز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داده نم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‌شود؟ بگو: من فرمان داده شده‌ام که نخ</w:t>
      </w:r>
      <w:r w:rsidR="00D81C83" w:rsidRPr="00536685">
        <w:rPr>
          <w:rStyle w:val="Char6"/>
          <w:rtl/>
        </w:rPr>
        <w:t>ست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 کس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باشم که اسلام آورده است، و هرگز از مشرکان مباش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576B78">
        <w:rPr>
          <w:rStyle w:val="Char4"/>
          <w:rFonts w:hint="cs"/>
          <w:rtl/>
        </w:rPr>
        <w:t>ششم</w:t>
      </w:r>
      <w:r w:rsidRPr="00C51449">
        <w:rPr>
          <w:rStyle w:val="Char3"/>
          <w:rFonts w:hint="cs"/>
          <w:rtl/>
        </w:rPr>
        <w:t>: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محبت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و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براساس آن جامعه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ربّان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برپا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ساختار آن کامل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‌گردد، چنان که رسول الله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شما مؤمن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آنچه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‌پسندد برا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 xml:space="preserve"> برادرش بپسندد»</w:t>
      </w:r>
      <w:r w:rsidRPr="00A415A8">
        <w:rPr>
          <w:rStyle w:val="Char3"/>
          <w:vertAlign w:val="superscript"/>
          <w:rtl/>
        </w:rPr>
        <w:footnoteReference w:id="105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معتقدند که دوست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و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از لحاظ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واجب است بلکه از لوازم شهادت «لا اله الا الله» و شرط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شرا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‌باشد،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اصول بزرگ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است که مسلمان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آن را رعا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کند و نصوص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تاک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اصل آمده است، از آن جمله فرموده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يَٰٓأَيُّهَا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ءَامَنُواْ لَا تَتَّخِذُواْ عَدُوِّي وَعَدُوَّكُمۡ أَوۡلِيَآءَ تُلۡقُونَ إِلَيۡهِم بِ</w:t>
      </w:r>
      <w:r w:rsidRPr="00A03F15">
        <w:rPr>
          <w:rStyle w:val="Chare"/>
          <w:rFonts w:hint="cs"/>
          <w:rtl/>
        </w:rPr>
        <w:t>ٱلۡمَوَدَّةِ</w:t>
      </w:r>
      <w:r w:rsidRPr="00A03F15">
        <w:rPr>
          <w:rStyle w:val="Chare"/>
          <w:rtl/>
        </w:rPr>
        <w:t xml:space="preserve"> وَقَدۡ كَفَرُواْ بِمَا جَآءَكُم مِّنَ </w:t>
      </w:r>
      <w:r w:rsidRPr="00A03F15">
        <w:rPr>
          <w:rStyle w:val="Chare"/>
          <w:rFonts w:hint="cs"/>
          <w:rtl/>
        </w:rPr>
        <w:t>ٱلۡحَقِّ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[الممتحنة: 1]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مؤمنان! دشمنان من و دشمنان خو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 را به دوست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نگ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د. شما نسبت بد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شان محبّت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‌کن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درحال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که آنان به حقّ و حق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ق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مان ندارند که برا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شما آمده است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قُلۡ إِن كَانَ ءَابَآؤُكُمۡ وَأَبۡنَآؤُكُمۡ وَإِخۡوَٰنُكُمۡ وَأَزۡوَٰجُكُمۡ وَعَشِيرَتُكُمۡ وَأَمۡوَٰلٌ </w:t>
      </w:r>
      <w:r w:rsidRPr="00A03F15">
        <w:rPr>
          <w:rStyle w:val="Chare"/>
          <w:rFonts w:hint="cs"/>
          <w:rtl/>
        </w:rPr>
        <w:t>ٱقۡتَرَفۡتُمُوهَا</w:t>
      </w:r>
      <w:r w:rsidRPr="00A03F15">
        <w:rPr>
          <w:rStyle w:val="Chare"/>
          <w:rtl/>
        </w:rPr>
        <w:t xml:space="preserve"> وَتِجَٰرَة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تَخۡشَوۡنَ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كَسَادَهَا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وَمَسَٰكِنُ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تَرۡضَوۡنَهَآ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أَحَبَّ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إِلَيۡكُم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وَرَسُولِهِ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وَجِهَاد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سَبِيلِهِۦ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فَتَرَبَّصُواْ</w:t>
      </w:r>
      <w:r w:rsidRPr="00A03F15">
        <w:rPr>
          <w:rStyle w:val="Chare"/>
          <w:rtl/>
        </w:rPr>
        <w:t xml:space="preserve"> حَتَّىٰ يَأۡتِيَ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بِأَمۡرِهِ</w:t>
      </w:r>
      <w:r w:rsidRPr="00A03F15">
        <w:rPr>
          <w:rStyle w:val="Chare"/>
          <w:rFonts w:hint="cs"/>
          <w:rtl/>
        </w:rPr>
        <w:t>ۦۗ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لَا يَهۡدِي </w:t>
      </w:r>
      <w:r w:rsidRPr="00A03F15">
        <w:rPr>
          <w:rStyle w:val="Chare"/>
          <w:rFonts w:hint="cs"/>
          <w:rtl/>
        </w:rPr>
        <w:t>ٱلۡقَوۡمَ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ٱلۡفَٰسِقِينَ</w:t>
      </w:r>
      <w:r w:rsidRPr="00A03F15">
        <w:rPr>
          <w:rStyle w:val="Chare"/>
          <w:rtl/>
        </w:rPr>
        <w:t>٢٤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[التوبة: 24]</w:t>
      </w:r>
      <w:r w:rsidRPr="00DC7072">
        <w:rPr>
          <w:rStyle w:val="Char5"/>
          <w:rFonts w:hint="cs"/>
          <w:rtl/>
        </w:rPr>
        <w:t>.</w:t>
      </w:r>
    </w:p>
    <w:p w:rsidR="00D81C83" w:rsidRPr="00A415A8" w:rsidRDefault="00536685" w:rsidP="00C51449">
      <w:pPr>
        <w:pStyle w:val="a6"/>
        <w:rPr>
          <w:rStyle w:val="Char3"/>
          <w:spacing w:val="-4"/>
          <w:rtl/>
        </w:rPr>
      </w:pPr>
      <w:r w:rsidRPr="00A415A8">
        <w:rPr>
          <w:rStyle w:val="Char3"/>
          <w:rFonts w:hint="cs"/>
          <w:spacing w:val="-4"/>
          <w:rtl/>
        </w:rPr>
        <w:t>«</w:t>
      </w:r>
      <w:r w:rsidR="00D81C83" w:rsidRPr="00A415A8">
        <w:rPr>
          <w:rStyle w:val="Char6"/>
          <w:rFonts w:hint="cs"/>
          <w:spacing w:val="-4"/>
          <w:rtl/>
        </w:rPr>
        <w:t>بگو: اگر پدران و فرزندان و برادران و همسران و قوم و قب</w:t>
      </w:r>
      <w:r w:rsidR="00DC7072" w:rsidRPr="00A415A8">
        <w:rPr>
          <w:rStyle w:val="Char6"/>
          <w:rFonts w:hint="cs"/>
          <w:spacing w:val="-4"/>
          <w:rtl/>
        </w:rPr>
        <w:t>ی</w:t>
      </w:r>
      <w:r w:rsidR="00D81C83" w:rsidRPr="00A415A8">
        <w:rPr>
          <w:rStyle w:val="Char6"/>
          <w:rFonts w:hint="cs"/>
          <w:spacing w:val="-4"/>
          <w:rtl/>
        </w:rPr>
        <w:t>ل</w:t>
      </w:r>
      <w:r w:rsidR="00DC7072" w:rsidRPr="00A415A8">
        <w:rPr>
          <w:rStyle w:val="Char6"/>
          <w:rFonts w:hint="cs"/>
          <w:spacing w:val="-4"/>
          <w:rtl/>
        </w:rPr>
        <w:t>ۀ</w:t>
      </w:r>
      <w:r w:rsidR="00D81C83" w:rsidRPr="00A415A8">
        <w:rPr>
          <w:rStyle w:val="Char6"/>
          <w:rFonts w:hint="cs"/>
          <w:spacing w:val="-4"/>
          <w:rtl/>
        </w:rPr>
        <w:t xml:space="preserve"> شما، و مالها</w:t>
      </w:r>
      <w:r w:rsidR="00DC7072" w:rsidRPr="00A415A8">
        <w:rPr>
          <w:rStyle w:val="Char6"/>
          <w:rFonts w:hint="cs"/>
          <w:spacing w:val="-4"/>
          <w:rtl/>
        </w:rPr>
        <w:t>یی</w:t>
      </w:r>
      <w:r w:rsidR="00D81C83" w:rsidRPr="00A415A8">
        <w:rPr>
          <w:rStyle w:val="Char6"/>
          <w:rFonts w:hint="cs"/>
          <w:spacing w:val="-4"/>
          <w:rtl/>
        </w:rPr>
        <w:t xml:space="preserve"> که آن را با کوشش (فراوان) به دست آورده‌ا</w:t>
      </w:r>
      <w:r w:rsidR="00DC7072" w:rsidRPr="00A415A8">
        <w:rPr>
          <w:rStyle w:val="Char6"/>
          <w:rFonts w:hint="cs"/>
          <w:spacing w:val="-4"/>
          <w:rtl/>
        </w:rPr>
        <w:t>ی</w:t>
      </w:r>
      <w:r w:rsidR="00D81C83" w:rsidRPr="00A415A8">
        <w:rPr>
          <w:rStyle w:val="Char6"/>
          <w:rFonts w:hint="cs"/>
          <w:spacing w:val="-4"/>
          <w:rtl/>
        </w:rPr>
        <w:t>د، و تجارت</w:t>
      </w:r>
      <w:r w:rsidR="00DC7072" w:rsidRPr="00A415A8">
        <w:rPr>
          <w:rStyle w:val="Char6"/>
          <w:rFonts w:hint="cs"/>
          <w:spacing w:val="-4"/>
          <w:rtl/>
        </w:rPr>
        <w:t>ی</w:t>
      </w:r>
      <w:r w:rsidR="00D81C83" w:rsidRPr="00A415A8">
        <w:rPr>
          <w:rStyle w:val="Char6"/>
          <w:rFonts w:hint="cs"/>
          <w:spacing w:val="-4"/>
          <w:rtl/>
        </w:rPr>
        <w:t xml:space="preserve"> که از ب</w:t>
      </w:r>
      <w:r w:rsidR="00DC7072" w:rsidRPr="00A415A8">
        <w:rPr>
          <w:rStyle w:val="Char6"/>
          <w:rFonts w:hint="cs"/>
          <w:spacing w:val="-4"/>
          <w:rtl/>
        </w:rPr>
        <w:t>ی</w:t>
      </w:r>
      <w:r w:rsidR="00D81C83" w:rsidRPr="00A415A8">
        <w:rPr>
          <w:rStyle w:val="Char6"/>
          <w:rFonts w:hint="cs"/>
          <w:spacing w:val="-4"/>
          <w:rtl/>
        </w:rPr>
        <w:t>‌رونق</w:t>
      </w:r>
      <w:r w:rsidR="00DC7072" w:rsidRPr="00A415A8">
        <w:rPr>
          <w:rStyle w:val="Char6"/>
          <w:rFonts w:hint="cs"/>
          <w:spacing w:val="-4"/>
          <w:rtl/>
        </w:rPr>
        <w:t>ی</w:t>
      </w:r>
      <w:r w:rsidR="00D81C83" w:rsidRPr="00A415A8">
        <w:rPr>
          <w:rStyle w:val="Char6"/>
          <w:rFonts w:hint="cs"/>
          <w:spacing w:val="-4"/>
          <w:rtl/>
        </w:rPr>
        <w:t xml:space="preserve"> و ب</w:t>
      </w:r>
      <w:r w:rsidR="00DC7072" w:rsidRPr="00A415A8">
        <w:rPr>
          <w:rStyle w:val="Char6"/>
          <w:rFonts w:hint="cs"/>
          <w:spacing w:val="-4"/>
          <w:rtl/>
        </w:rPr>
        <w:t>ی</w:t>
      </w:r>
      <w:r w:rsidR="00D81C83" w:rsidRPr="00A415A8">
        <w:rPr>
          <w:rStyle w:val="Char6"/>
          <w:rFonts w:hint="cs"/>
          <w:spacing w:val="-4"/>
          <w:rtl/>
        </w:rPr>
        <w:t>‌بازار</w:t>
      </w:r>
      <w:r w:rsidR="00DC7072" w:rsidRPr="00A415A8">
        <w:rPr>
          <w:rStyle w:val="Char6"/>
          <w:rFonts w:hint="cs"/>
          <w:spacing w:val="-4"/>
          <w:rtl/>
        </w:rPr>
        <w:t>ی</w:t>
      </w:r>
      <w:r w:rsidR="00D81C83" w:rsidRPr="00A415A8">
        <w:rPr>
          <w:rStyle w:val="Char6"/>
          <w:rFonts w:hint="cs"/>
          <w:spacing w:val="-4"/>
          <w:rtl/>
        </w:rPr>
        <w:t xml:space="preserve"> آن م</w:t>
      </w:r>
      <w:r w:rsidR="00DC7072" w:rsidRPr="00A415A8">
        <w:rPr>
          <w:rStyle w:val="Char6"/>
          <w:rFonts w:hint="cs"/>
          <w:spacing w:val="-4"/>
          <w:rtl/>
        </w:rPr>
        <w:t>ی</w:t>
      </w:r>
      <w:r w:rsidR="00D81C83" w:rsidRPr="00A415A8">
        <w:rPr>
          <w:rStyle w:val="Char6"/>
          <w:rFonts w:hint="cs"/>
          <w:spacing w:val="-4"/>
          <w:rtl/>
        </w:rPr>
        <w:t>‌ترس</w:t>
      </w:r>
      <w:r w:rsidR="00DC7072" w:rsidRPr="00A415A8">
        <w:rPr>
          <w:rStyle w:val="Char6"/>
          <w:rFonts w:hint="cs"/>
          <w:spacing w:val="-4"/>
          <w:rtl/>
        </w:rPr>
        <w:t>ی</w:t>
      </w:r>
      <w:r w:rsidR="00D81C83" w:rsidRPr="00A415A8">
        <w:rPr>
          <w:rStyle w:val="Char6"/>
          <w:rFonts w:hint="cs"/>
          <w:spacing w:val="-4"/>
          <w:rtl/>
        </w:rPr>
        <w:t>د</w:t>
      </w:r>
      <w:r w:rsidR="00DC7072" w:rsidRPr="00A415A8">
        <w:rPr>
          <w:rStyle w:val="Char6"/>
          <w:rFonts w:hint="cs"/>
          <w:spacing w:val="-4"/>
          <w:rtl/>
        </w:rPr>
        <w:t>ی</w:t>
      </w:r>
      <w:r w:rsidR="00D81C83" w:rsidRPr="00A415A8">
        <w:rPr>
          <w:rStyle w:val="Char6"/>
          <w:rFonts w:hint="cs"/>
          <w:spacing w:val="-4"/>
          <w:rtl/>
        </w:rPr>
        <w:t>د، و خانه‌ها</w:t>
      </w:r>
      <w:r w:rsidR="00DC7072" w:rsidRPr="00A415A8">
        <w:rPr>
          <w:rStyle w:val="Char6"/>
          <w:rFonts w:hint="cs"/>
          <w:spacing w:val="-4"/>
          <w:rtl/>
        </w:rPr>
        <w:t>یی</w:t>
      </w:r>
      <w:r w:rsidR="00D81C83" w:rsidRPr="00A415A8">
        <w:rPr>
          <w:rStyle w:val="Char6"/>
          <w:rFonts w:hint="cs"/>
          <w:spacing w:val="-4"/>
          <w:rtl/>
        </w:rPr>
        <w:t xml:space="preserve"> که آن را م</w:t>
      </w:r>
      <w:r w:rsidR="00DC7072" w:rsidRPr="00A415A8">
        <w:rPr>
          <w:rStyle w:val="Char6"/>
          <w:rFonts w:hint="cs"/>
          <w:spacing w:val="-4"/>
          <w:rtl/>
        </w:rPr>
        <w:t>ی</w:t>
      </w:r>
      <w:r w:rsidR="00D81C83" w:rsidRPr="00A415A8">
        <w:rPr>
          <w:rStyle w:val="Char6"/>
          <w:rFonts w:hint="cs"/>
          <w:spacing w:val="-4"/>
          <w:rtl/>
        </w:rPr>
        <w:t>‌پسند</w:t>
      </w:r>
      <w:r w:rsidR="00DC7072" w:rsidRPr="00A415A8">
        <w:rPr>
          <w:rStyle w:val="Char6"/>
          <w:rFonts w:hint="cs"/>
          <w:spacing w:val="-4"/>
          <w:rtl/>
        </w:rPr>
        <w:t>ی</w:t>
      </w:r>
      <w:r w:rsidR="00D81C83" w:rsidRPr="00A415A8">
        <w:rPr>
          <w:rStyle w:val="Char6"/>
          <w:rFonts w:hint="cs"/>
          <w:spacing w:val="-4"/>
          <w:rtl/>
        </w:rPr>
        <w:t xml:space="preserve">د، نزد شما از خدا و </w:t>
      </w:r>
      <w:r w:rsidR="00D81C83" w:rsidRPr="00A415A8">
        <w:rPr>
          <w:rStyle w:val="Char6"/>
          <w:spacing w:val="-4"/>
          <w:rtl/>
        </w:rPr>
        <w:t>پ</w:t>
      </w:r>
      <w:r w:rsidR="00DC7072" w:rsidRPr="00A415A8">
        <w:rPr>
          <w:rStyle w:val="Char6"/>
          <w:spacing w:val="-4"/>
          <w:rtl/>
        </w:rPr>
        <w:t>ی</w:t>
      </w:r>
      <w:r w:rsidR="00D81C83" w:rsidRPr="00A415A8">
        <w:rPr>
          <w:rStyle w:val="Char6"/>
          <w:spacing w:val="-4"/>
          <w:rtl/>
        </w:rPr>
        <w:t>امبرش و جهاد کردن در راه او محبوب‌تر است، پس در انتظار باش</w:t>
      </w:r>
      <w:r w:rsidR="00DC7072" w:rsidRPr="00A415A8">
        <w:rPr>
          <w:rStyle w:val="Char6"/>
          <w:spacing w:val="-4"/>
          <w:rtl/>
        </w:rPr>
        <w:t>ی</w:t>
      </w:r>
      <w:r w:rsidR="00D81C83" w:rsidRPr="00A415A8">
        <w:rPr>
          <w:rStyle w:val="Char6"/>
          <w:spacing w:val="-4"/>
          <w:rtl/>
        </w:rPr>
        <w:t>د که خداوند کار خود را م</w:t>
      </w:r>
      <w:r w:rsidR="00DC7072" w:rsidRPr="00A415A8">
        <w:rPr>
          <w:rStyle w:val="Char6"/>
          <w:spacing w:val="-4"/>
          <w:rtl/>
        </w:rPr>
        <w:t>ی</w:t>
      </w:r>
      <w:r w:rsidR="00D81C83" w:rsidRPr="00A415A8">
        <w:rPr>
          <w:rStyle w:val="Char6"/>
          <w:spacing w:val="-4"/>
          <w:rtl/>
        </w:rPr>
        <w:t>‌کند، و خداوند نافرمانان را هدا</w:t>
      </w:r>
      <w:r w:rsidR="00DC7072" w:rsidRPr="00A415A8">
        <w:rPr>
          <w:rStyle w:val="Char6"/>
          <w:spacing w:val="-4"/>
          <w:rtl/>
        </w:rPr>
        <w:t>ی</w:t>
      </w:r>
      <w:r w:rsidR="00D81C83" w:rsidRPr="00A415A8">
        <w:rPr>
          <w:rStyle w:val="Char6"/>
          <w:spacing w:val="-4"/>
          <w:rtl/>
        </w:rPr>
        <w:t>ت نم</w:t>
      </w:r>
      <w:r w:rsidR="00DC7072" w:rsidRPr="00A415A8">
        <w:rPr>
          <w:rStyle w:val="Char6"/>
          <w:spacing w:val="-4"/>
          <w:rtl/>
        </w:rPr>
        <w:t>ی</w:t>
      </w:r>
      <w:r w:rsidR="00D81C83" w:rsidRPr="00A415A8">
        <w:rPr>
          <w:rStyle w:val="Char6"/>
          <w:spacing w:val="-4"/>
          <w:rtl/>
        </w:rPr>
        <w:t>‌نما</w:t>
      </w:r>
      <w:r w:rsidR="00DC7072" w:rsidRPr="00A415A8">
        <w:rPr>
          <w:rStyle w:val="Char6"/>
          <w:spacing w:val="-4"/>
          <w:rtl/>
        </w:rPr>
        <w:t>ی</w:t>
      </w:r>
      <w:r w:rsidR="00D81C83" w:rsidRPr="00A415A8">
        <w:rPr>
          <w:rStyle w:val="Char6"/>
          <w:spacing w:val="-4"/>
          <w:rtl/>
        </w:rPr>
        <w:t>د</w:t>
      </w:r>
      <w:r w:rsidRPr="00A415A8">
        <w:rPr>
          <w:rStyle w:val="Char3"/>
          <w:rFonts w:hint="cs"/>
          <w:spacing w:val="-4"/>
          <w:rtl/>
        </w:rPr>
        <w:t>»</w:t>
      </w:r>
      <w:r w:rsidR="00D81C83" w:rsidRPr="00A415A8">
        <w:rPr>
          <w:rStyle w:val="Char3"/>
          <w:spacing w:val="-4"/>
          <w:rtl/>
        </w:rPr>
        <w:t>.</w:t>
      </w:r>
    </w:p>
    <w:p w:rsidR="00D81C83" w:rsidRPr="000922DD" w:rsidRDefault="00D81C83" w:rsidP="00576B78">
      <w:pPr>
        <w:pStyle w:val="a7"/>
        <w:rPr>
          <w:rtl/>
        </w:rPr>
      </w:pPr>
      <w:r w:rsidRPr="000922DD">
        <w:rPr>
          <w:rFonts w:hint="cs"/>
          <w:rtl/>
        </w:rPr>
        <w:t>و اهل سنت و الجماعت مردم را در پرتو عق</w:t>
      </w:r>
      <w:r w:rsidR="00DC7072">
        <w:rPr>
          <w:rFonts w:hint="cs"/>
          <w:rtl/>
        </w:rPr>
        <w:t>ی</w:t>
      </w:r>
      <w:r w:rsidRPr="000922DD">
        <w:rPr>
          <w:rFonts w:hint="cs"/>
          <w:rtl/>
        </w:rPr>
        <w:t>ده دوست</w:t>
      </w:r>
      <w:r w:rsidR="00DC7072">
        <w:rPr>
          <w:rFonts w:hint="cs"/>
          <w:rtl/>
        </w:rPr>
        <w:t>ی</w:t>
      </w:r>
      <w:r w:rsidRPr="000922DD">
        <w:rPr>
          <w:rFonts w:hint="cs"/>
          <w:rtl/>
        </w:rPr>
        <w:t xml:space="preserve"> و دشمن</w:t>
      </w:r>
      <w:r w:rsidR="00DC7072">
        <w:rPr>
          <w:rFonts w:hint="cs"/>
          <w:rtl/>
        </w:rPr>
        <w:t>ی</w:t>
      </w:r>
      <w:r w:rsidRPr="000922DD">
        <w:rPr>
          <w:rFonts w:hint="cs"/>
          <w:rtl/>
        </w:rPr>
        <w:t xml:space="preserve"> به سه دسته تقس</w:t>
      </w:r>
      <w:r w:rsidR="00DC7072">
        <w:rPr>
          <w:rFonts w:hint="cs"/>
          <w:rtl/>
        </w:rPr>
        <w:t>ی</w:t>
      </w:r>
      <w:r w:rsidRPr="000922DD">
        <w:rPr>
          <w:rFonts w:hint="cs"/>
          <w:rtl/>
        </w:rPr>
        <w:t>م م</w:t>
      </w:r>
      <w:r w:rsidR="00DC7072">
        <w:rPr>
          <w:rFonts w:hint="cs"/>
          <w:rtl/>
        </w:rPr>
        <w:t>ی</w:t>
      </w:r>
      <w:r w:rsidRPr="000922DD">
        <w:rPr>
          <w:rFonts w:hint="cs"/>
          <w:rtl/>
        </w:rPr>
        <w:t>‌کنند: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اول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مستحق محبت مطلق هستند، آنان مومنان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خالص هستند که به الله به عنوان پروردگار و به رسول او به عنوان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و آئ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در علم و عمل و اعتقاد برپا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عبادت را فقط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‌دهند، چنان که خداوند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إِنَّمَا وَلِيُّكُمُ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وَرَسُولُهُ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ءَامَنُواْ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يُقِيمُونَ </w:t>
      </w:r>
      <w:r w:rsidRPr="00A03F15">
        <w:rPr>
          <w:rStyle w:val="Chare"/>
          <w:rFonts w:hint="cs"/>
          <w:rtl/>
        </w:rPr>
        <w:t>ٱلصَّلَوٰةَ</w:t>
      </w:r>
      <w:r w:rsidRPr="00A03F15">
        <w:rPr>
          <w:rStyle w:val="Chare"/>
          <w:rtl/>
        </w:rPr>
        <w:t xml:space="preserve"> وَيُؤۡتُونَ </w:t>
      </w:r>
      <w:r w:rsidRPr="00A03F15">
        <w:rPr>
          <w:rStyle w:val="Chare"/>
          <w:rFonts w:hint="cs"/>
          <w:rtl/>
        </w:rPr>
        <w:t>ٱلزَّكَوٰةَ</w:t>
      </w:r>
      <w:r w:rsidRPr="00A03F15">
        <w:rPr>
          <w:rStyle w:val="Chare"/>
          <w:rtl/>
        </w:rPr>
        <w:t xml:space="preserve"> وَهُمۡ رَٰكِعُونَ٥٥ وَمَن يَتَوَلَّ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وَرَسُولَهُ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ءَامَنُواْ فَإِنَّ حِزۡبَ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هُمُ </w:t>
      </w:r>
      <w:r w:rsidRPr="00A03F15">
        <w:rPr>
          <w:rStyle w:val="Chare"/>
          <w:rFonts w:hint="cs"/>
          <w:rtl/>
        </w:rPr>
        <w:t>ٱلۡغَٰلِبُونَ</w:t>
      </w:r>
      <w:r w:rsidRPr="00A03F15">
        <w:rPr>
          <w:rStyle w:val="Chare"/>
          <w:rtl/>
        </w:rPr>
        <w:t>٥٦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[المائدة: 55-56]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تنها خدا و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امبر او، و مؤمنان 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اور شما هستند، کسان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Fonts w:hint="cs"/>
          <w:rtl/>
        </w:rPr>
        <w:t>‌</w:t>
      </w:r>
      <w:r w:rsidR="00D81C83" w:rsidRPr="00536685">
        <w:rPr>
          <w:rStyle w:val="Char6"/>
          <w:rtl/>
        </w:rPr>
        <w:t>که نماز را خاشعانه برپا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‌دارند و زکات را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‌پردازند.</w:t>
      </w:r>
      <w:r w:rsidR="00D81C83" w:rsidRPr="00536685">
        <w:rPr>
          <w:rStyle w:val="Char6"/>
          <w:rFonts w:hint="cs"/>
          <w:rtl/>
        </w:rPr>
        <w:t xml:space="preserve"> و هرکس خدا و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امبرش و مؤمنان را به دوست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ب</w:t>
      </w:r>
      <w:r w:rsidR="00D81C83" w:rsidRPr="00536685">
        <w:rPr>
          <w:rStyle w:val="Char6"/>
          <w:rtl/>
        </w:rPr>
        <w:t>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رد، ب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‌گمان حزب و گروه خدا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روز است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دوم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از جهت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مستحق دوست و محبت هستند و از سو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سزاوار برائت و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‌باشند، آنان مومنان گناهکارند که در مورد آن‌ها هم محبت و هم عداوت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به خاطر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و فرمانبردار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آن‌هاست مورد محبت قرار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رند و به خاطر گناه و فسق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کمتر از کفر و شرک است مورد نفرت واقع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همانند مسلمان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عمل صالح و ناصالح با هم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و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انجام واجبات کوتاه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‌ورزد و مرتکب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امور حرام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که در حد کفر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ستند با 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افراد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مقدار خوب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از آن‌ها برم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محبت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به اندازه شرّ و بد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‌شان مورد نفرت و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قرار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رند و نص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حت کردن آن‌ها واجب است و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در برابر گناه‌شان سکوت اختبار کرد بلکه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معروف امر شوند و از منکر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گردند و حدود و تعز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رات بر آن‌ها اقامه شود تا از گناهان خود دست </w:t>
      </w:r>
      <w:r w:rsidRPr="00A415A8">
        <w:rPr>
          <w:rStyle w:val="Char3"/>
          <w:rFonts w:hint="cs"/>
          <w:spacing w:val="-4"/>
          <w:rtl/>
        </w:rPr>
        <w:t>بکشند، چنان که رسول خدا</w:t>
      </w:r>
      <w:r w:rsidR="00A415A8" w:rsidRPr="00A415A8">
        <w:rPr>
          <w:rStyle w:val="Char3"/>
          <w:rFonts w:hint="cs"/>
          <w:spacing w:val="-4"/>
          <w:rtl/>
        </w:rPr>
        <w:t xml:space="preserve"> </w:t>
      </w:r>
      <w:r w:rsidR="00DC7072" w:rsidRPr="00A415A8">
        <w:rPr>
          <w:rStyle w:val="Char3"/>
          <w:rFonts w:cs="CTraditional Arabic"/>
          <w:spacing w:val="-4"/>
          <w:rtl/>
        </w:rPr>
        <w:t>ج</w:t>
      </w:r>
      <w:r w:rsidRPr="00A415A8">
        <w:rPr>
          <w:rStyle w:val="Char3"/>
          <w:rFonts w:hint="cs"/>
          <w:spacing w:val="-4"/>
          <w:rtl/>
        </w:rPr>
        <w:t xml:space="preserve"> با فرد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 که اسمش عبدالله بود و ملقب به حمار بود چن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ن کرد، وقت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 او شراب خورده بود و او را به نزد پ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امبر</w:t>
      </w:r>
      <w:r w:rsidR="00A415A8" w:rsidRPr="00A415A8">
        <w:rPr>
          <w:rStyle w:val="Char3"/>
          <w:rFonts w:hint="cs"/>
          <w:spacing w:val="-4"/>
          <w:rtl/>
        </w:rPr>
        <w:t xml:space="preserve"> </w:t>
      </w:r>
      <w:r w:rsidR="00DC7072" w:rsidRPr="00A415A8">
        <w:rPr>
          <w:rStyle w:val="Char3"/>
          <w:rFonts w:cs="CTraditional Arabic"/>
          <w:spacing w:val="-4"/>
          <w:rtl/>
        </w:rPr>
        <w:t>ج</w:t>
      </w:r>
      <w:r w:rsidRPr="00A415A8">
        <w:rPr>
          <w:rStyle w:val="Char3"/>
          <w:rFonts w:hint="cs"/>
          <w:spacing w:val="-4"/>
          <w:rtl/>
        </w:rPr>
        <w:t xml:space="preserve"> آوردند و بعض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 از صحابه</w:t>
      </w:r>
      <w:r w:rsidR="00A415A8" w:rsidRPr="00A415A8">
        <w:rPr>
          <w:rStyle w:val="Char3"/>
          <w:rFonts w:hint="cs"/>
          <w:spacing w:val="-4"/>
          <w:rtl/>
        </w:rPr>
        <w:t xml:space="preserve"> </w:t>
      </w:r>
      <w:r w:rsidR="00536685" w:rsidRPr="00A415A8">
        <w:rPr>
          <w:rStyle w:val="Char3"/>
          <w:rFonts w:cs="CTraditional Arabic"/>
          <w:spacing w:val="-4"/>
          <w:rtl/>
        </w:rPr>
        <w:t>ش</w:t>
      </w:r>
      <w:r w:rsidRPr="00C51449">
        <w:rPr>
          <w:rStyle w:val="Char3"/>
          <w:rFonts w:hint="cs"/>
          <w:rtl/>
        </w:rPr>
        <w:t xml:space="preserve"> او را نفر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کردند،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فرمود: «او را لعنت نکن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آنچه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‌دانم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او خدا و رسول را دوست م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‌دارد»</w:t>
      </w:r>
      <w:r w:rsidRPr="00A415A8">
        <w:rPr>
          <w:rStyle w:val="Char3"/>
          <w:vertAlign w:val="superscript"/>
          <w:rtl/>
        </w:rPr>
        <w:footnoteReference w:id="106"/>
      </w:r>
      <w:r w:rsidR="00A415A8">
        <w:rPr>
          <w:rStyle w:val="Char3"/>
          <w:rFonts w:hint="cs"/>
          <w:rtl/>
        </w:rPr>
        <w:t>.</w:t>
      </w:r>
      <w:r w:rsidRPr="00C51449">
        <w:rPr>
          <w:rStyle w:val="Char3"/>
          <w:rFonts w:hint="cs"/>
          <w:rtl/>
        </w:rPr>
        <w:t xml:space="preserve"> اما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وجود مجازات شرابخور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به او داد.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سوم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مستحق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مطلق و نفرت مطلق هستند: آن‌ها کافران خالص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هستند که کفر و شرک آن‌ها آشکار است از قب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ل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هود و نصارا و مشرک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ملحد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بت‌پرستان و مجوس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و منافقان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روان‌شان از منحرف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احزاب سکولار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حکم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بر مرتد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منسوب به اسلام هستند و کارها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 که مسلمان را از 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خارج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انطباق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ابد. کارها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همچون ارتکاب ناقض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نواقض اسلام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کردن مخلوق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عبادت خدا،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انجام عبادت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انواع عبادت‌ها همچون دعا و کمک خواستن و توکل و قربان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نذر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ر از خدا،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ناسزا گفتن به خدا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امبر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نش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ترک نماز فرض بدون عذر،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جدا کردن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از زندگ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اعتقاد که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مناسب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عصر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ست،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کارها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قب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که فرد را بعد از اقامه حجت بر او از 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خارج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سپس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حکام آن‌ها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نوع از مرتد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جهاد کنند و راه‌ها را به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ببندند و اجازه ندهند که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فساد و تباهکار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کنند،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يَٰٓأَيُّهَا </w:t>
      </w:r>
      <w:r w:rsidRPr="00A03F15">
        <w:rPr>
          <w:rStyle w:val="Chare"/>
          <w:rFonts w:hint="cs"/>
          <w:rtl/>
        </w:rPr>
        <w:t>ٱلنَّبِيُّ</w:t>
      </w:r>
      <w:r w:rsidRPr="00A03F15">
        <w:rPr>
          <w:rStyle w:val="Chare"/>
          <w:rtl/>
        </w:rPr>
        <w:t xml:space="preserve"> جَٰهِدِ </w:t>
      </w:r>
      <w:r w:rsidRPr="00A03F15">
        <w:rPr>
          <w:rStyle w:val="Chare"/>
          <w:rFonts w:hint="cs"/>
          <w:rtl/>
        </w:rPr>
        <w:t>ٱلۡكُفَّارَ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ٱلۡمُنَٰفِقِينَ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ٱغۡلُظۡ</w:t>
      </w:r>
      <w:r w:rsidRPr="00A03F15">
        <w:rPr>
          <w:rStyle w:val="Chare"/>
          <w:rtl/>
        </w:rPr>
        <w:t xml:space="preserve"> عَلَيۡهِمۡۚ وَمَأۡوَىٰهُمۡ جَهَنَّمُۖ وَبِئۡسَ </w:t>
      </w:r>
      <w:r w:rsidRPr="00A03F15">
        <w:rPr>
          <w:rStyle w:val="Chare"/>
          <w:rFonts w:hint="cs"/>
          <w:rtl/>
        </w:rPr>
        <w:t>ٱلۡمَصِيرُ</w:t>
      </w:r>
      <w:r w:rsidRPr="00A03F15">
        <w:rPr>
          <w:rStyle w:val="Chare"/>
          <w:rtl/>
        </w:rPr>
        <w:t>٧٣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[التوبة: 73]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امبر!</w:t>
      </w:r>
      <w:r w:rsidR="00D81C83" w:rsidRPr="00536685">
        <w:rPr>
          <w:rStyle w:val="Char6"/>
          <w:rtl/>
        </w:rPr>
        <w:t xml:space="preserve"> با کافران و منافقان جهاد کن و بر آنان سخت بگ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ر، و جا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گاهشان جهنم است و چه بد جا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گاه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است!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لَّا تَجِدُ قَوۡم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يُؤۡمِنُونَ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بِٱللَّهِ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ٱلۡيَوۡمِ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ٱلۡأٓخِرِ</w:t>
      </w:r>
      <w:r w:rsidRPr="00A03F15">
        <w:rPr>
          <w:rStyle w:val="Chare"/>
          <w:rtl/>
        </w:rPr>
        <w:t xml:space="preserve"> يُوَآدُّونَ مَنۡ حَآدَّ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وَرَسُولَهُ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وَلَوۡ كَانُوٓاْ ءَابَآءَهُمۡ أَوۡ أَبۡنَآءَهُمۡ أَوۡ إِخۡوَٰنَهُمۡ أَوۡ عَشِيرَتَهُمۡۚ أُوْلَٰٓئِكَ كَتَبَ فِي قُلُوبِهِمُ </w:t>
      </w:r>
      <w:r w:rsidRPr="00A03F15">
        <w:rPr>
          <w:rStyle w:val="Chare"/>
          <w:rFonts w:hint="cs"/>
          <w:rtl/>
        </w:rPr>
        <w:t>ٱلۡإِيمَٰنَ</w:t>
      </w:r>
      <w:r w:rsidRPr="00A03F15">
        <w:rPr>
          <w:rStyle w:val="Chare"/>
          <w:rtl/>
        </w:rPr>
        <w:t xml:space="preserve"> وَأَيّ</w:t>
      </w:r>
      <w:r w:rsidRPr="00A03F15">
        <w:rPr>
          <w:rStyle w:val="Chare"/>
          <w:rFonts w:hint="cs"/>
          <w:rtl/>
        </w:rPr>
        <w:t>َدَهُم</w:t>
      </w:r>
      <w:r w:rsidRPr="00A03F15">
        <w:rPr>
          <w:rStyle w:val="Chare"/>
          <w:rtl/>
        </w:rPr>
        <w:t xml:space="preserve"> بِرُوح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مِّنۡهُ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[المجادلة: 22]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گروه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را که به خداوند و روز ق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امت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مان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‌آورند نخواه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افت با کس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‌که با خدا و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غمبرش مخالفت ورز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ده است دوست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کنند هرچند پدرانشان 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ا فرزندانشان 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ا برادرانشان 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 خو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شاوندانشان باشند.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نانند که (خداوند) در دل‌ها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شان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مان را نگاشته است و آنان‌را به ف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ض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از سو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خود توان داده‌است</w:t>
      </w:r>
      <w:r>
        <w:rPr>
          <w:rStyle w:val="Char3"/>
          <w:rFonts w:hint="cs"/>
          <w:rtl/>
        </w:rPr>
        <w:t>».</w:t>
      </w:r>
    </w:p>
    <w:p w:rsidR="00D81C83" w:rsidRPr="00576B78" w:rsidRDefault="00D81C83" w:rsidP="00576B78">
      <w:pPr>
        <w:pStyle w:val="a7"/>
        <w:rPr>
          <w:rtl/>
        </w:rPr>
      </w:pPr>
      <w:r w:rsidRPr="00576B78">
        <w:rPr>
          <w:rFonts w:hint="cs"/>
          <w:rtl/>
        </w:rPr>
        <w:t>و اهل سنت و الجماعت: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معتقدند که دوست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نمودن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الله، مقتض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 و حقوق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دارد که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مسلمان آن را بجا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اورد تا اسلام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مانش کامل شود و از افتادن در دام کفرنجات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مقتض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 و حقوق عبارتند از:</w:t>
      </w:r>
    </w:p>
    <w:p w:rsidR="00A415A8" w:rsidRDefault="00D81C83" w:rsidP="006367F3">
      <w:pPr>
        <w:pStyle w:val="a6"/>
        <w:numPr>
          <w:ilvl w:val="0"/>
          <w:numId w:val="11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هجرت از سرزم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کفر به سرزم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فرد مستضعف و ناتوان مستثنا است.</w:t>
      </w:r>
    </w:p>
    <w:p w:rsidR="00A415A8" w:rsidRDefault="00D81C83" w:rsidP="006367F3">
      <w:pPr>
        <w:pStyle w:val="a6"/>
        <w:numPr>
          <w:ilvl w:val="0"/>
          <w:numId w:val="11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وستن به جماعت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جدا نشدن از آن‌ها و همکار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با آنان براساس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تقو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و امر به معروف و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منکر.</w:t>
      </w:r>
    </w:p>
    <w:p w:rsidR="00A415A8" w:rsidRDefault="00D81C83" w:rsidP="006367F3">
      <w:pPr>
        <w:pStyle w:val="a6"/>
        <w:numPr>
          <w:ilvl w:val="0"/>
          <w:numId w:val="11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آنچه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‌پسند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مومنان پسند نکند و به محبت و همنش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مشاوره به آن‌ها بکوشد.</w:t>
      </w:r>
    </w:p>
    <w:p w:rsidR="00A415A8" w:rsidRDefault="00D81C83" w:rsidP="006367F3">
      <w:pPr>
        <w:pStyle w:val="a6"/>
        <w:numPr>
          <w:ilvl w:val="0"/>
          <w:numId w:val="11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جاسوس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نکند، و اخبار و رازها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آنان را به دشمن نرساند،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نوع اذ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ازار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نرساند.</w:t>
      </w:r>
    </w:p>
    <w:p w:rsidR="00A415A8" w:rsidRDefault="00D81C83" w:rsidP="006367F3">
      <w:pPr>
        <w:pStyle w:val="a6"/>
        <w:numPr>
          <w:ilvl w:val="0"/>
          <w:numId w:val="11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را در برابر دشمنان‌شان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کند و به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وجه از حما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آنان در هر شرا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 و هر زمان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دست بر ندارد و با مال و جان و زبان آن‌ها را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دهد و در شاد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و غم‌ها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آنان شود.</w:t>
      </w:r>
    </w:p>
    <w:p w:rsidR="00D81C83" w:rsidRPr="00C51449" w:rsidRDefault="00D81C83" w:rsidP="006367F3">
      <w:pPr>
        <w:pStyle w:val="a6"/>
        <w:numPr>
          <w:ilvl w:val="0"/>
          <w:numId w:val="11"/>
        </w:numPr>
        <w:ind w:left="680" w:hanging="340"/>
        <w:rPr>
          <w:rStyle w:val="Char3"/>
          <w:rtl/>
        </w:rPr>
      </w:pPr>
      <w:r w:rsidRPr="00C51449">
        <w:rPr>
          <w:rStyle w:val="Char3"/>
          <w:rFonts w:hint="cs"/>
          <w:rtl/>
        </w:rPr>
        <w:t>حقوق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از قب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ادت مر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ض، تش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ع جنازه، مهربان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آن ها، دعا و طلب آمرزش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آن‌ها، سلام کردن به آن‌ها، مهربان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مستمندان آنان، 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ندادن آن‌ها در معامله، نخوردن اموال‌شان به ناحق، اقدام نکردن به خر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فروش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قبلاً مسلمان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فروخته، خواستگار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نکردن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قبلاً مسلمان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آن اقدام کرده،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بت نکردن، سخن‌چ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نکردن، را رعا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کند.</w:t>
      </w:r>
    </w:p>
    <w:p w:rsidR="00D81C83" w:rsidRPr="000922DD" w:rsidRDefault="00D81C83" w:rsidP="00576B78">
      <w:pPr>
        <w:pStyle w:val="a7"/>
        <w:rPr>
          <w:rtl/>
        </w:rPr>
      </w:pPr>
      <w:r w:rsidRPr="000922DD">
        <w:rPr>
          <w:rFonts w:hint="cs"/>
          <w:rtl/>
        </w:rPr>
        <w:t>و اهل سنت و الجماعت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معتقدند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در راه خدا امور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‌طلبد که در زندگ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مسلمان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رعا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شود و مسلمان به آن مق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باشد از وقوع در کفر و هم آهنگ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کفار در اما بماند،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امور عبارتند از:</w:t>
      </w:r>
    </w:p>
    <w:p w:rsidR="00A415A8" w:rsidRDefault="00D81C83" w:rsidP="006367F3">
      <w:pPr>
        <w:pStyle w:val="a6"/>
        <w:numPr>
          <w:ilvl w:val="0"/>
          <w:numId w:val="12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نفرت داشتن از همه انواع کفر و شرک و اهل آن و مذاهب آنف و داشتن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آن‌ها در دل و اعلام برائت از آن‌ها و از معبودان شان و از کفر و شرک‌شان، و از همه اعتقادات و قوان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آن‌ها و از همه آنچه که علاوه از خدا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‌پرستند، و راض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نبودن به همه آن.</w:t>
      </w:r>
    </w:p>
    <w:p w:rsidR="00A415A8" w:rsidRDefault="00D81C83" w:rsidP="006367F3">
      <w:pPr>
        <w:pStyle w:val="a6"/>
        <w:widowControl w:val="0"/>
        <w:numPr>
          <w:ilvl w:val="0"/>
          <w:numId w:val="12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 xml:space="preserve">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کفار را به دوست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گرفت و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همراه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کردن بر آن‌ها و اعتماد به آنان تما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 کرد، و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آن‌ها را دوست داشت و همچن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آنان را گرام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داشت و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با خوش‌رو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با آن‌ها روبرو شد، بلکه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کاملاً از آن‌ها جدا شو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حت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اگر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شاوندان و خواص باشند.</w:t>
      </w:r>
    </w:p>
    <w:p w:rsidR="00A415A8" w:rsidRDefault="00D81C83" w:rsidP="006367F3">
      <w:pPr>
        <w:pStyle w:val="a6"/>
        <w:widowControl w:val="0"/>
        <w:numPr>
          <w:ilvl w:val="0"/>
          <w:numId w:val="12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ترک گفتن سرزم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کفار و سکونت نکردن در آن 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نکردن 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لشکر آن‌ها، و سفر نکردن به شهرها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شان‌ مگر آن که ضرورت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باشد و انسان بتواند شعائر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اظهار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به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دعوت دهد و به آن افتخار کند. </w:t>
      </w:r>
    </w:p>
    <w:p w:rsidR="00D81C83" w:rsidRPr="00C51449" w:rsidRDefault="00D81C83" w:rsidP="006367F3">
      <w:pPr>
        <w:pStyle w:val="a6"/>
        <w:widowControl w:val="0"/>
        <w:numPr>
          <w:ilvl w:val="0"/>
          <w:numId w:val="12"/>
        </w:numPr>
        <w:ind w:left="680" w:hanging="340"/>
        <w:rPr>
          <w:rStyle w:val="Char3"/>
          <w:rtl/>
        </w:rPr>
      </w:pPr>
      <w:r w:rsidRPr="00C51449">
        <w:rPr>
          <w:rStyle w:val="Char3"/>
          <w:rFonts w:hint="cs"/>
          <w:rtl/>
        </w:rPr>
        <w:t>در خصوص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آنان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با آن‌ها مشابهت اخت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شود، و از تشبّه به شعائر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آن‌ها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عبادت‌شان و از ترجمه کتاب‌ها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و فراهم کردن آن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اطلاع و آگاه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از فراهم آوردن همه علوم آن‌ها بدون پالا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و بدون ضوابط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و از اجرا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قوان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قضا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و ترب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آموزش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آن‌ها و ملزم کردن مردم به آن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شود.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در امور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تشبّه به آنان در اخلاق و آداب و عادت‌ها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مخصوص به آن‌ها مانند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خوردن و نوش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و طرز لباس پوش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کرد، و از گذاشتن نام 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آن‌ها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سنت‌ها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و عادات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شناخته شده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اجتناب کرد.</w:t>
      </w:r>
    </w:p>
    <w:p w:rsidR="00A415A8" w:rsidRDefault="00D81C83" w:rsidP="006367F3">
      <w:pPr>
        <w:pStyle w:val="a6"/>
        <w:numPr>
          <w:ilvl w:val="0"/>
          <w:numId w:val="12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کفار را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کرد، و از ستا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و تمج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آن‌ها و نشر فضا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ل آنان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آن‌ها بر کفرشان و همراه آنان توطئه کردن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نقل اسرار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به آن‌ها و تما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به آن‌ها و کمک گرفتن از آن‌ها مگر در صورت ضرورت آن هم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کافران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همچون خودشان،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شدت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کرد، بلکه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همراه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همنش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آن‌ها را ترک گفت و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آن‌ها محرم اسرار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باشند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فرصت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ابند که مهم‌تر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مسلم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ن را آن‌ها انجام دهند.</w:t>
      </w:r>
    </w:p>
    <w:p w:rsidR="00A415A8" w:rsidRPr="00A415A8" w:rsidRDefault="00D81C83" w:rsidP="006367F3">
      <w:pPr>
        <w:pStyle w:val="a6"/>
        <w:numPr>
          <w:ilvl w:val="0"/>
          <w:numId w:val="12"/>
        </w:numPr>
        <w:ind w:left="680" w:hanging="340"/>
        <w:rPr>
          <w:rStyle w:val="Char3"/>
          <w:spacing w:val="-4"/>
        </w:rPr>
      </w:pPr>
      <w:r w:rsidRPr="00A415A8">
        <w:rPr>
          <w:rStyle w:val="Char3"/>
          <w:rFonts w:hint="cs"/>
          <w:spacing w:val="-4"/>
          <w:rtl/>
        </w:rPr>
        <w:t>نبا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د با کفار در اع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اد و سنت‌ها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 د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ن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‌شان مشارکت کرد و 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ا به مناسبت آن به آن‌ها تبر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ک گفت، و نبا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د با قول و عمل آن‌ها را تعظ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م کرد، مانند خطاب کردن آن‌ها با آقا و سرور، و امثال آن چون که خداوند آنان را خوار و ذل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ل گردانده است.</w:t>
      </w:r>
    </w:p>
    <w:p w:rsidR="00A415A8" w:rsidRDefault="00D81C83" w:rsidP="006367F3">
      <w:pPr>
        <w:pStyle w:val="a6"/>
        <w:numPr>
          <w:ilvl w:val="0"/>
          <w:numId w:val="12"/>
        </w:numPr>
        <w:ind w:left="680" w:hanging="340"/>
        <w:rPr>
          <w:rStyle w:val="Char3"/>
        </w:rPr>
      </w:pPr>
      <w:r w:rsidRPr="00A415A8">
        <w:rPr>
          <w:rStyle w:val="Char3"/>
          <w:rFonts w:hint="cs"/>
          <w:spacing w:val="-4"/>
          <w:rtl/>
        </w:rPr>
        <w:t>نبا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د بر آن‌ها رحمت فرستاد 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ا برا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 آنان طلب آمرزش کرد چون ا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ن کار به مفهوم محبت با آن‌ها م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‌باشد و تصح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ح فساد و باطل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 است که آن‌ها بر آن هستند.</w:t>
      </w:r>
    </w:p>
    <w:p w:rsidR="00A415A8" w:rsidRDefault="00D81C83" w:rsidP="006367F3">
      <w:pPr>
        <w:pStyle w:val="a6"/>
        <w:numPr>
          <w:ilvl w:val="0"/>
          <w:numId w:val="12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حساب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با کفار سازش کرد و مدارا نمود و در برابر منکر و باطل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بر آن هستند سکوت کرد.</w:t>
      </w:r>
    </w:p>
    <w:p w:rsidR="00A415A8" w:rsidRDefault="00D81C83" w:rsidP="006367F3">
      <w:pPr>
        <w:pStyle w:val="a6"/>
        <w:numPr>
          <w:ilvl w:val="0"/>
          <w:numId w:val="12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آن‌ها را دارو و حَکَم قرار داد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به حکم آن‌ها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به بخش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قضاوت و داور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‌شان راض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بود و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از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ال آن‌ها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 چون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آن‌ها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ترک حکم خدا و رسول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>.</w:t>
      </w:r>
    </w:p>
    <w:p w:rsidR="00A415A8" w:rsidRDefault="00D81C83" w:rsidP="006367F3">
      <w:pPr>
        <w:pStyle w:val="a6"/>
        <w:numPr>
          <w:ilvl w:val="0"/>
          <w:numId w:val="12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از کفار و مشرک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از دستورات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شنهادات آن‌ها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کرد.</w:t>
      </w:r>
    </w:p>
    <w:p w:rsidR="00D81C83" w:rsidRPr="00C51449" w:rsidRDefault="00D81C83" w:rsidP="006367F3">
      <w:pPr>
        <w:pStyle w:val="a6"/>
        <w:numPr>
          <w:ilvl w:val="0"/>
          <w:numId w:val="12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کلمه «السلام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کم» که خوش‌آمد گو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اسلام است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ها به کار برد.</w:t>
      </w:r>
    </w:p>
    <w:p w:rsidR="00576B78" w:rsidRPr="00C51449" w:rsidRDefault="00576B78" w:rsidP="00C51449">
      <w:pPr>
        <w:pStyle w:val="a6"/>
        <w:rPr>
          <w:rStyle w:val="Char3"/>
          <w:rtl/>
        </w:rPr>
        <w:sectPr w:rsidR="00576B78" w:rsidRPr="00C51449" w:rsidSect="00C14F87">
          <w:headerReference w:type="default" r:id="rId26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D81C83" w:rsidRPr="00576B78" w:rsidRDefault="00D81C83" w:rsidP="00576B78">
      <w:pPr>
        <w:pStyle w:val="a0"/>
        <w:rPr>
          <w:rtl/>
        </w:rPr>
      </w:pPr>
      <w:bookmarkStart w:id="66" w:name="_Toc412912502"/>
      <w:bookmarkStart w:id="67" w:name="_Toc440144980"/>
      <w:r w:rsidRPr="00576B78">
        <w:rPr>
          <w:rFonts w:hint="cs"/>
          <w:rtl/>
        </w:rPr>
        <w:t>اصل ششم</w:t>
      </w:r>
      <w:bookmarkEnd w:id="66"/>
      <w:r w:rsidR="00576B78" w:rsidRPr="00576B78">
        <w:rPr>
          <w:rFonts w:hint="cs"/>
          <w:rtl/>
        </w:rPr>
        <w:t>:</w:t>
      </w:r>
      <w:r w:rsidR="00576B78" w:rsidRPr="00576B78">
        <w:rPr>
          <w:rFonts w:hint="cs"/>
          <w:rtl/>
        </w:rPr>
        <w:br/>
      </w:r>
      <w:r w:rsidRPr="00576B78">
        <w:rPr>
          <w:rtl/>
        </w:rPr>
        <w:t>تصد</w:t>
      </w:r>
      <w:r w:rsidR="008D20B0">
        <w:rPr>
          <w:rtl/>
        </w:rPr>
        <w:t>ی</w:t>
      </w:r>
      <w:r w:rsidRPr="00576B78">
        <w:rPr>
          <w:rtl/>
        </w:rPr>
        <w:t xml:space="preserve">ق </w:t>
      </w:r>
      <w:r w:rsidR="008D20B0">
        <w:rPr>
          <w:rtl/>
        </w:rPr>
        <w:t>ک</w:t>
      </w:r>
      <w:r w:rsidRPr="00576B78">
        <w:rPr>
          <w:rtl/>
        </w:rPr>
        <w:t>رامات اول</w:t>
      </w:r>
      <w:r w:rsidR="008D20B0">
        <w:rPr>
          <w:rtl/>
        </w:rPr>
        <w:t>ی</w:t>
      </w:r>
      <w:r w:rsidRPr="00576B78">
        <w:rPr>
          <w:rtl/>
        </w:rPr>
        <w:t>اء و فراست و خواب و سحر و حسد و چشم‌زخم و جن</w:t>
      </w:r>
      <w:bookmarkEnd w:id="67"/>
    </w:p>
    <w:p w:rsidR="00D81C83" w:rsidRPr="00C51449" w:rsidRDefault="00DC7072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ک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از اصول عق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ده سلف صالح، اهل سنت و الجماعت تصد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ق کرامات اول</w:t>
      </w:r>
      <w:r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اء است</w:t>
      </w:r>
      <w:r w:rsidR="00D81C83" w:rsidRPr="00A415A8">
        <w:rPr>
          <w:rStyle w:val="Char3"/>
          <w:vertAlign w:val="superscript"/>
          <w:rtl/>
        </w:rPr>
        <w:footnoteReference w:id="107"/>
      </w:r>
      <w:r w:rsidR="00A415A8">
        <w:rPr>
          <w:rStyle w:val="Char3"/>
          <w:rFonts w:hint="cs"/>
          <w:rtl/>
        </w:rPr>
        <w:t>.</w:t>
      </w:r>
      <w:r w:rsidR="00D81C83" w:rsidRPr="00C51449">
        <w:rPr>
          <w:rStyle w:val="Char3"/>
          <w:rFonts w:hint="cs"/>
          <w:rtl/>
        </w:rPr>
        <w:t xml:space="preserve"> و کرامت 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ز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خارق‌العاده است که خداوند بر دست بعض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از اول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مومن، متق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و صالح که پ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رو رهنمود و سنت پ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امبر هستند اجرا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‌کند تا آن‌ها را گرام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بدارد و فضل آنان اظهار نما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 چنان که قران و سنت و اجماع ب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انگر هم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است، خداوند متعال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‌فرما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د: </w:t>
      </w:r>
      <w:r w:rsidR="00D81C83" w:rsidRPr="00F52F8A">
        <w:rPr>
          <w:rFonts w:cs="Traditional Arabic"/>
          <w:rtl/>
        </w:rPr>
        <w:t>﴿</w:t>
      </w:r>
      <w:r w:rsidR="00D81C83" w:rsidRPr="00A03F15">
        <w:rPr>
          <w:rStyle w:val="Chare"/>
          <w:rtl/>
        </w:rPr>
        <w:t xml:space="preserve">أَلَآ إِنَّ أَوۡلِيَآءَ </w:t>
      </w:r>
      <w:r w:rsidR="00D81C83" w:rsidRPr="00A03F15">
        <w:rPr>
          <w:rStyle w:val="Chare"/>
          <w:rFonts w:hint="cs"/>
          <w:rtl/>
        </w:rPr>
        <w:t>ٱللَّهِ</w:t>
      </w:r>
      <w:r w:rsidR="00D81C83" w:rsidRPr="00A03F15">
        <w:rPr>
          <w:rStyle w:val="Chare"/>
          <w:rtl/>
        </w:rPr>
        <w:t xml:space="preserve"> لَا خَوۡفٌ عَلَيۡهِمۡ وَلَا هُمۡ يَحۡزَنُونَ٦٢ </w:t>
      </w:r>
      <w:r w:rsidR="00D81C83" w:rsidRPr="00A03F15">
        <w:rPr>
          <w:rStyle w:val="Chare"/>
          <w:rFonts w:hint="cs"/>
          <w:rtl/>
        </w:rPr>
        <w:t>ٱلَّذِينَ</w:t>
      </w:r>
      <w:r w:rsidR="00D81C83" w:rsidRPr="00A03F15">
        <w:rPr>
          <w:rStyle w:val="Chare"/>
          <w:rtl/>
        </w:rPr>
        <w:t xml:space="preserve"> ءَامَنُواْ وَكَانُواْ يَتَّقُونَ٦٣ لَهُمُ </w:t>
      </w:r>
      <w:r w:rsidR="00D81C83" w:rsidRPr="00A03F15">
        <w:rPr>
          <w:rStyle w:val="Chare"/>
          <w:rFonts w:hint="cs"/>
          <w:rtl/>
        </w:rPr>
        <w:t>ٱلۡبُشۡرَىٰ</w:t>
      </w:r>
      <w:r w:rsidR="00D81C83" w:rsidRPr="00A03F15">
        <w:rPr>
          <w:rStyle w:val="Chare"/>
          <w:rtl/>
        </w:rPr>
        <w:t xml:space="preserve"> فِي </w:t>
      </w:r>
      <w:r w:rsidR="00D81C83" w:rsidRPr="00A03F15">
        <w:rPr>
          <w:rStyle w:val="Chare"/>
          <w:rFonts w:hint="cs"/>
          <w:rtl/>
        </w:rPr>
        <w:t>ٱلۡحَيَوٰةِ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ٱلدُّنۡيَا</w:t>
      </w:r>
      <w:r w:rsidR="00D81C83" w:rsidRPr="00A03F15">
        <w:rPr>
          <w:rStyle w:val="Chare"/>
          <w:rtl/>
        </w:rPr>
        <w:t xml:space="preserve"> وَفِي </w:t>
      </w:r>
      <w:r w:rsidR="00D81C83" w:rsidRPr="00A03F15">
        <w:rPr>
          <w:rStyle w:val="Chare"/>
          <w:rFonts w:hint="cs"/>
          <w:rtl/>
        </w:rPr>
        <w:t>ٱلۡأٓخِرَةِۚ</w:t>
      </w:r>
      <w:r w:rsidR="00D81C83" w:rsidRPr="00A03F15">
        <w:rPr>
          <w:rStyle w:val="Chare"/>
          <w:rtl/>
        </w:rPr>
        <w:t xml:space="preserve"> لَا تَبۡدِيلَ لِكَلِمَٰتِ </w:t>
      </w:r>
      <w:r w:rsidR="00D81C83" w:rsidRPr="00A03F15">
        <w:rPr>
          <w:rStyle w:val="Chare"/>
          <w:rFonts w:hint="cs"/>
          <w:rtl/>
        </w:rPr>
        <w:t>ٱللَّهِۚ</w:t>
      </w:r>
      <w:r w:rsidR="00D81C83" w:rsidRPr="00A03F15">
        <w:rPr>
          <w:rStyle w:val="Chare"/>
          <w:rtl/>
        </w:rPr>
        <w:t xml:space="preserve"> ذَٰلِكَ هُوَ </w:t>
      </w:r>
      <w:r w:rsidR="00D81C83" w:rsidRPr="00A03F15">
        <w:rPr>
          <w:rStyle w:val="Chare"/>
          <w:rFonts w:hint="cs"/>
          <w:rtl/>
        </w:rPr>
        <w:t>ٱلۡفَوۡزُ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ٱلۡعَظِيمُ</w:t>
      </w:r>
      <w:r w:rsidR="00D81C83" w:rsidRPr="00A03F15">
        <w:rPr>
          <w:rStyle w:val="Chare"/>
          <w:rtl/>
        </w:rPr>
        <w:t>٦٤</w:t>
      </w:r>
      <w:r w:rsidR="00D81C83" w:rsidRPr="00F52F8A">
        <w:rPr>
          <w:rFonts w:ascii="Times New Roman" w:hAnsi="Times New Roman" w:cs="Traditional Arabic" w:hint="cs"/>
          <w:rtl/>
        </w:rPr>
        <w:t>﴾</w:t>
      </w:r>
      <w:r w:rsidR="00D81C83" w:rsidRPr="00DC7072">
        <w:rPr>
          <w:rStyle w:val="Char5"/>
          <w:rtl/>
        </w:rPr>
        <w:t xml:space="preserve"> [</w:t>
      </w:r>
      <w:r w:rsidRPr="00DC7072">
        <w:rPr>
          <w:rStyle w:val="Char5"/>
          <w:rtl/>
        </w:rPr>
        <w:t>ی</w:t>
      </w:r>
      <w:r w:rsidR="00D81C83" w:rsidRPr="00DC7072">
        <w:rPr>
          <w:rStyle w:val="Char5"/>
          <w:rtl/>
        </w:rPr>
        <w:t>ونس: 62-64]</w:t>
      </w:r>
      <w:r w:rsidR="00D81C83"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هان! ب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‌گمان دوستان خدا ب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بر آنان 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ست و آنها اندوهگ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 نم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‌شوند.</w:t>
      </w:r>
      <w:r w:rsidR="00D81C83" w:rsidRPr="00536685">
        <w:rPr>
          <w:rStyle w:val="Char6"/>
          <w:rFonts w:hint="cs"/>
          <w:rtl/>
        </w:rPr>
        <w:t xml:space="preserve"> </w:t>
      </w:r>
      <w:r w:rsidR="00D81C83" w:rsidRPr="00536685">
        <w:rPr>
          <w:rStyle w:val="Char6"/>
          <w:rtl/>
        </w:rPr>
        <w:t>کسان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Fonts w:hint="cs"/>
          <w:rtl/>
        </w:rPr>
        <w:t>‌</w:t>
      </w:r>
      <w:r w:rsidR="00D81C83" w:rsidRPr="00536685">
        <w:rPr>
          <w:rStyle w:val="Char6"/>
          <w:rtl/>
        </w:rPr>
        <w:t>که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مان آورده و پره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زگار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شه کرده‌اند.</w:t>
      </w:r>
      <w:r w:rsidR="00D81C83" w:rsidRPr="00536685">
        <w:rPr>
          <w:rStyle w:val="Char6"/>
          <w:rFonts w:hint="cs"/>
          <w:rtl/>
        </w:rPr>
        <w:t xml:space="preserve"> </w:t>
      </w:r>
      <w:r w:rsidR="00D81C83" w:rsidRPr="00536685">
        <w:rPr>
          <w:rStyle w:val="Char6"/>
          <w:rtl/>
        </w:rPr>
        <w:t>برا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آنان در زندگان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دن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 و آخرت بشارت است، وعده‌ها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خداوند 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چ دگرگون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نم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‌پذ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رد،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 همان رستگار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بزرگ است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دوست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دوستانم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ورزد با او اعلام جنگ م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‌کنم»</w:t>
      </w:r>
      <w:r w:rsidRPr="00536685">
        <w:rPr>
          <w:rStyle w:val="Char3"/>
          <w:vertAlign w:val="superscript"/>
          <w:rtl/>
        </w:rPr>
        <w:footnoteReference w:id="108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اما اهل سنت و الجماعت در 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کرامات ضوابط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دارند و هر امر خارق‌العاده‌ا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کرامت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ست، بلکه ممکن است استدراج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باشد،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شعبده‌باز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تردست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جادوگر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دغل‌کار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باشد،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کار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اجنه باشد و فرق کرامت و شعبده‌باز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واضح است؛ کرامت از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خداوند است و سبب آن تقوا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اطاعت خدا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رهنمود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و سنت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عمل صالح است. و کرامت مختص اول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زگار خداوند است که اهل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و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سنت و اهل اتبّاع و استقامت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هستند.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A03F15">
        <w:rPr>
          <w:rStyle w:val="Chare"/>
          <w:rFonts w:hint="cs"/>
          <w:rtl/>
        </w:rPr>
        <w:t>إِنۡ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أَوۡلِيَآؤُهُۥٓ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ٱلۡمُتَّقُونَ</w:t>
      </w:r>
      <w:r w:rsidRPr="00F52F8A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[الأنفال: 34]</w:t>
      </w:r>
      <w:r w:rsidRPr="00DC7072">
        <w:rPr>
          <w:rStyle w:val="Char5"/>
          <w:rFonts w:hint="cs"/>
          <w:rtl/>
        </w:rPr>
        <w:t>.</w:t>
      </w:r>
      <w:r w:rsidR="00536685">
        <w:rPr>
          <w:rStyle w:val="Char3"/>
          <w:rFonts w:hint="cs"/>
          <w:rtl/>
        </w:rPr>
        <w:t xml:space="preserve"> «</w:t>
      </w:r>
      <w:r w:rsidRPr="00536685">
        <w:rPr>
          <w:rStyle w:val="Char6"/>
          <w:rtl/>
        </w:rPr>
        <w:t>بلکه تنها کسان</w:t>
      </w:r>
      <w:r w:rsidR="00DC7072" w:rsidRPr="00536685">
        <w:rPr>
          <w:rStyle w:val="Char6"/>
          <w:rtl/>
        </w:rPr>
        <w:t>ی</w:t>
      </w:r>
      <w:r w:rsidRPr="00536685">
        <w:rPr>
          <w:rStyle w:val="Char6"/>
          <w:rtl/>
        </w:rPr>
        <w:t xml:space="preserve"> به آن اول</w:t>
      </w:r>
      <w:r w:rsidR="00DC7072" w:rsidRPr="00536685">
        <w:rPr>
          <w:rStyle w:val="Char6"/>
          <w:rtl/>
        </w:rPr>
        <w:t>ی</w:t>
      </w:r>
      <w:r w:rsidRPr="00536685">
        <w:rPr>
          <w:rStyle w:val="Char6"/>
          <w:rtl/>
        </w:rPr>
        <w:t>‌تر هستند که پره</w:t>
      </w:r>
      <w:r w:rsidR="00DC7072" w:rsidRPr="00536685">
        <w:rPr>
          <w:rStyle w:val="Char6"/>
          <w:rtl/>
        </w:rPr>
        <w:t>ی</w:t>
      </w:r>
      <w:r w:rsidRPr="00536685">
        <w:rPr>
          <w:rStyle w:val="Char6"/>
          <w:rtl/>
        </w:rPr>
        <w:t>زگار باشند</w:t>
      </w:r>
      <w:r w:rsidR="00536685">
        <w:rPr>
          <w:rStyle w:val="Char3"/>
          <w:rFonts w:hint="cs"/>
          <w:rtl/>
        </w:rPr>
        <w:t>»</w:t>
      </w:r>
      <w:r w:rsidRPr="00C51449">
        <w:rPr>
          <w:rStyle w:val="Char3"/>
          <w:rtl/>
        </w:rPr>
        <w:t>.</w:t>
      </w:r>
      <w:r w:rsidRPr="00C51449">
        <w:rPr>
          <w:rStyle w:val="Char3"/>
          <w:rFonts w:hint="cs"/>
          <w:rtl/>
        </w:rPr>
        <w:t xml:space="preserve"> و شعبده‌باز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سبب آن اعمال کفرآم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و شرک‌آم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و گناهان و فساد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هوا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نفس و هواپرستان است و شعبده باز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مختص اول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گمراه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طان از اهل کفر و شرک و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بدعت و هواپرست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نفاق است، چنان که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Fonts w:hint="cs"/>
          <w:rtl/>
        </w:rPr>
        <w:t>وَإِنَّ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ٱلشَّيَٰطِينَ</w:t>
      </w:r>
      <w:r w:rsidRPr="00A03F15">
        <w:rPr>
          <w:rStyle w:val="Chare"/>
          <w:rtl/>
        </w:rPr>
        <w:t xml:space="preserve"> لَيُوحُونَ إِلَىٰٓ أَوۡلِيَآئِهِمۡ لِيُجَٰدِلُوكُمۡۖ وَإِنۡ أَطَعۡتُمُوهُمۡ إِنَّكُمۡ لَمُشۡرِكُونَ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[الأنعام: 121]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‌گمان ش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اط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به دوستان خود القا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‌کنند تا با شما به مجادله بپردازند، و اگر از آنان اطاعت کن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همانا شما مشرک خواه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بود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به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عنوان اول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اء را از انب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اء برتر قرار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‌دهند بلکه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ـ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دگاه اهل سنت ـ از همه اول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اء و صالحان برتر و بهتر است. و در مورد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از اول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اء غلو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باور ندارند که آن‌ها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توانند به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گران سود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برسانند و نه باور دارند که آن‌ها معصومند و نه آن‌ها را مشرّع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دانند چنان که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يَصۡطَفِي مِنَ </w:t>
      </w:r>
      <w:r w:rsidRPr="00A03F15">
        <w:rPr>
          <w:rStyle w:val="Chare"/>
          <w:rFonts w:hint="cs"/>
          <w:rtl/>
        </w:rPr>
        <w:t>ٱلۡمَلَٰٓئِكَةِ</w:t>
      </w:r>
      <w:r w:rsidRPr="00A03F15">
        <w:rPr>
          <w:rStyle w:val="Chare"/>
          <w:rtl/>
        </w:rPr>
        <w:t xml:space="preserve"> رُسُل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ٱلنَّاسِ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[الحج: 75]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خداوند از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ان فرشتگان رسولان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را انتخاب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ند، و از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ان مردم 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ز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A415A8" w:rsidRDefault="00D81C83" w:rsidP="00A415A8">
      <w:pPr>
        <w:pStyle w:val="a7"/>
        <w:rPr>
          <w:rStyle w:val="Char3"/>
          <w:sz w:val="24"/>
          <w:szCs w:val="24"/>
          <w:rtl/>
        </w:rPr>
      </w:pPr>
      <w:r w:rsidRPr="00A415A8">
        <w:rPr>
          <w:rStyle w:val="Char3"/>
          <w:rFonts w:hint="cs"/>
          <w:sz w:val="24"/>
          <w:szCs w:val="24"/>
          <w:rtl/>
        </w:rPr>
        <w:t>و از اصول عق</w:t>
      </w:r>
      <w:r w:rsidR="00DC7072" w:rsidRPr="00A415A8">
        <w:rPr>
          <w:rStyle w:val="Char3"/>
          <w:rFonts w:hint="cs"/>
          <w:sz w:val="24"/>
          <w:szCs w:val="24"/>
          <w:rtl/>
        </w:rPr>
        <w:t>ی</w:t>
      </w:r>
      <w:r w:rsidRPr="00A415A8">
        <w:rPr>
          <w:rStyle w:val="Char3"/>
          <w:rFonts w:hint="cs"/>
          <w:sz w:val="24"/>
          <w:szCs w:val="24"/>
          <w:rtl/>
        </w:rPr>
        <w:t>ده اهل سنت و الجماعت ا</w:t>
      </w:r>
      <w:r w:rsidR="00DC7072" w:rsidRPr="00A415A8">
        <w:rPr>
          <w:rStyle w:val="Char3"/>
          <w:rFonts w:hint="cs"/>
          <w:sz w:val="24"/>
          <w:szCs w:val="24"/>
          <w:rtl/>
        </w:rPr>
        <w:t>ی</w:t>
      </w:r>
      <w:r w:rsidRPr="00A415A8">
        <w:rPr>
          <w:rStyle w:val="Char3"/>
          <w:rFonts w:hint="cs"/>
          <w:sz w:val="24"/>
          <w:szCs w:val="24"/>
          <w:rtl/>
        </w:rPr>
        <w:t>ن است که: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فراست راست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صالحان و متق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مومن موحد را 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‌کنند. فراست نور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خداوند در قلب بنده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‌اندازد که بوس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له آن حق و باطل را از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تشخ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ص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‌تواند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راستگو و دروغ‌گو فرق بگذارد، پس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مانش قو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‌تر باشد فراست قو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‌تر خواهد داشت.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خواب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کو، خواب بخش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چهل و شش بخش نبوت است و بشارت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بنده مومن است و راهگشا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در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و آخرت است و چون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نزد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شود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اندک خواب مؤمن دروغ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‌شود.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</w:p>
    <w:p w:rsidR="00D81C83" w:rsidRPr="00C51449" w:rsidRDefault="00D81C83" w:rsidP="00A415A8">
      <w:pPr>
        <w:pStyle w:val="af1"/>
        <w:rPr>
          <w:rStyle w:val="Char3"/>
          <w:rtl/>
        </w:rPr>
      </w:pPr>
      <w:r w:rsidRPr="00F52F8A">
        <w:rPr>
          <w:rFonts w:cs="Traditional Arabic"/>
          <w:rtl/>
        </w:rPr>
        <w:t>﴿</w:t>
      </w:r>
      <w:r w:rsidRPr="00A415A8">
        <w:rPr>
          <w:rtl/>
        </w:rPr>
        <w:t>إِذۡ قَالَ يُوسُفُ لِأَبِيهِ يَٰٓأَبَتِ إِنِّي رَأَيۡتُ أَحَدَ عَشَرَ كَوۡكَب</w:t>
      </w:r>
      <w:r w:rsidRPr="00A415A8">
        <w:rPr>
          <w:rFonts w:hint="cs"/>
          <w:rtl/>
        </w:rPr>
        <w:t>ٗا</w:t>
      </w:r>
      <w:r w:rsidRPr="00A415A8">
        <w:rPr>
          <w:rtl/>
        </w:rPr>
        <w:t xml:space="preserve"> </w:t>
      </w:r>
      <w:r w:rsidRPr="00A415A8">
        <w:rPr>
          <w:rFonts w:hint="cs"/>
          <w:rtl/>
        </w:rPr>
        <w:t>وَٱلشَّمۡسَ</w:t>
      </w:r>
      <w:r w:rsidRPr="00A415A8">
        <w:rPr>
          <w:rtl/>
        </w:rPr>
        <w:t xml:space="preserve"> وَ</w:t>
      </w:r>
      <w:r w:rsidRPr="00A415A8">
        <w:rPr>
          <w:rFonts w:hint="cs"/>
          <w:rtl/>
        </w:rPr>
        <w:t>ٱلۡقَمَرَ</w:t>
      </w:r>
      <w:r w:rsidRPr="00A415A8">
        <w:rPr>
          <w:rtl/>
        </w:rPr>
        <w:t xml:space="preserve"> رَأَيۡتُهُمۡ لِي سَٰجِدِينَ٤ قَالَ يَٰبُنَيَّ لَا تَقۡصُصۡ رُءۡيَاكَ عَلَىٰٓ إِخۡوَتِكَ فَيَكِيدُواْ لَكَ كَيۡدًاۖ إِنَّ </w:t>
      </w:r>
      <w:r w:rsidRPr="00A415A8">
        <w:rPr>
          <w:rFonts w:hint="cs"/>
          <w:rtl/>
        </w:rPr>
        <w:t>ٱلشَّيۡطَٰنَ</w:t>
      </w:r>
      <w:r w:rsidRPr="00A415A8">
        <w:rPr>
          <w:rtl/>
        </w:rPr>
        <w:t xml:space="preserve"> لِلۡإِنسَٰنِ عَدُوّٞ مُّبِينٞ٥ وَكَذَٰلِكَ يَجۡتَبِيكَ رَبُّكَ وَيُعَلِّمُكَ مِن تَأۡوِيلِ </w:t>
      </w:r>
      <w:r w:rsidRPr="00A415A8">
        <w:rPr>
          <w:rFonts w:hint="cs"/>
          <w:rtl/>
        </w:rPr>
        <w:t>ٱلۡأَحَادِيثِ</w:t>
      </w:r>
      <w:r w:rsidRPr="00A415A8">
        <w:rPr>
          <w:rtl/>
        </w:rPr>
        <w:t xml:space="preserve"> وَيُتِمُّ نِعۡمَتَهُ</w:t>
      </w:r>
      <w:r w:rsidRPr="00A415A8">
        <w:rPr>
          <w:rFonts w:hint="cs"/>
          <w:rtl/>
        </w:rPr>
        <w:t>ۥ</w:t>
      </w:r>
      <w:r w:rsidRPr="00A415A8">
        <w:rPr>
          <w:rtl/>
        </w:rPr>
        <w:t xml:space="preserve"> عَلَيۡكَ وَعَلَىٰٓ ءَالِ يَعۡقُوبَ كَمَآ أَتَمَّهَا عَلَىٰٓ أَبَوَيۡكَ مِن قَبۡلُ إِبۡرَٰهِيمَ وَإِسۡحَٰقَۚ إِنَّ رَبَّكَ عَلِيمٌ حَكِيمٞ٦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وسف: 4-6]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A415A8">
      <w:pPr>
        <w:pStyle w:val="a9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A415A8">
        <w:rPr>
          <w:rtl/>
        </w:rPr>
        <w:t xml:space="preserve">آنگاه که </w:t>
      </w:r>
      <w:r w:rsidR="00DC7072" w:rsidRPr="00A415A8">
        <w:rPr>
          <w:rtl/>
        </w:rPr>
        <w:t>ی</w:t>
      </w:r>
      <w:r w:rsidR="00D81C83" w:rsidRPr="00A415A8">
        <w:rPr>
          <w:rtl/>
        </w:rPr>
        <w:t>وسف به پدرش گفت: ا</w:t>
      </w:r>
      <w:r w:rsidR="00DC7072" w:rsidRPr="00A415A8">
        <w:rPr>
          <w:rtl/>
        </w:rPr>
        <w:t>ی</w:t>
      </w:r>
      <w:r w:rsidR="00D81C83" w:rsidRPr="00A415A8">
        <w:rPr>
          <w:rtl/>
        </w:rPr>
        <w:t xml:space="preserve"> پدر (عز</w:t>
      </w:r>
      <w:r w:rsidR="00DC7072" w:rsidRPr="00A415A8">
        <w:rPr>
          <w:rtl/>
        </w:rPr>
        <w:t>ی</w:t>
      </w:r>
      <w:r w:rsidR="00D81C83" w:rsidRPr="00A415A8">
        <w:rPr>
          <w:rtl/>
        </w:rPr>
        <w:t xml:space="preserve">ز)م، همانا من </w:t>
      </w:r>
      <w:r w:rsidR="00DC7072" w:rsidRPr="00A415A8">
        <w:rPr>
          <w:rtl/>
        </w:rPr>
        <w:t>ی</w:t>
      </w:r>
      <w:r w:rsidR="00D81C83" w:rsidRPr="00A415A8">
        <w:rPr>
          <w:rtl/>
        </w:rPr>
        <w:t>ازده ستاره و خورش</w:t>
      </w:r>
      <w:r w:rsidR="00DC7072" w:rsidRPr="00A415A8">
        <w:rPr>
          <w:rtl/>
        </w:rPr>
        <w:t>ی</w:t>
      </w:r>
      <w:r w:rsidR="00D81C83" w:rsidRPr="00A415A8">
        <w:rPr>
          <w:rtl/>
        </w:rPr>
        <w:t>د و ماه را در خواب د</w:t>
      </w:r>
      <w:r w:rsidR="00DC7072" w:rsidRPr="00A415A8">
        <w:rPr>
          <w:rtl/>
        </w:rPr>
        <w:t>ی</w:t>
      </w:r>
      <w:r w:rsidR="00D81C83" w:rsidRPr="00A415A8">
        <w:rPr>
          <w:rtl/>
        </w:rPr>
        <w:t>دم که برا</w:t>
      </w:r>
      <w:r w:rsidR="00DC7072" w:rsidRPr="00A415A8">
        <w:rPr>
          <w:rtl/>
        </w:rPr>
        <w:t>ی</w:t>
      </w:r>
      <w:r w:rsidR="00D81C83" w:rsidRPr="00A415A8">
        <w:rPr>
          <w:rtl/>
        </w:rPr>
        <w:t>م سجده م</w:t>
      </w:r>
      <w:r w:rsidR="00DC7072" w:rsidRPr="00A415A8">
        <w:rPr>
          <w:rtl/>
        </w:rPr>
        <w:t>ی</w:t>
      </w:r>
      <w:r w:rsidR="00D81C83" w:rsidRPr="00A415A8">
        <w:rPr>
          <w:rtl/>
        </w:rPr>
        <w:t>‌برند!.</w:t>
      </w:r>
      <w:r w:rsidR="00D81C83" w:rsidRPr="00A415A8">
        <w:rPr>
          <w:rFonts w:hint="cs"/>
          <w:rtl/>
        </w:rPr>
        <w:t xml:space="preserve"> </w:t>
      </w:r>
      <w:r w:rsidR="00D81C83" w:rsidRPr="00A415A8">
        <w:rPr>
          <w:rtl/>
        </w:rPr>
        <w:t>گفت: فرزندم! خوابت را برا</w:t>
      </w:r>
      <w:r w:rsidR="00DC7072" w:rsidRPr="00A415A8">
        <w:rPr>
          <w:rtl/>
        </w:rPr>
        <w:t>ی</w:t>
      </w:r>
      <w:r w:rsidR="00D81C83" w:rsidRPr="00A415A8">
        <w:rPr>
          <w:rtl/>
        </w:rPr>
        <w:t xml:space="preserve"> برادرانت ب</w:t>
      </w:r>
      <w:r w:rsidR="00DC7072" w:rsidRPr="00A415A8">
        <w:rPr>
          <w:rtl/>
        </w:rPr>
        <w:t>ی</w:t>
      </w:r>
      <w:r w:rsidR="00D81C83" w:rsidRPr="00A415A8">
        <w:rPr>
          <w:rtl/>
        </w:rPr>
        <w:t>ان مکن که برا</w:t>
      </w:r>
      <w:r w:rsidR="00DC7072" w:rsidRPr="00A415A8">
        <w:rPr>
          <w:rtl/>
        </w:rPr>
        <w:t>ی</w:t>
      </w:r>
      <w:r w:rsidR="00D81C83" w:rsidRPr="00A415A8">
        <w:rPr>
          <w:rtl/>
        </w:rPr>
        <w:t xml:space="preserve"> تو بداند</w:t>
      </w:r>
      <w:r w:rsidR="00DC7072" w:rsidRPr="00A415A8">
        <w:rPr>
          <w:rtl/>
        </w:rPr>
        <w:t>ی</w:t>
      </w:r>
      <w:r w:rsidR="00D81C83" w:rsidRPr="00A415A8">
        <w:rPr>
          <w:rtl/>
        </w:rPr>
        <w:t>ش</w:t>
      </w:r>
      <w:r w:rsidR="00DC7072" w:rsidRPr="00A415A8">
        <w:rPr>
          <w:rtl/>
        </w:rPr>
        <w:t>ی</w:t>
      </w:r>
      <w:r w:rsidR="00D81C83" w:rsidRPr="00A415A8">
        <w:rPr>
          <w:rtl/>
        </w:rPr>
        <w:t xml:space="preserve"> م</w:t>
      </w:r>
      <w:r w:rsidR="00DC7072" w:rsidRPr="00A415A8">
        <w:rPr>
          <w:rtl/>
        </w:rPr>
        <w:t>ی</w:t>
      </w:r>
      <w:r w:rsidR="00D81C83" w:rsidRPr="00A415A8">
        <w:rPr>
          <w:rtl/>
        </w:rPr>
        <w:t>‌کنند، ب</w:t>
      </w:r>
      <w:r w:rsidR="00DC7072" w:rsidRPr="00A415A8">
        <w:rPr>
          <w:rtl/>
        </w:rPr>
        <w:t>ی</w:t>
      </w:r>
      <w:r w:rsidR="00D81C83" w:rsidRPr="00A415A8">
        <w:rPr>
          <w:rtl/>
        </w:rPr>
        <w:t>‌گمان ش</w:t>
      </w:r>
      <w:r w:rsidR="00DC7072" w:rsidRPr="00A415A8">
        <w:rPr>
          <w:rtl/>
        </w:rPr>
        <w:t>ی</w:t>
      </w:r>
      <w:r w:rsidR="00D81C83" w:rsidRPr="00A415A8">
        <w:rPr>
          <w:rtl/>
        </w:rPr>
        <w:t>طان دشمن آشکار انسان است.</w:t>
      </w:r>
      <w:r w:rsidR="00D81C83" w:rsidRPr="00A415A8">
        <w:rPr>
          <w:rFonts w:hint="cs"/>
          <w:rtl/>
        </w:rPr>
        <w:t xml:space="preserve"> </w:t>
      </w:r>
      <w:r w:rsidR="00D81C83" w:rsidRPr="00A415A8">
        <w:rPr>
          <w:rtl/>
        </w:rPr>
        <w:t>و بد</w:t>
      </w:r>
      <w:r w:rsidR="00DC7072" w:rsidRPr="00A415A8">
        <w:rPr>
          <w:rtl/>
        </w:rPr>
        <w:t>ی</w:t>
      </w:r>
      <w:r w:rsidR="00D81C83" w:rsidRPr="00A415A8">
        <w:rPr>
          <w:rtl/>
        </w:rPr>
        <w:t>نسان پروردگارت تو را بر م</w:t>
      </w:r>
      <w:r w:rsidR="00DC7072" w:rsidRPr="00A415A8">
        <w:rPr>
          <w:rtl/>
        </w:rPr>
        <w:t>ی</w:t>
      </w:r>
      <w:r w:rsidR="00D81C83" w:rsidRPr="00A415A8">
        <w:rPr>
          <w:rtl/>
        </w:rPr>
        <w:t>‌گز</w:t>
      </w:r>
      <w:r w:rsidR="00DC7072" w:rsidRPr="00A415A8">
        <w:rPr>
          <w:rtl/>
        </w:rPr>
        <w:t>ی</w:t>
      </w:r>
      <w:r w:rsidR="00D81C83" w:rsidRPr="00A415A8">
        <w:rPr>
          <w:rtl/>
        </w:rPr>
        <w:t>ند و تعب</w:t>
      </w:r>
      <w:r w:rsidR="00DC7072" w:rsidRPr="00A415A8">
        <w:rPr>
          <w:rtl/>
        </w:rPr>
        <w:t>ی</w:t>
      </w:r>
      <w:r w:rsidR="00D81C83" w:rsidRPr="00A415A8">
        <w:rPr>
          <w:rtl/>
        </w:rPr>
        <w:t>ر خوابها را به تو م</w:t>
      </w:r>
      <w:r w:rsidR="00DC7072" w:rsidRPr="00A415A8">
        <w:rPr>
          <w:rtl/>
        </w:rPr>
        <w:t>ی</w:t>
      </w:r>
      <w:r w:rsidR="00D81C83" w:rsidRPr="00A415A8">
        <w:rPr>
          <w:rtl/>
        </w:rPr>
        <w:t xml:space="preserve">‌آموزد و نعمت خود را بر تو و خاندان </w:t>
      </w:r>
      <w:r w:rsidR="00DC7072" w:rsidRPr="00A415A8">
        <w:rPr>
          <w:rtl/>
        </w:rPr>
        <w:t>ی</w:t>
      </w:r>
      <w:r w:rsidR="00D81C83" w:rsidRPr="00A415A8">
        <w:rPr>
          <w:rtl/>
        </w:rPr>
        <w:t>عقوب کامل م</w:t>
      </w:r>
      <w:r w:rsidR="00DC7072" w:rsidRPr="00A415A8">
        <w:rPr>
          <w:rtl/>
        </w:rPr>
        <w:t>ی</w:t>
      </w:r>
      <w:r w:rsidR="00D81C83" w:rsidRPr="00A415A8">
        <w:rPr>
          <w:rtl/>
        </w:rPr>
        <w:t>‌کند همانطور که پ</w:t>
      </w:r>
      <w:r w:rsidR="00DC7072" w:rsidRPr="00A415A8">
        <w:rPr>
          <w:rtl/>
        </w:rPr>
        <w:t>ی</w:t>
      </w:r>
      <w:r w:rsidR="00D81C83" w:rsidRPr="00A415A8">
        <w:rPr>
          <w:rtl/>
        </w:rPr>
        <w:t>ش از ا</w:t>
      </w:r>
      <w:r w:rsidR="00DC7072" w:rsidRPr="00A415A8">
        <w:rPr>
          <w:rtl/>
        </w:rPr>
        <w:t>ی</w:t>
      </w:r>
      <w:r w:rsidR="00D81C83" w:rsidRPr="00A415A8">
        <w:rPr>
          <w:rtl/>
        </w:rPr>
        <w:t>ن بر پدرانت ابراه</w:t>
      </w:r>
      <w:r w:rsidR="00DC7072" w:rsidRPr="00A415A8">
        <w:rPr>
          <w:rtl/>
        </w:rPr>
        <w:t>ی</w:t>
      </w:r>
      <w:r w:rsidR="00D81C83" w:rsidRPr="00A415A8">
        <w:rPr>
          <w:rtl/>
        </w:rPr>
        <w:t>م و اسحاق کامل نمود. ب</w:t>
      </w:r>
      <w:r w:rsidR="00DC7072" w:rsidRPr="00A415A8">
        <w:rPr>
          <w:rtl/>
        </w:rPr>
        <w:t>ی</w:t>
      </w:r>
      <w:r w:rsidR="00D81C83" w:rsidRPr="00A415A8">
        <w:rPr>
          <w:rtl/>
        </w:rPr>
        <w:t>‌گمان پروردگارت دانا و حک</w:t>
      </w:r>
      <w:r w:rsidR="00DC7072" w:rsidRPr="00A415A8">
        <w:rPr>
          <w:rtl/>
        </w:rPr>
        <w:t>ی</w:t>
      </w:r>
      <w:r w:rsidR="00D81C83" w:rsidRPr="00A415A8">
        <w:rPr>
          <w:rtl/>
        </w:rPr>
        <w:t>م است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A415A8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قَالَ يَٰبُنَيَّ إِنِّيٓ أَرَىٰ فِي </w:t>
      </w:r>
      <w:r w:rsidRPr="00A03F15">
        <w:rPr>
          <w:rStyle w:val="Chare"/>
          <w:rFonts w:hint="cs"/>
          <w:rtl/>
        </w:rPr>
        <w:t>ٱلۡمَنَامِ</w:t>
      </w:r>
      <w:r w:rsidRPr="00A03F15">
        <w:rPr>
          <w:rStyle w:val="Chare"/>
          <w:rtl/>
        </w:rPr>
        <w:t xml:space="preserve"> أَنِّيٓ أَذۡبَحُكَ فَ</w:t>
      </w:r>
      <w:r w:rsidRPr="00A03F15">
        <w:rPr>
          <w:rStyle w:val="Chare"/>
          <w:rFonts w:hint="cs"/>
          <w:rtl/>
        </w:rPr>
        <w:t>ٱنظُرۡ</w:t>
      </w:r>
      <w:r w:rsidRPr="00A03F15">
        <w:rPr>
          <w:rStyle w:val="Chare"/>
          <w:rtl/>
        </w:rPr>
        <w:t xml:space="preserve"> مَاذَا تَرَىٰۚ قَالَ يَٰٓأَبَتِ </w:t>
      </w:r>
      <w:r w:rsidRPr="00A03F15">
        <w:rPr>
          <w:rStyle w:val="Chare"/>
          <w:rFonts w:hint="cs"/>
          <w:rtl/>
        </w:rPr>
        <w:t>ٱفۡعَلۡ</w:t>
      </w:r>
      <w:r w:rsidRPr="00A03F15">
        <w:rPr>
          <w:rStyle w:val="Chare"/>
          <w:rtl/>
        </w:rPr>
        <w:t xml:space="preserve"> مَا تُؤۡمَرُۖ سَتَجِدُنِيٓ إِن شَآءَ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مِنَ </w:t>
      </w:r>
      <w:r w:rsidRPr="00A03F15">
        <w:rPr>
          <w:rStyle w:val="Chare"/>
          <w:rFonts w:hint="cs"/>
          <w:rtl/>
        </w:rPr>
        <w:t>ٱلصَّٰبِرِينَ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[الصافات: 102]</w:t>
      </w:r>
      <w:r w:rsidRPr="00DC7072">
        <w:rPr>
          <w:rStyle w:val="Char5"/>
          <w:rFonts w:hint="cs"/>
          <w:rtl/>
        </w:rPr>
        <w:t>.</w:t>
      </w:r>
      <w:r w:rsidR="00A415A8">
        <w:rPr>
          <w:rStyle w:val="Char3"/>
          <w:rFonts w:hint="cs"/>
          <w:rtl/>
        </w:rPr>
        <w:t xml:space="preserve"> </w:t>
      </w:r>
      <w:r w:rsidR="00536685">
        <w:rPr>
          <w:rStyle w:val="Char3"/>
          <w:rFonts w:hint="cs"/>
          <w:rtl/>
        </w:rPr>
        <w:t>«</w:t>
      </w:r>
      <w:r w:rsidRPr="00536685">
        <w:rPr>
          <w:rStyle w:val="Char6"/>
          <w:rFonts w:hint="cs"/>
          <w:rtl/>
        </w:rPr>
        <w:t>گفت: فرزندم! من در خواب د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>ده‌ام که من (دارم) سر تو را م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>‌برم، پس بنگر که نظرت چ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>ست؟ گفت: ا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 xml:space="preserve"> پدر! آنچه را فرمان م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>‌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>اب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 xml:space="preserve"> انجام بده ـ اگر خدا بخواهد مرا ـ از شک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>با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>ان خواه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 xml:space="preserve"> 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>افت</w:t>
      </w:r>
      <w:r w:rsidR="00536685"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جز مژده رسان‌ها. باقی نمانده گفتند: مژده رسان‌ها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ست؟ فرمود: خواب ن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کو»</w:t>
      </w:r>
      <w:r w:rsidRPr="00536685">
        <w:rPr>
          <w:rStyle w:val="Char3"/>
          <w:vertAlign w:val="superscript"/>
          <w:rtl/>
        </w:rPr>
        <w:footnoteReference w:id="109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ابودرداء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از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در مورد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ه که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لَهُمُ </w:t>
      </w:r>
      <w:r w:rsidRPr="00A03F15">
        <w:rPr>
          <w:rStyle w:val="Chare"/>
          <w:rFonts w:hint="cs"/>
          <w:rtl/>
        </w:rPr>
        <w:t>ٱلۡبُشۡرَىٰ</w:t>
      </w:r>
      <w:r w:rsidRPr="00A03F15">
        <w:rPr>
          <w:rStyle w:val="Chare"/>
          <w:rtl/>
        </w:rPr>
        <w:t xml:space="preserve"> فِي </w:t>
      </w:r>
      <w:r w:rsidRPr="00A03F15">
        <w:rPr>
          <w:rStyle w:val="Chare"/>
          <w:rFonts w:hint="cs"/>
          <w:rtl/>
        </w:rPr>
        <w:t>ٱلۡحَيَوٰةِ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ٱلدُّنۡيَا</w:t>
      </w:r>
      <w:r w:rsidRPr="00A03F15">
        <w:rPr>
          <w:rStyle w:val="Chare"/>
          <w:rtl/>
        </w:rPr>
        <w:t xml:space="preserve"> وَفِي </w:t>
      </w:r>
      <w:r w:rsidRPr="00A03F15">
        <w:rPr>
          <w:rStyle w:val="Chare"/>
          <w:rFonts w:hint="cs"/>
          <w:rtl/>
        </w:rPr>
        <w:t>ٱلۡأٓخِرَةِ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ونس: 64]</w:t>
      </w:r>
      <w:r w:rsidRPr="00DC7072">
        <w:rPr>
          <w:rStyle w:val="Char5"/>
          <w:rFonts w:hint="cs"/>
          <w:rtl/>
        </w:rPr>
        <w:t>.</w:t>
      </w:r>
      <w:r w:rsidR="00536685">
        <w:rPr>
          <w:rStyle w:val="Char3"/>
          <w:rFonts w:hint="cs"/>
          <w:rtl/>
        </w:rPr>
        <w:t xml:space="preserve"> «</w:t>
      </w:r>
      <w:r w:rsidRPr="00536685">
        <w:rPr>
          <w:rStyle w:val="Char6"/>
          <w:rtl/>
        </w:rPr>
        <w:t>برا</w:t>
      </w:r>
      <w:r w:rsidR="00DC7072" w:rsidRPr="00536685">
        <w:rPr>
          <w:rStyle w:val="Char6"/>
          <w:rtl/>
        </w:rPr>
        <w:t>ی</w:t>
      </w:r>
      <w:r w:rsidRPr="00536685">
        <w:rPr>
          <w:rStyle w:val="Char6"/>
          <w:rtl/>
        </w:rPr>
        <w:t xml:space="preserve"> آنان در زندگان</w:t>
      </w:r>
      <w:r w:rsidR="00DC7072" w:rsidRPr="00536685">
        <w:rPr>
          <w:rStyle w:val="Char6"/>
          <w:rtl/>
        </w:rPr>
        <w:t>ی</w:t>
      </w:r>
      <w:r w:rsidRPr="00536685">
        <w:rPr>
          <w:rStyle w:val="Char6"/>
          <w:rtl/>
        </w:rPr>
        <w:t xml:space="preserve"> دن</w:t>
      </w:r>
      <w:r w:rsidR="00DC7072" w:rsidRPr="00536685">
        <w:rPr>
          <w:rStyle w:val="Char6"/>
          <w:rtl/>
        </w:rPr>
        <w:t>ی</w:t>
      </w:r>
      <w:r w:rsidRPr="00536685">
        <w:rPr>
          <w:rStyle w:val="Char6"/>
          <w:rtl/>
        </w:rPr>
        <w:t>ا و آخرت بشارت است</w:t>
      </w:r>
      <w:r w:rsidR="00536685">
        <w:rPr>
          <w:rStyle w:val="Char3"/>
          <w:rFonts w:hint="cs"/>
          <w:rtl/>
        </w:rPr>
        <w:t>»</w:t>
      </w:r>
      <w:r w:rsidRPr="00C51449">
        <w:rPr>
          <w:rStyle w:val="Char3"/>
          <w:rtl/>
        </w:rPr>
        <w:t>.</w:t>
      </w:r>
      <w:r w:rsidRPr="00C51449">
        <w:rPr>
          <w:rStyle w:val="Char3"/>
          <w:rFonts w:hint="cs"/>
          <w:rtl/>
        </w:rPr>
        <w:t xml:space="preserve"> پرس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فرمود: «از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نازل شده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تو مرا در مورد آن نپرس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است، آن خواب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است که مسلمان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م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‌شود»</w:t>
      </w:r>
      <w:r w:rsidRPr="00A415A8">
        <w:rPr>
          <w:rStyle w:val="Char3"/>
          <w:vertAlign w:val="superscript"/>
          <w:rtl/>
        </w:rPr>
        <w:footnoteReference w:id="110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باور دارند که در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جادو و جادوگران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هستند و بخش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 به فرمان تکو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واقعاً تاث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‌گذارد،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 فقط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تخ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ل و توهم است</w:t>
      </w:r>
      <w:r w:rsidRPr="00A415A8">
        <w:rPr>
          <w:rStyle w:val="Char3"/>
          <w:vertAlign w:val="superscript"/>
          <w:rtl/>
        </w:rPr>
        <w:footnoteReference w:id="111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جنّ، با توانا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خداوند به آن‌ها داده و انسان آن را در اخت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دارد از جادو و جادوگران حما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پشت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اما آن‌ها به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‌رسانند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خواست خدا و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او باشد، و هر چند جادوگر کفرش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باشد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از او اطاعت خواهند کرد.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وَ</w:t>
      </w:r>
      <w:r w:rsidRPr="00A03F15">
        <w:rPr>
          <w:rStyle w:val="Chare"/>
          <w:rFonts w:hint="cs"/>
          <w:rtl/>
        </w:rPr>
        <w:t>ٱتَّبَعُواْ</w:t>
      </w:r>
      <w:r w:rsidRPr="00A03F15">
        <w:rPr>
          <w:rStyle w:val="Chare"/>
          <w:rtl/>
        </w:rPr>
        <w:t xml:space="preserve"> مَا تَتۡلُواْ </w:t>
      </w:r>
      <w:r w:rsidRPr="00A03F15">
        <w:rPr>
          <w:rStyle w:val="Chare"/>
          <w:rFonts w:hint="cs"/>
          <w:rtl/>
        </w:rPr>
        <w:t>ٱلشَّيَٰطِينُ</w:t>
      </w:r>
      <w:r w:rsidRPr="00A03F15">
        <w:rPr>
          <w:rStyle w:val="Chare"/>
          <w:rtl/>
        </w:rPr>
        <w:t xml:space="preserve"> عَلَىٰ مُلۡكِ سُلَيۡمَٰنَۖ وَمَا كَفَرَ سُلَيۡمَٰنُ وَلَٰكِنَّ </w:t>
      </w:r>
      <w:r w:rsidRPr="00A03F15">
        <w:rPr>
          <w:rStyle w:val="Chare"/>
          <w:rFonts w:hint="cs"/>
          <w:rtl/>
        </w:rPr>
        <w:t>ٱلشَّيَٰطِينَ</w:t>
      </w:r>
      <w:r w:rsidRPr="00A03F15">
        <w:rPr>
          <w:rStyle w:val="Chare"/>
          <w:rtl/>
        </w:rPr>
        <w:t xml:space="preserve"> كَفَرُواْ يُعَلِّمُونَ </w:t>
      </w:r>
      <w:r w:rsidRPr="00A03F15">
        <w:rPr>
          <w:rStyle w:val="Chare"/>
          <w:rFonts w:hint="cs"/>
          <w:rtl/>
        </w:rPr>
        <w:t>ٱلنَّاسَ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ٱلسِّحۡرَ</w:t>
      </w:r>
      <w:r w:rsidRPr="00A03F15">
        <w:rPr>
          <w:rStyle w:val="Chare"/>
          <w:rtl/>
        </w:rPr>
        <w:t xml:space="preserve"> وَمَآ أُنزِلَ عَلَى </w:t>
      </w:r>
      <w:r w:rsidRPr="00A03F15">
        <w:rPr>
          <w:rStyle w:val="Chare"/>
          <w:rFonts w:hint="cs"/>
          <w:rtl/>
        </w:rPr>
        <w:t>ٱلۡمَلَكَيۡنِ</w:t>
      </w:r>
      <w:r w:rsidRPr="00A03F15">
        <w:rPr>
          <w:rStyle w:val="Chare"/>
          <w:rtl/>
        </w:rPr>
        <w:t xml:space="preserve"> بِبَابِلَ هَٰرُوتَ وَمَٰرُوتَۚ وَمَا يُعَلِّمَانِ مِنۡ أَحَ</w:t>
      </w:r>
      <w:r w:rsidRPr="00A03F15">
        <w:rPr>
          <w:rStyle w:val="Chare"/>
          <w:rFonts w:hint="cs"/>
          <w:rtl/>
        </w:rPr>
        <w:t>دٍ</w:t>
      </w:r>
      <w:r w:rsidRPr="00A03F15">
        <w:rPr>
          <w:rStyle w:val="Chare"/>
          <w:rtl/>
        </w:rPr>
        <w:t xml:space="preserve"> حَتَّىٰ يَقُولَآ إِنَّمَا نَحۡنُ فِتۡنَة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تَكۡفُرۡۖ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فَيَتَعَلَّمُونَ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مِنۡهُمَا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يُفَرِّقُونَ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بِهِۦ</w:t>
      </w:r>
      <w:r w:rsidRPr="00A03F15">
        <w:rPr>
          <w:rStyle w:val="Chare"/>
          <w:rtl/>
        </w:rPr>
        <w:t xml:space="preserve"> بَيۡنَ </w:t>
      </w:r>
      <w:r w:rsidRPr="00A03F15">
        <w:rPr>
          <w:rStyle w:val="Chare"/>
          <w:rFonts w:hint="cs"/>
          <w:rtl/>
        </w:rPr>
        <w:t>ٱلۡمَرۡءِ</w:t>
      </w:r>
      <w:r w:rsidRPr="00A03F15">
        <w:rPr>
          <w:rStyle w:val="Chare"/>
          <w:rtl/>
        </w:rPr>
        <w:t xml:space="preserve"> وَزَوۡجِهِ</w:t>
      </w:r>
      <w:r w:rsidRPr="00A03F15">
        <w:rPr>
          <w:rStyle w:val="Chare"/>
          <w:rFonts w:hint="cs"/>
          <w:rtl/>
        </w:rPr>
        <w:t>ۦۚ</w:t>
      </w:r>
      <w:r w:rsidRPr="00A03F15">
        <w:rPr>
          <w:rStyle w:val="Chare"/>
          <w:rtl/>
        </w:rPr>
        <w:t xml:space="preserve"> وَمَا هُم بِضَآرِّينَ بِهِ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مِنۡ أَحَدٍ إِلَّا بِإِذۡنِ </w:t>
      </w:r>
      <w:r w:rsidRPr="00A03F15">
        <w:rPr>
          <w:rStyle w:val="Chare"/>
          <w:rFonts w:hint="cs"/>
          <w:rtl/>
        </w:rPr>
        <w:t>ٱللَّهِۚ</w:t>
      </w:r>
      <w:r w:rsidRPr="00A03F15">
        <w:rPr>
          <w:rStyle w:val="Chare"/>
          <w:rtl/>
        </w:rPr>
        <w:t xml:space="preserve"> وَيَتَعَلَّمُونَ مَا يَضُرُّهُمۡ وَلَا يَنفَعُه</w:t>
      </w:r>
      <w:r w:rsidRPr="00A03F15">
        <w:rPr>
          <w:rStyle w:val="Chare"/>
          <w:rFonts w:hint="cs"/>
          <w:rtl/>
        </w:rPr>
        <w:t>ُمۡۚ</w:t>
      </w:r>
      <w:r w:rsidRPr="00A03F15">
        <w:rPr>
          <w:rStyle w:val="Chare"/>
          <w:rtl/>
        </w:rPr>
        <w:t xml:space="preserve"> وَلَقَدۡ عَلِمُواْ لَمَنِ </w:t>
      </w:r>
      <w:r w:rsidRPr="00A03F15">
        <w:rPr>
          <w:rStyle w:val="Chare"/>
          <w:rFonts w:hint="cs"/>
          <w:rtl/>
        </w:rPr>
        <w:t>ٱشۡتَرَىٰهُ</w:t>
      </w:r>
      <w:r w:rsidRPr="00A03F15">
        <w:rPr>
          <w:rStyle w:val="Chare"/>
          <w:rtl/>
        </w:rPr>
        <w:t xml:space="preserve"> مَا لَهُ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فِي </w:t>
      </w:r>
      <w:r w:rsidRPr="00A03F15">
        <w:rPr>
          <w:rStyle w:val="Chare"/>
          <w:rFonts w:hint="cs"/>
          <w:rtl/>
        </w:rPr>
        <w:t>ٱلۡأٓخِرَةِ</w:t>
      </w:r>
      <w:r w:rsidRPr="00A03F15">
        <w:rPr>
          <w:rStyle w:val="Chare"/>
          <w:rtl/>
        </w:rPr>
        <w:t xml:space="preserve"> مِنۡ خَلَٰق</w:t>
      </w:r>
      <w:r w:rsidRPr="00A03F15">
        <w:rPr>
          <w:rStyle w:val="Chare"/>
          <w:rFonts w:hint="cs"/>
          <w:rtl/>
        </w:rPr>
        <w:t>ٖۚ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وَلَبِئۡسَ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شَرَوۡاْ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بِهِۦٓ</w:t>
      </w:r>
      <w:r w:rsidRPr="00A03F15">
        <w:rPr>
          <w:rStyle w:val="Chare"/>
          <w:rtl/>
        </w:rPr>
        <w:t xml:space="preserve"> أَنفُسَهُمۡۚ لَوۡ كَانُواْ يَعۡلَمُونَ١٠٢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[البقرة: 102]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و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کردند از آنچه ش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اط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 درباره‌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فرمانروا</w:t>
      </w:r>
      <w:r w:rsidR="00DC7072" w:rsidRPr="00536685">
        <w:rPr>
          <w:rStyle w:val="Char6"/>
          <w:rtl/>
        </w:rPr>
        <w:t>یی</w:t>
      </w:r>
      <w:r w:rsidR="00D81C83" w:rsidRPr="00536685">
        <w:rPr>
          <w:rStyle w:val="Char6"/>
          <w:rtl/>
        </w:rPr>
        <w:t xml:space="preserve"> سل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مان ساخته و پرداخته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‌کردند، و سل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مان کفر نورز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د، (و سحر و جادو 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اموخت) بلکه ش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اط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 کفر ورز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دند که به مردم جادو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‌آموختند و (ن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ز از) آنچه بر آن دو فرشته، هاروت و ماروت در بابل نازل شده بود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‌کردند. و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 دو 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چ کس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را 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نم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‌آموختند مگر آنکه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‌گفتند: ما وس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ل</w:t>
      </w:r>
      <w:r w:rsidR="00DC7072" w:rsidRPr="00536685">
        <w:rPr>
          <w:rStyle w:val="Char6"/>
          <w:rtl/>
        </w:rPr>
        <w:t>ۀ</w:t>
      </w:r>
      <w:r w:rsidR="00D81C83" w:rsidRPr="00536685">
        <w:rPr>
          <w:rStyle w:val="Char6"/>
          <w:rtl/>
        </w:rPr>
        <w:t xml:space="preserve"> آزما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 شما هست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م، پس کافر نشو. و مردم از آنان 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‌آموختند که با آن ب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 مرد و همسرش جدا</w:t>
      </w:r>
      <w:r w:rsidR="00DC7072" w:rsidRPr="00536685">
        <w:rPr>
          <w:rStyle w:val="Char6"/>
          <w:rtl/>
        </w:rPr>
        <w:t>یی</w:t>
      </w:r>
      <w:r w:rsidR="00D81C83" w:rsidRPr="00536685">
        <w:rPr>
          <w:rStyle w:val="Char6"/>
          <w:rtl/>
        </w:rPr>
        <w:t xml:space="preserve">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‌افکندند و آنان به کس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نم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‌رساندند مگر به اذن خداوند و 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را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‌آموختند که به آنها 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ان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‌رساند و به آنها سود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نم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‌بخش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د. و به خوب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‌دانستند که هرکس خر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دار آن باشد در آخرت بهره‌‌ا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ندارد، و بد 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را به جان خر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ده‌اند اگر م</w:t>
      </w:r>
      <w:r w:rsidR="00DC7072" w:rsidRPr="00536685">
        <w:rPr>
          <w:rStyle w:val="Char6"/>
          <w:rtl/>
        </w:rPr>
        <w:t>ی</w:t>
      </w:r>
      <w:r w:rsidRPr="00536685">
        <w:rPr>
          <w:rStyle w:val="Char6"/>
          <w:rtl/>
        </w:rPr>
        <w:t>‌دانستند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وَجَآءُو بِسِحۡرٍ عَظِيم</w:t>
      </w:r>
      <w:r w:rsidRPr="00A03F15">
        <w:rPr>
          <w:rStyle w:val="Chare"/>
          <w:rFonts w:hint="cs"/>
          <w:rtl/>
        </w:rPr>
        <w:t>ٖ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[الأعراف: 116]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و جادو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بزرگ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ارائه دادند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فَلَمَّا جَآءَ </w:t>
      </w:r>
      <w:r w:rsidRPr="00A03F15">
        <w:rPr>
          <w:rStyle w:val="Chare"/>
          <w:rFonts w:hint="cs"/>
          <w:rtl/>
        </w:rPr>
        <w:t>ٱلسَّحَرَةُ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ونس: 80]</w:t>
      </w:r>
      <w:r w:rsidRPr="00DC7072">
        <w:rPr>
          <w:rStyle w:val="Char5"/>
          <w:rFonts w:hint="cs"/>
          <w:rtl/>
        </w:rPr>
        <w:t>.</w:t>
      </w:r>
    </w:p>
    <w:p w:rsidR="00D81C83" w:rsidRPr="00536685" w:rsidRDefault="00536685" w:rsidP="00536685">
      <w:pPr>
        <w:pStyle w:val="a9"/>
        <w:rPr>
          <w:rStyle w:val="Char3"/>
          <w:sz w:val="26"/>
          <w:szCs w:val="26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3"/>
          <w:sz w:val="26"/>
          <w:szCs w:val="26"/>
          <w:rtl/>
        </w:rPr>
        <w:t>و هنگام</w:t>
      </w:r>
      <w:r w:rsidR="00DC7072" w:rsidRPr="00536685">
        <w:rPr>
          <w:rStyle w:val="Char3"/>
          <w:sz w:val="26"/>
          <w:szCs w:val="26"/>
          <w:rtl/>
        </w:rPr>
        <w:t>ی</w:t>
      </w:r>
      <w:r w:rsidR="00D81C83" w:rsidRPr="00536685">
        <w:rPr>
          <w:rStyle w:val="Char3"/>
          <w:rFonts w:hint="cs"/>
          <w:sz w:val="26"/>
          <w:szCs w:val="26"/>
          <w:rtl/>
        </w:rPr>
        <w:t>‌</w:t>
      </w:r>
      <w:r w:rsidR="00D81C83" w:rsidRPr="00536685">
        <w:rPr>
          <w:rStyle w:val="Char3"/>
          <w:sz w:val="26"/>
          <w:szCs w:val="26"/>
          <w:rtl/>
        </w:rPr>
        <w:t>که جادوگران آمدند</w:t>
      </w:r>
      <w:r w:rsidRPr="00536685">
        <w:rPr>
          <w:rStyle w:val="Char3"/>
          <w:rFonts w:hint="cs"/>
          <w:sz w:val="26"/>
          <w:szCs w:val="26"/>
          <w:rtl/>
        </w:rPr>
        <w:t>»</w:t>
      </w:r>
      <w:r w:rsidR="00D81C83" w:rsidRPr="00536685">
        <w:rPr>
          <w:rStyle w:val="Char3"/>
          <w:sz w:val="26"/>
          <w:szCs w:val="26"/>
          <w:rtl/>
        </w:rPr>
        <w:t>.</w:t>
      </w:r>
    </w:p>
    <w:p w:rsidR="00D81C83" w:rsidRPr="00536685" w:rsidRDefault="00D81C83" w:rsidP="00536685">
      <w:pPr>
        <w:pStyle w:val="a6"/>
        <w:rPr>
          <w:rtl/>
        </w:rPr>
      </w:pPr>
      <w:r w:rsidRPr="00536685">
        <w:rPr>
          <w:rFonts w:hint="cs"/>
          <w:rtl/>
        </w:rPr>
        <w:t>و رسول اکرم</w:t>
      </w:r>
      <w:r w:rsidR="00DC7072" w:rsidRPr="00536685">
        <w:rPr>
          <w:rtl/>
        </w:rPr>
        <w:t>ج</w:t>
      </w:r>
      <w:r w:rsidRPr="00536685">
        <w:rPr>
          <w:rFonts w:hint="cs"/>
          <w:rtl/>
        </w:rPr>
        <w:t xml:space="preserve"> م</w:t>
      </w:r>
      <w:r w:rsidR="00DC7072" w:rsidRPr="00536685">
        <w:rPr>
          <w:rFonts w:hint="cs"/>
          <w:rtl/>
        </w:rPr>
        <w:t>ی</w:t>
      </w:r>
      <w:r w:rsidRPr="00536685">
        <w:rPr>
          <w:rFonts w:hint="cs"/>
          <w:rtl/>
        </w:rPr>
        <w:t>‌فرما</w:t>
      </w:r>
      <w:r w:rsidR="00DC7072" w:rsidRPr="00536685">
        <w:rPr>
          <w:rFonts w:hint="cs"/>
          <w:rtl/>
        </w:rPr>
        <w:t>ی</w:t>
      </w:r>
      <w:r w:rsidRPr="00536685">
        <w:rPr>
          <w:rFonts w:hint="cs"/>
          <w:rtl/>
        </w:rPr>
        <w:t>د: «از هفت چ</w:t>
      </w:r>
      <w:r w:rsidR="00DC7072" w:rsidRPr="00536685">
        <w:rPr>
          <w:rFonts w:hint="cs"/>
          <w:rtl/>
        </w:rPr>
        <w:t>ی</w:t>
      </w:r>
      <w:r w:rsidRPr="00536685">
        <w:rPr>
          <w:rFonts w:hint="cs"/>
          <w:rtl/>
        </w:rPr>
        <w:t>ز مهلک پره</w:t>
      </w:r>
      <w:r w:rsidR="00DC7072" w:rsidRPr="00536685">
        <w:rPr>
          <w:rFonts w:hint="cs"/>
          <w:rtl/>
        </w:rPr>
        <w:t>ی</w:t>
      </w:r>
      <w:r w:rsidRPr="00536685">
        <w:rPr>
          <w:rFonts w:hint="cs"/>
          <w:rtl/>
        </w:rPr>
        <w:t>ز کن</w:t>
      </w:r>
      <w:r w:rsidR="00DC7072" w:rsidRPr="00536685">
        <w:rPr>
          <w:rFonts w:hint="cs"/>
          <w:rtl/>
        </w:rPr>
        <w:t>ی</w:t>
      </w:r>
      <w:r w:rsidRPr="00536685">
        <w:rPr>
          <w:rFonts w:hint="cs"/>
          <w:rtl/>
        </w:rPr>
        <w:t>د» گفتند: ا</w:t>
      </w:r>
      <w:r w:rsidR="00DC7072" w:rsidRPr="00536685">
        <w:rPr>
          <w:rFonts w:hint="cs"/>
          <w:rtl/>
        </w:rPr>
        <w:t>ی</w:t>
      </w:r>
      <w:r w:rsidRPr="00536685">
        <w:rPr>
          <w:rFonts w:hint="cs"/>
          <w:rtl/>
        </w:rPr>
        <w:t xml:space="preserve"> رسول خدا آن‌ها چه هستند؟ فرمود: «شرک ورز</w:t>
      </w:r>
      <w:r w:rsidR="00DC7072" w:rsidRPr="00536685">
        <w:rPr>
          <w:rFonts w:hint="cs"/>
          <w:rtl/>
        </w:rPr>
        <w:t>ی</w:t>
      </w:r>
      <w:r w:rsidRPr="00536685">
        <w:rPr>
          <w:rFonts w:hint="cs"/>
          <w:rtl/>
        </w:rPr>
        <w:t>دن به خدا، و سحر و...»</w:t>
      </w:r>
      <w:r w:rsidRPr="00A415A8">
        <w:rPr>
          <w:vertAlign w:val="superscript"/>
          <w:rtl/>
        </w:rPr>
        <w:footnoteReference w:id="112"/>
      </w:r>
      <w:r w:rsidR="00536685">
        <w:rPr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هر کس معتقد باشد که جادو بدون فرمان و حکم اله</w:t>
      </w:r>
      <w:r w:rsidR="00DC7072">
        <w:rPr>
          <w:rStyle w:val="Char3"/>
          <w:rFonts w:hint="cs"/>
          <w:rtl/>
        </w:rPr>
        <w:t>ی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تواند سود و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برساند، کفر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بودن جادو معتقد باشد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کشته شود، چون همه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بر حرمت‌ها جادو اجماع دارند. و جادوگر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جادو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کفرآم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باشد به توبه فراخوانده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اگر توبه کرد که خوب است وگرنه کشته شود.</w:t>
      </w:r>
    </w:p>
    <w:p w:rsidR="00D81C83" w:rsidRPr="00C51449" w:rsidRDefault="00D81C83" w:rsidP="00A415A8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با دعاها و رق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ثابت از قرآن و سنت به اذن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انسان از جادو شفا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ابد، چنان که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وَنُنَزِّلُ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ٱلۡقُرۡءَانِ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هُوَ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شِفَآءٞ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وَرَحۡمَةٞ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لِّلۡمُؤۡمِنِينَ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يَزِيدُ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ٱلظَّٰلِمِينَ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خَسَارٗا</w:t>
      </w:r>
      <w:r w:rsidRPr="00A03F15">
        <w:rPr>
          <w:rStyle w:val="Chare"/>
          <w:rtl/>
        </w:rPr>
        <w:t>٨٢</w:t>
      </w:r>
      <w:r w:rsidRPr="00F52F8A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[الإسراء: 82]</w:t>
      </w:r>
      <w:r w:rsidRPr="00DC7072">
        <w:rPr>
          <w:rStyle w:val="Char5"/>
          <w:rFonts w:hint="cs"/>
          <w:rtl/>
        </w:rPr>
        <w:t>.</w:t>
      </w:r>
      <w:r w:rsidR="00A415A8">
        <w:rPr>
          <w:rStyle w:val="Char3"/>
          <w:rFonts w:hint="cs"/>
          <w:rtl/>
        </w:rPr>
        <w:t xml:space="preserve"> </w:t>
      </w:r>
      <w:r w:rsidR="00536685">
        <w:rPr>
          <w:rStyle w:val="Char3"/>
          <w:rFonts w:hint="cs"/>
          <w:rtl/>
        </w:rPr>
        <w:t>«</w:t>
      </w:r>
      <w:r w:rsidRPr="00536685">
        <w:rPr>
          <w:rStyle w:val="Char6"/>
          <w:rtl/>
        </w:rPr>
        <w:t>و از قرآن آنچه را که ما</w:t>
      </w:r>
      <w:r w:rsidR="00DC7072" w:rsidRPr="00536685">
        <w:rPr>
          <w:rStyle w:val="Char6"/>
          <w:rtl/>
        </w:rPr>
        <w:t>ی</w:t>
      </w:r>
      <w:r w:rsidRPr="00536685">
        <w:rPr>
          <w:rStyle w:val="Char6"/>
          <w:rFonts w:hint="cs"/>
          <w:rtl/>
        </w:rPr>
        <w:t>ۀ بهبود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 xml:space="preserve"> و رحمت مؤمنان است فرو م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>‌فرست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>م، ول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 xml:space="preserve"> بر ستمگران جز ز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>ان و خسارت نم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>‌افزا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>د</w:t>
      </w:r>
      <w:r w:rsidR="00536685">
        <w:rPr>
          <w:rStyle w:val="Char3"/>
          <w:rFonts w:hint="cs"/>
          <w:rtl/>
        </w:rPr>
        <w:t>»</w:t>
      </w:r>
      <w:r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چشم‌زخم و حسادت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قت دارند، و اگر خواست خداوند باشد انسان مورد اصابت چشم بد قرار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رد، بلکه 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مورد حسادت واقع شده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چشم خورده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رد. و حسادت از چشم‌زخم عام‌تر است چون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چشم زخم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‌زند حسود است و اما هر حسادت کننده چشم‌زننده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ست.</w:t>
      </w:r>
    </w:p>
    <w:p w:rsidR="00D81C83" w:rsidRPr="00A415A8" w:rsidRDefault="00D81C83" w:rsidP="00C51449">
      <w:pPr>
        <w:pStyle w:val="a6"/>
        <w:rPr>
          <w:rStyle w:val="Char3"/>
          <w:spacing w:val="-4"/>
          <w:rtl/>
        </w:rPr>
      </w:pPr>
      <w:r w:rsidRPr="00A415A8">
        <w:rPr>
          <w:rStyle w:val="Char3"/>
          <w:rFonts w:hint="cs"/>
          <w:spacing w:val="-4"/>
          <w:rtl/>
        </w:rPr>
        <w:t>و حسادت از زشت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 سرشت فرد ک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نه‌توز برم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‌آ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د و منشاء آن ک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نه‌ورز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 و دشمن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 و تنفر و آرزو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 از دست رفتن نعمت از د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گر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 م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‌باشد، اما ممکن است فرد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 صالح چشم‌زخم بزند، همچن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ن ممکن است فرد خودش و اموالش را چشم‌زخم بزند و علت آن پسند و دوست داشتن و بزرگ شمردن است، اما در تاث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ر هر دو مورد مشترک‌اند و باعث ز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ان وارد کردن به فرد مورد حسادت واقع شده و فرد چشم‌خورده م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‌شوند و همچن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ن اهل سنت معتقدند که از شرّ حسادت و چشم‌زخم با دعاها و اذکار شرع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 با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د به الله متعال پناه برد، چنان که الله متعال م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>‌فرما</w:t>
      </w:r>
      <w:r w:rsidR="00DC7072" w:rsidRPr="00A415A8">
        <w:rPr>
          <w:rStyle w:val="Char3"/>
          <w:rFonts w:hint="cs"/>
          <w:spacing w:val="-4"/>
          <w:rtl/>
        </w:rPr>
        <w:t>ی</w:t>
      </w:r>
      <w:r w:rsidRPr="00A415A8">
        <w:rPr>
          <w:rStyle w:val="Char3"/>
          <w:rFonts w:hint="cs"/>
          <w:spacing w:val="-4"/>
          <w:rtl/>
        </w:rPr>
        <w:t xml:space="preserve">د: </w:t>
      </w:r>
      <w:r w:rsidRPr="00A415A8">
        <w:rPr>
          <w:rFonts w:cs="Traditional Arabic"/>
          <w:spacing w:val="-4"/>
          <w:rtl/>
        </w:rPr>
        <w:t>﴿</w:t>
      </w:r>
      <w:r w:rsidRPr="00A415A8">
        <w:rPr>
          <w:rStyle w:val="Chare"/>
          <w:spacing w:val="-4"/>
          <w:rtl/>
        </w:rPr>
        <w:t>وَمِن شَرِّ حَاسِدٍ إِذَا حَسَدَ٥</w:t>
      </w:r>
      <w:r w:rsidRPr="00A415A8">
        <w:rPr>
          <w:rFonts w:ascii="Times New Roman" w:hAnsi="Times New Roman" w:cs="Traditional Arabic" w:hint="cs"/>
          <w:spacing w:val="-4"/>
          <w:rtl/>
        </w:rPr>
        <w:t>﴾</w:t>
      </w:r>
      <w:r w:rsidRPr="00A415A8">
        <w:rPr>
          <w:rStyle w:val="Char5"/>
          <w:spacing w:val="-4"/>
          <w:rtl/>
        </w:rPr>
        <w:t xml:space="preserve"> [الفلق: 5]</w:t>
      </w:r>
      <w:r w:rsidRPr="00A415A8">
        <w:rPr>
          <w:rStyle w:val="Char5"/>
          <w:rFonts w:hint="cs"/>
          <w:spacing w:val="-4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از شر حسود بدان‌گاه که حسد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‌ورزد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وَإِن يَكَادُ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كَفَرُواْ لَيُزۡلِقُونَكَ بِأَبۡصَٰرِهِمۡ لَمَّا سَمِعُواْ </w:t>
      </w:r>
      <w:r w:rsidRPr="00A03F15">
        <w:rPr>
          <w:rStyle w:val="Chare"/>
          <w:rFonts w:hint="cs"/>
          <w:rtl/>
        </w:rPr>
        <w:t>ٱلذِّكۡرَ</w:t>
      </w:r>
      <w:r w:rsidRPr="00A03F15">
        <w:rPr>
          <w:rStyle w:val="Chare"/>
          <w:rtl/>
        </w:rPr>
        <w:t xml:space="preserve"> وَيَقُولُونَ إِنَّهُ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لَمَجۡنُون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>٥١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[القلم: 51]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 xml:space="preserve">و به 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ق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نزد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ک بود کافران چون قرآن را شن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دند تو را با چشم‌ها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خود بلغزانند و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ند: او 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وانه است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أَمۡ يَحۡسُدُونَ </w:t>
      </w:r>
      <w:r w:rsidRPr="00A03F15">
        <w:rPr>
          <w:rStyle w:val="Chare"/>
          <w:rFonts w:hint="cs"/>
          <w:rtl/>
        </w:rPr>
        <w:t>ٱلنَّاسَ</w:t>
      </w:r>
      <w:r w:rsidRPr="00A03F15">
        <w:rPr>
          <w:rStyle w:val="Chare"/>
          <w:rtl/>
        </w:rPr>
        <w:t xml:space="preserve"> عَلَىٰ مَآ ءَاتَىٰهُمُ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مِن فَضۡلِهِ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[النساء: 54]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A415A8">
      <w:pPr>
        <w:pStyle w:val="a6"/>
        <w:widowControl w:val="0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آ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 آنان به 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حسد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‌ورز</w:t>
      </w:r>
      <w:r w:rsidR="00D81C83" w:rsidRPr="00536685">
        <w:rPr>
          <w:rStyle w:val="Char6"/>
          <w:rtl/>
        </w:rPr>
        <w:t>ند که خداوند از فضل خو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 به مردم داده‌است؟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A415A8">
      <w:pPr>
        <w:pStyle w:val="a6"/>
        <w:widowControl w:val="0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«چشم‌زخم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قت دارد، و اگر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بتواند که از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رد، چشم از آن سبقت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رد، و هرگاه از شما خواسته شد که (جهت بهبود چشم‌خورده) دست و صورت و بدن خود را بشوئ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پس بشوئ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د»</w:t>
      </w:r>
      <w:r w:rsidRPr="00A415A8">
        <w:rPr>
          <w:rStyle w:val="Char3"/>
          <w:vertAlign w:val="superscript"/>
          <w:rtl/>
        </w:rPr>
        <w:footnoteReference w:id="113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فرمود: «در درون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بنده‌ا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و حسادت جمع نم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‌شوند»</w:t>
      </w:r>
      <w:r w:rsidRPr="00A415A8">
        <w:rPr>
          <w:rStyle w:val="Char3"/>
          <w:vertAlign w:val="superscript"/>
          <w:rtl/>
        </w:rPr>
        <w:footnoteReference w:id="114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باور دارند که خداوند عزوجل قبل از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نش انسان جن را از آتش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است، و جن‌ها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‌خورند و ازدواج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تول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مثل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ند، و آنان طوا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و گروه‌ها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هستند و ما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نند و ما آن‌ها را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م، و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توانند خود را به صورت‌ها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در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اورند که قابل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باشند و آن‌ها توانا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دارند و مهارت صنعت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دارند و مکلف هستند و مورد بازخواست قرار خواهند گرفت،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مسلمان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کافرند و خداوند محمد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را به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آن‌ها فرستاده است،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او اطاعت کند به بهشت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‌رود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آن‌ها که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اطاعت نکند و سرکش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سزا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جهنم خواهد بود. و جن نام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چون از نگاه مردم پنهان‌اند، و اهل سنت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خداوند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جنّ را آفر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که انسان‌ها را وسوسه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در کم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آن‌ها هستند آن‌ها را سرگردان و گمراه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‌سازند، چنان که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Fonts w:hint="cs"/>
          <w:rtl/>
        </w:rPr>
        <w:t>وَإِنَّ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ٱلشَّيَٰطِينَ</w:t>
      </w:r>
      <w:r w:rsidRPr="00A03F15">
        <w:rPr>
          <w:rStyle w:val="Chare"/>
          <w:rtl/>
        </w:rPr>
        <w:t xml:space="preserve"> لَيُوحُونَ إِلَىٰٓ أَوۡلِيَآئِهِمۡ لِيُجَٰدِلُوكُمۡۖ وَإِنۡ أَطَعۡتُمُوهُمۡ إِنَّكُمۡ لَمُشۡرِكُونَ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[الأنعام: 121]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‌گمان ش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اط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به دوستان خود القا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‌کنند تا با شما به مجادله بپردازند، و اگر از آنان اطاعت کن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همانا شما مشرک خواه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بود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خداوند بر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بندگانش که بخواهد بنابر حکمت خود آن‌ها را مسلط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وَ</w:t>
      </w:r>
      <w:r w:rsidRPr="00A03F15">
        <w:rPr>
          <w:rStyle w:val="Chare"/>
          <w:rFonts w:hint="cs"/>
          <w:rtl/>
        </w:rPr>
        <w:t>ٱسۡتَفۡزِزۡ</w:t>
      </w:r>
      <w:r w:rsidRPr="00A03F15">
        <w:rPr>
          <w:rStyle w:val="Chare"/>
          <w:rtl/>
        </w:rPr>
        <w:t xml:space="preserve"> مَنِ </w:t>
      </w:r>
      <w:r w:rsidRPr="00A03F15">
        <w:rPr>
          <w:rStyle w:val="Chare"/>
          <w:rFonts w:hint="cs"/>
          <w:rtl/>
        </w:rPr>
        <w:t>ٱسۡتَطَعۡتَ</w:t>
      </w:r>
      <w:r w:rsidRPr="00A03F15">
        <w:rPr>
          <w:rStyle w:val="Chare"/>
          <w:rtl/>
        </w:rPr>
        <w:t xml:space="preserve"> مِنۡهُم بِصَوۡتِكَ وَأَجۡلِبۡ عَلَيۡهِم بِخَيۡلِكَ وَرَجِلِكَ وَشَارِكۡهُمۡ فِي </w:t>
      </w:r>
      <w:r w:rsidRPr="00A03F15">
        <w:rPr>
          <w:rStyle w:val="Chare"/>
          <w:rFonts w:hint="cs"/>
          <w:rtl/>
        </w:rPr>
        <w:t>ٱلۡأَمۡوَٰلِ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ٱلۡأَوۡلَٰدِ</w:t>
      </w:r>
      <w:r w:rsidRPr="00A03F15">
        <w:rPr>
          <w:rStyle w:val="Chare"/>
          <w:rtl/>
        </w:rPr>
        <w:t xml:space="preserve"> وَعِدۡهُمۡۚ وَمَا يَعِدُهُمُ </w:t>
      </w:r>
      <w:r w:rsidRPr="00A03F15">
        <w:rPr>
          <w:rStyle w:val="Chare"/>
          <w:rFonts w:hint="cs"/>
          <w:rtl/>
        </w:rPr>
        <w:t>ٱلشَّيۡطَٰنُ</w:t>
      </w:r>
      <w:r w:rsidRPr="00A03F15">
        <w:rPr>
          <w:rStyle w:val="Chare"/>
          <w:rtl/>
        </w:rPr>
        <w:t xml:space="preserve"> إِلَّا غُرُورًا٦٤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[الإسراء: 64]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و هرکس از آنان را که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‌توان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با آوا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خو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 تحر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ک کن و لشکر سواره و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اده را بر سرشتان بتازان و در اموال و فرزندان با آنان شر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ک شو و آنان را وعده بده، و وعد</w:t>
      </w:r>
      <w:r w:rsidR="00D81C83" w:rsidRPr="00536685">
        <w:rPr>
          <w:rStyle w:val="Char6"/>
          <w:rFonts w:hint="cs"/>
          <w:rtl/>
        </w:rPr>
        <w:t>ۀ ش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طان به مردم جز 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رنگ و قر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ب 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ست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خداوند بنابر خواست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بندگان صالح و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زگار خود را از شر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محفوظ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‌دارد،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إِنَّهُ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لَيۡسَ لَهُ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سُلۡطَٰنٌ عَلَى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ءَامَنُواْ وَعَلَىٰ رَبِّهِمۡ يَتَوَكَّلُونَ٩٩ إِنَّمَا سُلۡطَٰنُهُ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عَلَى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يَتَوَلَّوۡنَهُ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هُم بِهِ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مُشۡرِكُونَ١٠٠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[النحل: 99-100]</w:t>
      </w:r>
      <w:r w:rsidRPr="00DC7072">
        <w:rPr>
          <w:rStyle w:val="Char5"/>
          <w:rFonts w:hint="cs"/>
          <w:rtl/>
        </w:rPr>
        <w:t>.</w:t>
      </w:r>
    </w:p>
    <w:p w:rsidR="00576B78" w:rsidRDefault="00536685" w:rsidP="00536685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ب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‌گمان ش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طان بر کسان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که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مان دارند و بر پروردگارشان توکل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‌نما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ند 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چگونه تسلط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ندارد.</w:t>
      </w:r>
      <w:r w:rsidR="00D81C83" w:rsidRPr="00536685">
        <w:rPr>
          <w:rStyle w:val="Char6"/>
          <w:rFonts w:hint="cs"/>
          <w:rtl/>
        </w:rPr>
        <w:t xml:space="preserve"> 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ک سلط</w:t>
      </w:r>
      <w:r w:rsidR="00D81C83" w:rsidRPr="00536685">
        <w:rPr>
          <w:rStyle w:val="Char6"/>
          <w:rFonts w:hint="cs"/>
          <w:rtl/>
        </w:rPr>
        <w:t>ۀ او فقط بر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است که او را به دوست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رند، و بر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است که آنها به او (=خداوند) شرک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</w:t>
      </w:r>
      <w:r w:rsidR="00D81C83" w:rsidRPr="00536685">
        <w:rPr>
          <w:rStyle w:val="Char6"/>
          <w:rtl/>
        </w:rPr>
        <w:t>ورزند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536685" w:rsidRDefault="00536685" w:rsidP="00536685">
      <w:pPr>
        <w:pStyle w:val="a6"/>
        <w:rPr>
          <w:rtl/>
        </w:rPr>
        <w:sectPr w:rsidR="00536685" w:rsidSect="00C14F87">
          <w:headerReference w:type="default" r:id="rId27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D81C83" w:rsidRPr="00576B78" w:rsidRDefault="00D81C83" w:rsidP="00576B78">
      <w:pPr>
        <w:pStyle w:val="a0"/>
        <w:rPr>
          <w:rtl/>
        </w:rPr>
      </w:pPr>
      <w:bookmarkStart w:id="68" w:name="_Toc412912505"/>
      <w:bookmarkStart w:id="69" w:name="_Toc440144981"/>
      <w:r w:rsidRPr="00576B78">
        <w:rPr>
          <w:rFonts w:hint="cs"/>
          <w:rtl/>
        </w:rPr>
        <w:t>اصل هفتم</w:t>
      </w:r>
      <w:bookmarkEnd w:id="68"/>
      <w:r w:rsidR="00576B78" w:rsidRPr="00576B78">
        <w:rPr>
          <w:rFonts w:hint="cs"/>
          <w:rtl/>
        </w:rPr>
        <w:t>:</w:t>
      </w:r>
      <w:r w:rsidR="00576B78" w:rsidRPr="00576B78">
        <w:rPr>
          <w:rFonts w:hint="cs"/>
          <w:rtl/>
        </w:rPr>
        <w:br/>
      </w:r>
      <w:r w:rsidRPr="00576B78">
        <w:rPr>
          <w:rtl/>
        </w:rPr>
        <w:t>ش</w:t>
      </w:r>
      <w:r w:rsidR="008D20B0">
        <w:rPr>
          <w:rtl/>
        </w:rPr>
        <w:t>ی</w:t>
      </w:r>
      <w:r w:rsidRPr="00576B78">
        <w:rPr>
          <w:rtl/>
        </w:rPr>
        <w:t>وه فراگ</w:t>
      </w:r>
      <w:r w:rsidR="008D20B0">
        <w:rPr>
          <w:rtl/>
        </w:rPr>
        <w:t>ی</w:t>
      </w:r>
      <w:r w:rsidRPr="00576B78">
        <w:rPr>
          <w:rtl/>
        </w:rPr>
        <w:t>ر</w:t>
      </w:r>
      <w:r w:rsidR="008D20B0">
        <w:rPr>
          <w:rtl/>
        </w:rPr>
        <w:t>ی</w:t>
      </w:r>
      <w:r w:rsidRPr="00576B78">
        <w:rPr>
          <w:rtl/>
        </w:rPr>
        <w:t xml:space="preserve"> و استدلال از د</w:t>
      </w:r>
      <w:r w:rsidR="008D20B0">
        <w:rPr>
          <w:rtl/>
        </w:rPr>
        <w:t>ی</w:t>
      </w:r>
      <w:r w:rsidRPr="00576B78">
        <w:rPr>
          <w:rtl/>
        </w:rPr>
        <w:t>دگاه اهل سنت و الجماعت</w:t>
      </w:r>
      <w:bookmarkEnd w:id="69"/>
    </w:p>
    <w:p w:rsidR="00D81C83" w:rsidRPr="00C51449" w:rsidRDefault="00DC7072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ک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از اصول عق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ده سلف صالح، اهل سنت و الجماعت در ش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وه فراگ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و استدلال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است که از قرآن و سنت صح</w:t>
      </w:r>
      <w:r>
        <w:rPr>
          <w:rStyle w:val="Char3"/>
          <w:rtl/>
        </w:rPr>
        <w:t>ی</w:t>
      </w:r>
      <w:r w:rsidR="00D81C83" w:rsidRPr="00C51449">
        <w:rPr>
          <w:rStyle w:val="Char3"/>
          <w:rFonts w:hint="cs"/>
          <w:rtl/>
        </w:rPr>
        <w:t>ح پ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امبر</w:t>
      </w:r>
      <w:r w:rsidRPr="00DC7072">
        <w:rPr>
          <w:rStyle w:val="Char3"/>
          <w:rFonts w:cs="CTraditional Arabic"/>
          <w:rtl/>
        </w:rPr>
        <w:t>ج</w:t>
      </w:r>
      <w:r w:rsidR="00D81C83" w:rsidRPr="00C51449">
        <w:rPr>
          <w:rStyle w:val="Char3"/>
          <w:rFonts w:hint="cs"/>
          <w:rtl/>
        </w:rPr>
        <w:t xml:space="preserve"> پ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رو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‌کنند و حکم قران و سنت را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‌پذ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رند و تسل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م آن هستند و به مقتضا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آن عمل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‌کنند، و خداوند متعال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‌فرما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د: </w:t>
      </w:r>
      <w:r w:rsidR="00D81C83" w:rsidRPr="00F52F8A">
        <w:rPr>
          <w:rFonts w:cs="Traditional Arabic"/>
          <w:rtl/>
        </w:rPr>
        <w:t>﴿</w:t>
      </w:r>
      <w:r w:rsidR="00D81C83" w:rsidRPr="00A03F15">
        <w:rPr>
          <w:rStyle w:val="Chare"/>
          <w:rtl/>
        </w:rPr>
        <w:t>وَمَا كَانَ لِمُؤۡمِن</w:t>
      </w:r>
      <w:r w:rsidR="00D81C83" w:rsidRPr="00A03F15">
        <w:rPr>
          <w:rStyle w:val="Chare"/>
          <w:rFonts w:hint="cs"/>
          <w:rtl/>
        </w:rPr>
        <w:t>ٖ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وَلَا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مُؤۡمِنَةٍ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إِذَا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قَضَى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ٱللَّهُ</w:t>
      </w:r>
      <w:r w:rsidR="00D81C83" w:rsidRPr="00A03F15">
        <w:rPr>
          <w:rStyle w:val="Chare"/>
          <w:rtl/>
        </w:rPr>
        <w:t xml:space="preserve"> وَرَسُولُهُ</w:t>
      </w:r>
      <w:r w:rsidR="00D81C83" w:rsidRPr="00A03F15">
        <w:rPr>
          <w:rStyle w:val="Chare"/>
          <w:rFonts w:hint="cs"/>
          <w:rtl/>
        </w:rPr>
        <w:t>ۥٓ</w:t>
      </w:r>
      <w:r w:rsidR="00D81C83" w:rsidRPr="00A03F15">
        <w:rPr>
          <w:rStyle w:val="Chare"/>
          <w:rtl/>
        </w:rPr>
        <w:t xml:space="preserve"> أَمۡرًا أَن يَكُونَ لَهُمُ </w:t>
      </w:r>
      <w:r w:rsidR="00D81C83" w:rsidRPr="00A03F15">
        <w:rPr>
          <w:rStyle w:val="Chare"/>
          <w:rFonts w:hint="cs"/>
          <w:rtl/>
        </w:rPr>
        <w:t>ٱلۡخِيَرَةُ</w:t>
      </w:r>
      <w:r w:rsidR="00D81C83" w:rsidRPr="00A03F15">
        <w:rPr>
          <w:rStyle w:val="Chare"/>
          <w:rtl/>
        </w:rPr>
        <w:t xml:space="preserve"> مِنۡ أَمۡرِهِمۡۗ وَمَن يَعۡصِ </w:t>
      </w:r>
      <w:r w:rsidR="00D81C83" w:rsidRPr="00A03F15">
        <w:rPr>
          <w:rStyle w:val="Chare"/>
          <w:rFonts w:hint="cs"/>
          <w:rtl/>
        </w:rPr>
        <w:t>ٱللَّهَ</w:t>
      </w:r>
      <w:r w:rsidR="00D81C83" w:rsidRPr="00A03F15">
        <w:rPr>
          <w:rStyle w:val="Chare"/>
          <w:rtl/>
        </w:rPr>
        <w:t xml:space="preserve"> وَرَسُولَهُ</w:t>
      </w:r>
      <w:r w:rsidR="00D81C83" w:rsidRPr="00A03F15">
        <w:rPr>
          <w:rStyle w:val="Chare"/>
          <w:rFonts w:hint="cs"/>
          <w:rtl/>
        </w:rPr>
        <w:t>ۥ</w:t>
      </w:r>
      <w:r w:rsidR="00D81C83" w:rsidRPr="00A03F15">
        <w:rPr>
          <w:rStyle w:val="Chare"/>
          <w:rtl/>
        </w:rPr>
        <w:t xml:space="preserve"> فَقَدۡ ضَلَّ ضَلَٰل</w:t>
      </w:r>
      <w:r w:rsidR="00D81C83" w:rsidRPr="00A03F15">
        <w:rPr>
          <w:rStyle w:val="Chare"/>
          <w:rFonts w:hint="cs"/>
          <w:rtl/>
        </w:rPr>
        <w:t>ٗا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مُّبِينٗا</w:t>
      </w:r>
      <w:r w:rsidR="00D81C83" w:rsidRPr="00A03F15">
        <w:rPr>
          <w:rStyle w:val="Chare"/>
          <w:rtl/>
        </w:rPr>
        <w:t>٣٦</w:t>
      </w:r>
      <w:r w:rsidR="00D81C83" w:rsidRPr="00F52F8A">
        <w:rPr>
          <w:rFonts w:ascii="Times New Roman" w:hAnsi="Times New Roman" w:cs="Traditional Arabic" w:hint="cs"/>
          <w:rtl/>
        </w:rPr>
        <w:t>﴾</w:t>
      </w:r>
      <w:r w:rsidR="00D81C83" w:rsidRPr="00DC7072">
        <w:rPr>
          <w:rStyle w:val="Char5"/>
          <w:rtl/>
        </w:rPr>
        <w:t xml:space="preserve"> [الأحزاب: 36]</w:t>
      </w:r>
      <w:r w:rsidR="00D81C83"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چ مرد و زن مؤمن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در کار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خدا و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غمبرش (در آن) داور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کرده باشند اخت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از خود ندارند و کس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از خدا و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امبرش نافرمان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کند در گمراه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آشکار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گرفتار آمده است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536685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«دو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شما گذاشته‌ام، که تا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آن دو چنگ زده باش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هرگز گمراه نخواه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شد (و آن دو عبارتند از:) کتاب خدا و سنت پ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امبرش»</w:t>
      </w:r>
      <w:r w:rsidRPr="00536685">
        <w:rPr>
          <w:rStyle w:val="Char3"/>
          <w:vertAlign w:val="superscript"/>
          <w:rtl/>
        </w:rPr>
        <w:footnoteReference w:id="115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که نخست کتاب خدا و بعد سنت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امبرش، بلکه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‌گوبند کتاب و سنت هر دو با هم، چون خداوند متعال در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دلا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سنت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 در کنار کتاب خود ذکر کرده است، و اطاعت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و اطاعت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 را بر بندگان خود واجب کرده است و سنت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مفهوم و معنا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مقصود خداوند در کتا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توض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‌دهد،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‌تواند و حق ندارد ـ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باشد ـ با سنت و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بعد از آن که به او برسد مخالفت کند، چنان که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وَأَنزَلۡنَآ إِلَيۡكَ </w:t>
      </w:r>
      <w:r w:rsidRPr="00A03F15">
        <w:rPr>
          <w:rStyle w:val="Chare"/>
          <w:rFonts w:hint="cs"/>
          <w:rtl/>
        </w:rPr>
        <w:t>ٱلذِّكۡرَ</w:t>
      </w:r>
      <w:r w:rsidRPr="00A03F15">
        <w:rPr>
          <w:rStyle w:val="Chare"/>
          <w:rtl/>
        </w:rPr>
        <w:t xml:space="preserve"> لِتُبَيِّنَ لِلنَّاسِ مَا نُزِّلَ إِلَيۡهِمۡ وَلَعَلَّهُمۡ يَتَفَكَّرُونَ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[النحل: 44]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536685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و قرآن را بر تو نازل کرد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 تا برا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مردم 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را که برا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آنان نفرستاده شده است روشن ساز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، و تا آنان ب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شند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بر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باورند که در هر امر کوچک و بزرگ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از سنت و رهنمود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 و اطاعت از سنت و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راه رحمت و نجات و راه 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به رضامند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خداوند عزوجل است،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وَرَحۡمَتِي وَسِعَتۡ كُلَّ شَيۡء</w:t>
      </w:r>
      <w:r w:rsidRPr="00A03F15">
        <w:rPr>
          <w:rStyle w:val="Chare"/>
          <w:rFonts w:hint="cs"/>
          <w:rtl/>
        </w:rPr>
        <w:t>ٖۚ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فَسَأَكۡتُبُهَا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لِلَّذِينَ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يَتَّقُونَ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وَيُؤۡتُونَ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ٱلزَّكَوٰةَ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هُم بِ‍ٔ</w:t>
      </w:r>
      <w:r w:rsidRPr="00A03F15">
        <w:rPr>
          <w:rStyle w:val="Chare"/>
          <w:rFonts w:hint="cs"/>
          <w:rtl/>
        </w:rPr>
        <w:t>َايَٰتِنَا</w:t>
      </w:r>
      <w:r w:rsidRPr="00A03F15">
        <w:rPr>
          <w:rStyle w:val="Chare"/>
          <w:rtl/>
        </w:rPr>
        <w:t xml:space="preserve"> يُؤۡمِنُونَ١٥٦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يَتَّبِعُونَ </w:t>
      </w:r>
      <w:r w:rsidRPr="00A03F15">
        <w:rPr>
          <w:rStyle w:val="Chare"/>
          <w:rFonts w:hint="cs"/>
          <w:rtl/>
        </w:rPr>
        <w:t>ٱلرَّسُولَ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ٱلنَّبِيَّ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ٱلۡأُمِّيَّ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ٱلَّذِي</w:t>
      </w:r>
      <w:r w:rsidRPr="00A03F15">
        <w:rPr>
          <w:rStyle w:val="Chare"/>
          <w:rtl/>
        </w:rPr>
        <w:t xml:space="preserve"> يَجِدُونَهُ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مَكۡتُوبًا عِندَهُمۡ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[الأعراف: 156-157]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و رحمت من هر 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را دربر گرفته است، و آن را برا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کسان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مقرر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‌دارد که پره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زگار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‌کنند و زکات را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‌پردازند و به آ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ات ما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مان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‌آورند.</w:t>
      </w:r>
      <w:r w:rsidR="00D81C83" w:rsidRPr="00536685">
        <w:rPr>
          <w:rStyle w:val="Char6"/>
          <w:rFonts w:hint="cs"/>
          <w:rtl/>
        </w:rPr>
        <w:t xml:space="preserve"> و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از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 امّ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‌کنند،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او را نزد خود در تورات و انج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ل نوشته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ابند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بعد از سنت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امبرشان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از راه و روش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صحابه</w:t>
      </w:r>
      <w:r w:rsidR="00A415A8">
        <w:rPr>
          <w:rStyle w:val="Char3"/>
          <w:rFonts w:hint="cs"/>
          <w:rtl/>
        </w:rPr>
        <w:t xml:space="preserve"> </w:t>
      </w:r>
      <w:r w:rsidR="00536685" w:rsidRPr="00536685">
        <w:rPr>
          <w:rStyle w:val="Char3"/>
          <w:rFonts w:cs="CTraditional Arabic"/>
          <w:rtl/>
        </w:rPr>
        <w:t>ش</w:t>
      </w:r>
      <w:r w:rsidRPr="00C51449">
        <w:rPr>
          <w:rStyle w:val="Char3"/>
          <w:rFonts w:hint="cs"/>
          <w:rtl/>
        </w:rPr>
        <w:t xml:space="preserve"> بر آن بوده‌اند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آنان که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خود را با صدق و اخلاص از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فراگرفتند و علم و عمل را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آموختند، همه مهاجر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انصار و بخصوص خلفا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راشد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ن، چون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بخصوص از خلفا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راشد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نموده است،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«به سنت من و سنت خلفا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راشد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افته محکم چنگ بزن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از بدعت و نوآور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به شدت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و بدان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که هر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تازه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بدعت است و بدعت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گمراه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 xml:space="preserve"> است»</w:t>
      </w:r>
      <w:r w:rsidRPr="00A415A8">
        <w:rPr>
          <w:rStyle w:val="Char3"/>
          <w:vertAlign w:val="superscript"/>
          <w:rtl/>
        </w:rPr>
        <w:footnoteReference w:id="116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سپس بعد از صحابه از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آن‌ها که در قرن‌ها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برتر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سته‌اند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بعد زا آن‌ها از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کرده‌اند اطاعت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آنان که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در مورد آنان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«شما را در مورد صحابه‌ام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‌کنم، سپس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بعد از آن‌ها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ند، و سپس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بعد از آن‌ها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ند»</w:t>
      </w:r>
      <w:r w:rsidRPr="00A415A8">
        <w:rPr>
          <w:rStyle w:val="Char3"/>
          <w:vertAlign w:val="superscript"/>
          <w:rtl/>
        </w:rPr>
        <w:footnoteReference w:id="117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از عبدالله‌بن‌عمر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است که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فرمود: «امت من به هفتاد و سه گروه تقس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خواهد شد، همه به دوزخ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‌روند جز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گروه» گفتند: آن کدام است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رسول خدا؟ فرمود: «آنان که بر 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باشند که و صحابه‌ام بر آن بوده‌ا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م»</w:t>
      </w:r>
      <w:r w:rsidRPr="00A415A8">
        <w:rPr>
          <w:rStyle w:val="Char3"/>
          <w:vertAlign w:val="superscript"/>
          <w:rtl/>
        </w:rPr>
        <w:footnoteReference w:id="118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رهگذر، در هر اختلاف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مرجع دادرس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دگاه اهل سنت، کتاب خدا و سنت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‌باشد، چنان که خداوند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يَٰٓأَيُّهَا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ءَامَنُوٓاْ أَطِيعُواْ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وَأَطِيعُواْ </w:t>
      </w:r>
      <w:r w:rsidRPr="00A03F15">
        <w:rPr>
          <w:rStyle w:val="Chare"/>
          <w:rFonts w:hint="cs"/>
          <w:rtl/>
        </w:rPr>
        <w:t>ٱلرَّسُولَ</w:t>
      </w:r>
      <w:r w:rsidRPr="00A03F15">
        <w:rPr>
          <w:rStyle w:val="Chare"/>
          <w:rtl/>
        </w:rPr>
        <w:t xml:space="preserve"> وَأُوْلِي </w:t>
      </w:r>
      <w:r w:rsidRPr="00A03F15">
        <w:rPr>
          <w:rStyle w:val="Chare"/>
          <w:rFonts w:hint="cs"/>
          <w:rtl/>
        </w:rPr>
        <w:t>ٱلۡأَمۡرِ</w:t>
      </w:r>
      <w:r w:rsidRPr="00A03F15">
        <w:rPr>
          <w:rStyle w:val="Chare"/>
          <w:rtl/>
        </w:rPr>
        <w:t xml:space="preserve"> مِنكُمۡۖ فَإِن تَنَٰزَعۡتُمۡ فِي شَيۡء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فَرُدُّوهُ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إِلَى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ٱلرَّسُولِ</w:t>
      </w:r>
      <w:r w:rsidRPr="00A03F15">
        <w:rPr>
          <w:rStyle w:val="Chare"/>
          <w:rtl/>
        </w:rPr>
        <w:t xml:space="preserve"> إِن كُنتُمۡ تُؤۡمِنُونَ بِ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ٱلۡيَوۡمِ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ٱلۡأٓخِرِۚ</w:t>
      </w:r>
      <w:r w:rsidRPr="00A03F15">
        <w:rPr>
          <w:rStyle w:val="Chare"/>
          <w:rtl/>
        </w:rPr>
        <w:t xml:space="preserve"> ذَٰلِكَ خَيۡر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وَأَحۡسَنُ</w:t>
      </w:r>
      <w:r w:rsidRPr="00A03F15">
        <w:rPr>
          <w:rStyle w:val="Chare"/>
          <w:rtl/>
        </w:rPr>
        <w:t xml:space="preserve"> تَأۡوِيلًا٥٩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[النساء: 59]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eastAsia"/>
          <w:rtl/>
        </w:rPr>
        <w:t>‌</w:t>
      </w:r>
      <w:r w:rsidR="00D81C83" w:rsidRPr="00536685">
        <w:rPr>
          <w:rStyle w:val="Char6"/>
          <w:rFonts w:hint="cs"/>
          <w:rtl/>
        </w:rPr>
        <w:t>که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مان آورده‌ا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د! از خدا و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 و از اول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الامر مسلمان اطاعت کن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و اگر در 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اختلاف کرد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آن را به خدا و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 برگردان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د، اگر به خدا و روز ق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امت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مان دار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برا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شما بهتر و خوش فرجام‌تر است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در فهم قران و سنت صحابه مرجع اهل سنت و الجماعت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‌باشند، چون آنان شاهد نزول قران بوده و با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سته‌اند و در اصول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اختلاف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نداشته‌اند، پس آنان از همه مقصود خدا و رسول را بهتر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‌دانند و خداوند عدم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آن‌ها را راه عذاب و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بدبخت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قرار داده است. چنان که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وَمَن يُشَاقِقِ </w:t>
      </w:r>
      <w:r w:rsidRPr="00A03F15">
        <w:rPr>
          <w:rStyle w:val="Chare"/>
          <w:rFonts w:hint="cs"/>
          <w:rtl/>
        </w:rPr>
        <w:t>ٱلرَّسُولَ</w:t>
      </w:r>
      <w:r w:rsidRPr="00A03F15">
        <w:rPr>
          <w:rStyle w:val="Chare"/>
          <w:rtl/>
        </w:rPr>
        <w:t xml:space="preserve"> مِنۢ بَعۡدِ مَا تَبَيَّنَ لَهُ </w:t>
      </w:r>
      <w:r w:rsidRPr="00A03F15">
        <w:rPr>
          <w:rStyle w:val="Chare"/>
          <w:rFonts w:hint="cs"/>
          <w:rtl/>
        </w:rPr>
        <w:t>ٱلۡهُدَىٰ</w:t>
      </w:r>
      <w:r w:rsidRPr="00A03F15">
        <w:rPr>
          <w:rStyle w:val="Chare"/>
          <w:rtl/>
        </w:rPr>
        <w:t xml:space="preserve"> وَيَتَّبِعۡ غَيۡرَ سَبِيلِ </w:t>
      </w:r>
      <w:r w:rsidRPr="00A03F15">
        <w:rPr>
          <w:rStyle w:val="Chare"/>
          <w:rFonts w:hint="cs"/>
          <w:rtl/>
        </w:rPr>
        <w:t>ٱلۡمُؤۡمِنِينَ</w:t>
      </w:r>
      <w:r w:rsidRPr="00A03F15">
        <w:rPr>
          <w:rStyle w:val="Chare"/>
          <w:rtl/>
        </w:rPr>
        <w:t xml:space="preserve"> نُوَلِّهِ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مَا تَوَلَّىٰ وَنُصۡلِهِ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جَهَنَّمَۖ وَسَآءَتۡ مَصِيرًا١١٥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[النساء: 115]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هرکس با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 مخالفت کند پس از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نکه هدا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ت برا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او روشن شده است، و راه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غ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 از راه مؤمنان را درپ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 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رد، او را به هم</w:t>
      </w:r>
      <w:r w:rsidR="00D81C83" w:rsidRPr="00536685">
        <w:rPr>
          <w:rStyle w:val="Char6"/>
          <w:rtl/>
        </w:rPr>
        <w:t>ان جهت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که رو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خود را بدان کرده است رها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‌کن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م، و او را وارد جهنم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‌کن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م، و او را در آن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‌سوزان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 و چه بد جا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گاه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است!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اهل سنت و الجماعت هرگز از نص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منحرف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و به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وجه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بر خدا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 مقدم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چ‌گاه به خاطر امر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عقل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اس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ذوق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کشف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قول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خ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سخن امام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دگاه اکثر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ت، با قرآن و سنت مخالفت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‌ورزند، چون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در دوران 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تکم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شده است، چنان که خداوند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أَكۡمَلۡتُ لَكُمۡ دِينَكُمۡ وَأَتۡمَمۡتُ عَلَيۡكُمۡ نِعۡمَتِي وَرَضِيتُ لَكُمُ </w:t>
      </w:r>
      <w:r w:rsidRPr="00A03F15">
        <w:rPr>
          <w:rStyle w:val="Chare"/>
          <w:rFonts w:hint="cs"/>
          <w:rtl/>
        </w:rPr>
        <w:t>ٱلۡإِسۡلَٰمَ</w:t>
      </w:r>
      <w:r w:rsidRPr="00A03F15">
        <w:rPr>
          <w:rStyle w:val="Chare"/>
          <w:rtl/>
        </w:rPr>
        <w:t xml:space="preserve"> دِين</w:t>
      </w:r>
      <w:r w:rsidRPr="00A03F15">
        <w:rPr>
          <w:rStyle w:val="Chare"/>
          <w:rFonts w:hint="cs"/>
          <w:rtl/>
        </w:rPr>
        <w:t>ٗا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[المائدة: 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امروز برا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تان کامل، و نعمت خود را بر شما تکم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ل نمودم، و اسلام را به عنوان آ</w:t>
      </w:r>
      <w:r w:rsidR="00DC7072" w:rsidRPr="00536685">
        <w:rPr>
          <w:rStyle w:val="Char6"/>
          <w:rtl/>
        </w:rPr>
        <w:t>یی</w:t>
      </w:r>
      <w:r w:rsidR="00D81C83" w:rsidRPr="00536685">
        <w:rPr>
          <w:rStyle w:val="Char6"/>
          <w:rtl/>
        </w:rPr>
        <w:t>ن برا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تان پسند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دم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آنان سخن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را بر سخن خدا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امبرش،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باشد مقدم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‌دارند. چنان که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يَٰٓأَيُّهَا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ءَامَنُواْ لَا تُقَدِّمُواْ بَيۡنَ يَدَيِ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وَرَسُولِهِ</w:t>
      </w:r>
      <w:r w:rsidRPr="00A03F15">
        <w:rPr>
          <w:rStyle w:val="Chare"/>
          <w:rFonts w:hint="cs"/>
          <w:rtl/>
        </w:rPr>
        <w:t>ۦۖ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ٱتَّقُواْ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ٱللَّهَۚ</w:t>
      </w:r>
      <w:r w:rsidRPr="00A03F15">
        <w:rPr>
          <w:rStyle w:val="Chare"/>
          <w:rtl/>
        </w:rPr>
        <w:t xml:space="preserve"> إِنَّ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سَمِيعٌ عَلِيم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>١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[الحجرات: 1]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‌که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مان آورده‌ا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د! در برابر خدا و رسولش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 دست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مکن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د، و از خدا پروا بدار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د، 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‌گمان خداوند شنوا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داناست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معتقدند که ناد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گرفتن کلام خدا و رسول و تقدم بر آن سبب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چون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کار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هوا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نفس و سخن گفتن بدون علم در مورد خداوند، و در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قت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طان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کار را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 جلوه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تا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ن‌گونه از راه خدا بازدارد،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أَفَرَءَيۡتَ مَنِ </w:t>
      </w:r>
      <w:r w:rsidRPr="00A03F15">
        <w:rPr>
          <w:rStyle w:val="Chare"/>
          <w:rFonts w:hint="cs"/>
          <w:rtl/>
        </w:rPr>
        <w:t>ٱتَّخَذَ</w:t>
      </w:r>
      <w:r w:rsidRPr="00A03F15">
        <w:rPr>
          <w:rStyle w:val="Chare"/>
          <w:rtl/>
        </w:rPr>
        <w:t xml:space="preserve"> إِلَٰهَهُ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هَوَىٰهُ وَأَضَلَّهُ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عَلَىٰ عِلۡم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وَخَتَمَ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عَلَىٰ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سَمۡعِهِۦ</w:t>
      </w:r>
      <w:r w:rsidRPr="00A03F15">
        <w:rPr>
          <w:rStyle w:val="Chare"/>
          <w:rtl/>
        </w:rPr>
        <w:t xml:space="preserve"> وَقَلۡبِهِ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وَجَعَلَ عَلَىٰ بَصَرِهِ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غِشَٰوَة</w:t>
      </w:r>
      <w:r w:rsidRPr="00A03F15">
        <w:rPr>
          <w:rStyle w:val="Chare"/>
          <w:rFonts w:hint="cs"/>
          <w:rtl/>
        </w:rPr>
        <w:t>ٗ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فَمَن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يَهۡدِيهِ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مِنۢ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بَعۡدِ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ٱللَّهِۚ</w:t>
      </w:r>
      <w:r w:rsidRPr="00A03F15">
        <w:rPr>
          <w:rStyle w:val="Chare"/>
          <w:rtl/>
        </w:rPr>
        <w:t xml:space="preserve"> أَفَلَا تَذَكَّرُونَ٢٣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[الجاث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ة: 23]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آ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 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ده‌ا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را که هو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و هوس خود را خدا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خو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 گرفته، و از رو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آگاه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خدا او را گمراه ساخته، و بر گوش و دل او مهر نهاده، و بر 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ده‌اش پرده قرار داده‌است؟ پس چه کس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جز خدا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‌تواند او را راهنما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 xml:space="preserve"> کند؟ آ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 پند نم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د؟!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که عقل صر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موافق با نقل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است و اگر اشکال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نقل را مقدم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 و در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قت اصلاً اشکال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ست، چون نقل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که 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رفتن آن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عقل 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محال باشد و بلکه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ارائه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که عقل در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‌ماند و عقل 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م، نقل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را 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چون نقل و نصّ از جانب خداوند است و فرض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 عقل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گونه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ستند و اهل سنت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 عقل و ارزش آن را ناد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رند، چون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دگاه آن‌ها عقل شرط تکل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است و نقش رضا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خاطر و حصول اطم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نان و تفکر و اند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در جهان هست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در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را دارد اما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که به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عنوان بر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مقدم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ـ و اگر 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‌بود مردم به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نداشتند ـ و بلکه عقل در 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عمل و حکم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چون که خداوند متعال ادراک عقل را محدود قرار داده که از آن فراتر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‌رود، پس درست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که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ناقص بر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کامل است حکم کند، چنان که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فَإِن لَّمۡ يَسۡتَجِيبُواْ لَكَ فَ</w:t>
      </w:r>
      <w:r w:rsidRPr="00A03F15">
        <w:rPr>
          <w:rStyle w:val="Chare"/>
          <w:rFonts w:hint="cs"/>
          <w:rtl/>
        </w:rPr>
        <w:t>ٱعۡلَمۡ</w:t>
      </w:r>
      <w:r w:rsidRPr="00A03F15">
        <w:rPr>
          <w:rStyle w:val="Chare"/>
          <w:rtl/>
        </w:rPr>
        <w:t xml:space="preserve"> أَنَّمَا يَتَّبِعُونَ أَهۡوَآءَهُمۡۚ وَمَنۡ أَضَلُّ مِمَّنِ </w:t>
      </w:r>
      <w:r w:rsidRPr="00A03F15">
        <w:rPr>
          <w:rStyle w:val="Chare"/>
          <w:rFonts w:hint="cs"/>
          <w:rtl/>
        </w:rPr>
        <w:t>ٱتَّبَعَ</w:t>
      </w:r>
      <w:r w:rsidRPr="00A03F15">
        <w:rPr>
          <w:rStyle w:val="Chare"/>
          <w:rtl/>
        </w:rPr>
        <w:t xml:space="preserve"> هَوَىٰهُ بِغَيۡرِ هُد</w:t>
      </w:r>
      <w:r w:rsidRPr="00A03F15">
        <w:rPr>
          <w:rStyle w:val="Chare"/>
          <w:rFonts w:hint="cs"/>
          <w:rtl/>
        </w:rPr>
        <w:t>ٗى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ٱللَّهِۚ</w:t>
      </w:r>
      <w:r w:rsidRPr="00A03F15">
        <w:rPr>
          <w:rStyle w:val="Chare"/>
          <w:rtl/>
        </w:rPr>
        <w:t xml:space="preserve"> إِنَّ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لَا يَهۡدِي </w:t>
      </w:r>
      <w:r w:rsidRPr="00A03F15">
        <w:rPr>
          <w:rStyle w:val="Chare"/>
          <w:rFonts w:hint="cs"/>
          <w:rtl/>
        </w:rPr>
        <w:t>ٱلۡقَوۡمَ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ٱلظَّٰلِمِينَ</w:t>
      </w:r>
      <w:r w:rsidRPr="00A03F15">
        <w:rPr>
          <w:rStyle w:val="Chare"/>
          <w:rtl/>
        </w:rPr>
        <w:t>٥٠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[القصص: 50]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پس اگر سخن تو را نپذ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رفتند، بدان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ه تنها از خواسته‌ها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خود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 xml:space="preserve">نند، و </w:t>
      </w:r>
      <w:r w:rsidR="00DC7072" w:rsidRPr="00536685">
        <w:rPr>
          <w:rStyle w:val="Char6"/>
          <w:rtl/>
        </w:rPr>
        <w:t>کی</w:t>
      </w:r>
      <w:r w:rsidR="00D81C83" w:rsidRPr="00536685">
        <w:rPr>
          <w:rStyle w:val="Char6"/>
          <w:rtl/>
        </w:rPr>
        <w:t xml:space="preserve">ست گمراه‌تر از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س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ه بدون راهنما</w:t>
      </w:r>
      <w:r w:rsidR="00DC7072" w:rsidRPr="00536685">
        <w:rPr>
          <w:rStyle w:val="Char6"/>
          <w:rtl/>
        </w:rPr>
        <w:t>یی</w:t>
      </w:r>
      <w:r w:rsidR="00D81C83" w:rsidRPr="00536685">
        <w:rPr>
          <w:rStyle w:val="Char6"/>
          <w:rtl/>
        </w:rPr>
        <w:t xml:space="preserve"> از (سو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) خداوند از هو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و هوس خود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ند؟! ب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‌گمان خداوند گروه ستم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اران را هدا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ت نم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ند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به خاطر تمسک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مطلق در همه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از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عمل در ظاهر و باطن به رهنمود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و به خاطر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جماعت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ن، اهل سنت و الجماعت نام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شده‌اند،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إِنَّمَا كَانَ قَوۡلَ </w:t>
      </w:r>
      <w:r w:rsidRPr="00A03F15">
        <w:rPr>
          <w:rStyle w:val="Chare"/>
          <w:rFonts w:hint="cs"/>
          <w:rtl/>
        </w:rPr>
        <w:t>ٱلۡمُؤۡمِنِينَ</w:t>
      </w:r>
      <w:r w:rsidRPr="00A03F15">
        <w:rPr>
          <w:rStyle w:val="Chare"/>
          <w:rtl/>
        </w:rPr>
        <w:t xml:space="preserve"> إِذَا دُعُوٓاْ إِلَى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وَرَسُولِهِ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لِيَحۡكُمَ بَيۡنَهُمۡ أَن يَقُولُواْ سَمِعۡنَا وَأَطَعۡنَاۚ وَأُوْلَٰٓئِكَ هُمُ </w:t>
      </w:r>
      <w:r w:rsidRPr="00A03F15">
        <w:rPr>
          <w:rStyle w:val="Chare"/>
          <w:rFonts w:hint="cs"/>
          <w:rtl/>
        </w:rPr>
        <w:t>ٱلۡمُفۡلِحُونَ</w:t>
      </w:r>
      <w:r w:rsidRPr="00A03F15">
        <w:rPr>
          <w:rStyle w:val="Chare"/>
          <w:rtl/>
        </w:rPr>
        <w:t xml:space="preserve">٥١ وَمَن يُطِعِ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وَرَسُولَهُ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وَيَخۡشَ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وَيَتَّقۡهِ فَأُوْلَٰٓئِكَ هُمُ </w:t>
      </w:r>
      <w:r w:rsidRPr="00A03F15">
        <w:rPr>
          <w:rStyle w:val="Chare"/>
          <w:rFonts w:hint="cs"/>
          <w:rtl/>
        </w:rPr>
        <w:t>ٱلۡفَآئِزُونَ</w:t>
      </w:r>
      <w:r w:rsidRPr="00A03F15">
        <w:rPr>
          <w:rStyle w:val="Chare"/>
          <w:rtl/>
        </w:rPr>
        <w:t>٥٢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[النور: 51-52]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مؤمنان هنگام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ه به‌سو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خدا و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امبرش فرا خوانده شوند. تا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ان آنان داور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ند سخنشان تنها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ن است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ه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‌گو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ند:‌شن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 و فرمان برد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 و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نانند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ه رستگارند.</w:t>
      </w:r>
      <w:r w:rsidR="00D81C83" w:rsidRPr="00536685">
        <w:rPr>
          <w:rStyle w:val="Char6"/>
          <w:rFonts w:hint="cs"/>
          <w:rtl/>
        </w:rPr>
        <w:t xml:space="preserve"> </w:t>
      </w:r>
      <w:r w:rsidR="00D81C83" w:rsidRPr="00536685">
        <w:rPr>
          <w:rStyle w:val="Char6"/>
          <w:rtl/>
        </w:rPr>
        <w:t xml:space="preserve">و هر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س از خدا و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امبرش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ند، و از خدا بترسد و از او پروا بدارد،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نانند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 xml:space="preserve">ه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ام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ابند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بعد از قرآن و سنت به آنچه ائمه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علما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درستکار اسلام بر آن اجماع کرده‌اند تمسک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‌جو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ند، ائمه برجسته‌ا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 امامت و فض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لت و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آن‌ها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و سنت بوده و در آن امام بوده‌اند و از بدعت‌ها دور</w:t>
      </w:r>
      <w:r w:rsidR="00DC7072">
        <w:rPr>
          <w:rStyle w:val="Char3"/>
          <w:rtl/>
        </w:rPr>
        <w:t>ی</w:t>
      </w:r>
      <w:r w:rsidRPr="00C51449">
        <w:rPr>
          <w:rStyle w:val="Char3"/>
          <w:rFonts w:hint="cs"/>
          <w:rtl/>
        </w:rPr>
        <w:t xml:space="preserve"> 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ده‌اند و امت بر امامت آن‌ها و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 والا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اتفاق کرده‌اند اهل سنت به اجماع آن‌ها استناد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چون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«خداوند همه امت مرا بر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جمع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و دست خدا بر جماعت است،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جدا شود به دوزخ م</w:t>
      </w:r>
      <w:r w:rsidR="00DC7072">
        <w:rPr>
          <w:rStyle w:val="Char3"/>
          <w:rFonts w:hint="cs"/>
          <w:rtl/>
        </w:rPr>
        <w:t>ی</w:t>
      </w:r>
      <w:r w:rsidR="00A415A8">
        <w:rPr>
          <w:rStyle w:val="Char3"/>
          <w:rFonts w:hint="cs"/>
          <w:rtl/>
        </w:rPr>
        <w:t>‌رود»</w:t>
      </w:r>
      <w:r w:rsidRPr="00A415A8">
        <w:rPr>
          <w:rStyle w:val="Char3"/>
          <w:vertAlign w:val="superscript"/>
          <w:rtl/>
        </w:rPr>
        <w:footnoteReference w:id="119"/>
      </w:r>
      <w:r w:rsidR="00A415A8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امت خجسته از اتفاق و گردآمدن بر باطل و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مصون و معصوم است و امکان ندارد که تمام امت بر ترک حق اتفاق کند، و اهل سنت و الجماعت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رسول خدا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را معصوم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‌دانند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باشد و هر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علم داشته باشد، و با وجود نصّ ،اجتهاد را معتبر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‌دانند، 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اجتهاد در مورد احکام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محل اجتهاد هستند و در مسائل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روشن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به اندازه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 اجتهاد را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‌دانند اما با وجود ا</w:t>
      </w:r>
      <w:r w:rsidR="00DC7072">
        <w:rPr>
          <w:rStyle w:val="Char3"/>
          <w:rtl/>
        </w:rPr>
        <w:t>ی</w:t>
      </w:r>
      <w:r w:rsidRPr="00C51449">
        <w:rPr>
          <w:rStyle w:val="Char3"/>
          <w:rFonts w:hint="cs"/>
          <w:rtl/>
        </w:rPr>
        <w:t>ن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رأ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نظر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تعصب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‌ورزند و معتقدند مجتهد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او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اجتهاد از قب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شناخت ناسخ و منسوخ و خاص و عام و مطلق و مق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اطلاع کاف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دلا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قرآن و سنت و اجماع و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اس و اقوال صحابه، و شناخت زبان عرب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فراهم باشد، و سپس در چهارچوب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ضوابط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اجتهاد کند ممکن است اجتهاد او درست باشد و ممکن است اجتهادش خطا باشد اگر درست باشد دو پاداش دارد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پاداش اجتهاد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پاداش به صواب و درست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دن، و اگر به خطا رفته باشد فقط پاداش اجتهاد به او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‌رسد. خداون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وَإِذَا جَآءَهُمۡ أَمۡر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ٱلۡأَمۡنِ</w:t>
      </w:r>
      <w:r w:rsidRPr="00A03F15">
        <w:rPr>
          <w:rStyle w:val="Chare"/>
          <w:rtl/>
        </w:rPr>
        <w:t xml:space="preserve"> أَوِ </w:t>
      </w:r>
      <w:r w:rsidRPr="00A03F15">
        <w:rPr>
          <w:rStyle w:val="Chare"/>
          <w:rFonts w:hint="cs"/>
          <w:rtl/>
        </w:rPr>
        <w:t>ٱلۡخَوۡفِ</w:t>
      </w:r>
      <w:r w:rsidRPr="00A03F15">
        <w:rPr>
          <w:rStyle w:val="Chare"/>
          <w:rtl/>
        </w:rPr>
        <w:t xml:space="preserve"> أَذَاعُواْ بِهِ</w:t>
      </w:r>
      <w:r w:rsidRPr="00A03F15">
        <w:rPr>
          <w:rStyle w:val="Chare"/>
          <w:rFonts w:hint="cs"/>
          <w:rtl/>
        </w:rPr>
        <w:t>ۦۖ</w:t>
      </w:r>
      <w:r w:rsidRPr="00A03F15">
        <w:rPr>
          <w:rStyle w:val="Chare"/>
          <w:rtl/>
        </w:rPr>
        <w:t xml:space="preserve"> وَلَوۡ رَدُّوهُ إِلَى </w:t>
      </w:r>
      <w:r w:rsidRPr="00A03F15">
        <w:rPr>
          <w:rStyle w:val="Chare"/>
          <w:rFonts w:hint="cs"/>
          <w:rtl/>
        </w:rPr>
        <w:t>ٱلرَّسُولِ</w:t>
      </w:r>
      <w:r w:rsidRPr="00A03F15">
        <w:rPr>
          <w:rStyle w:val="Chare"/>
          <w:rtl/>
        </w:rPr>
        <w:t xml:space="preserve"> وَإِلَىٰٓ أُوْلِي </w:t>
      </w:r>
      <w:r w:rsidRPr="00A03F15">
        <w:rPr>
          <w:rStyle w:val="Chare"/>
          <w:rFonts w:hint="cs"/>
          <w:rtl/>
        </w:rPr>
        <w:t>ٱلۡأَمۡرِ</w:t>
      </w:r>
      <w:r w:rsidRPr="00A03F15">
        <w:rPr>
          <w:rStyle w:val="Chare"/>
          <w:rtl/>
        </w:rPr>
        <w:t xml:space="preserve"> مِنۡهُمۡ لَعَلِمَهُ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يَسۡتَنۢبِطُونَهُ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مِنۡهُمۡۗ وَلَوۡلَا فَضۡلُ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عَلَيۡكُمۡ وَرَحۡمَتُهُ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لَ</w:t>
      </w:r>
      <w:r w:rsidRPr="00A03F15">
        <w:rPr>
          <w:rStyle w:val="Chare"/>
          <w:rFonts w:hint="cs"/>
          <w:rtl/>
        </w:rPr>
        <w:t>ٱتَّبَعۡ</w:t>
      </w:r>
      <w:r w:rsidRPr="00A03F15">
        <w:rPr>
          <w:rStyle w:val="Chare"/>
          <w:rtl/>
        </w:rPr>
        <w:t xml:space="preserve">تُمُ </w:t>
      </w:r>
      <w:r w:rsidRPr="00A03F15">
        <w:rPr>
          <w:rStyle w:val="Chare"/>
          <w:rFonts w:hint="cs"/>
          <w:rtl/>
        </w:rPr>
        <w:t>ٱلشَّيۡطَٰنَ</w:t>
      </w:r>
      <w:r w:rsidRPr="00A03F15">
        <w:rPr>
          <w:rStyle w:val="Chare"/>
          <w:rtl/>
        </w:rPr>
        <w:t xml:space="preserve"> إِلَّا قَلِيل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>٨٣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[النساء: 83]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هنگام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eastAsia"/>
          <w:rtl/>
        </w:rPr>
        <w:t>‌</w:t>
      </w:r>
      <w:r w:rsidR="00D81C83" w:rsidRPr="00536685">
        <w:rPr>
          <w:rStyle w:val="Char6"/>
          <w:rFonts w:hint="cs"/>
          <w:rtl/>
        </w:rPr>
        <w:t>که خبر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(حاک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) از امن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ت 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 ترس به آنها برسد آن را پخش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‌کنند، و اگر آن را به</w:t>
      </w:r>
      <w:r w:rsidR="00D81C83" w:rsidRPr="00536685">
        <w:rPr>
          <w:rStyle w:val="Char6"/>
          <w:rtl/>
        </w:rPr>
        <w:t xml:space="preserve">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امبر و اول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الامر خود ارجاع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‌دادند قطعاً کسان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درم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ان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شان وجود داشتند که (م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‌توانستند درست 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 غلط بودن) آن را در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ابند. و اگر فضل و رحمت خدا بر شما نبود جز تعداد اندک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از ش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طان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‌کرد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اختلاف در مسائل اجتهاد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سبب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نه‌ورز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قطع </w:t>
      </w:r>
      <w:r w:rsidRPr="00C51449">
        <w:rPr>
          <w:rStyle w:val="Char3"/>
          <w:rtl/>
        </w:rPr>
        <w:br/>
      </w:r>
      <w:r w:rsidRPr="00C51449">
        <w:rPr>
          <w:rStyle w:val="Char3"/>
          <w:rFonts w:hint="cs"/>
          <w:rtl/>
        </w:rPr>
        <w:t>رابطه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‌کنند، بلکه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را دوست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‌دارند و پشت سر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نماز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‌خوانند </w:t>
      </w:r>
      <w:r w:rsidRPr="00C51449">
        <w:rPr>
          <w:rStyle w:val="Char3"/>
          <w:rtl/>
        </w:rPr>
        <w:br/>
      </w:r>
      <w:r w:rsidRPr="00C51449">
        <w:rPr>
          <w:rStyle w:val="Char3"/>
          <w:rFonts w:hint="cs"/>
          <w:rtl/>
        </w:rPr>
        <w:t>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در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مسا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فرع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اختلاف نظر دارند.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C51449">
        <w:rPr>
          <w:rStyle w:val="Char3"/>
          <w:rtl/>
        </w:rPr>
        <w:br/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وَأَطِيعُواْ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وَرَسُولَهُ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وَلَا تَنَٰزَعُواْ فَتَفۡشَلُواْ وَتَذۡهَبَ رِيحُكُمۡۖ وَ</w:t>
      </w:r>
      <w:r w:rsidRPr="00A03F15">
        <w:rPr>
          <w:rStyle w:val="Chare"/>
          <w:rFonts w:hint="cs"/>
          <w:rtl/>
        </w:rPr>
        <w:t>ٱصۡبِرُوٓاْۚ</w:t>
      </w:r>
      <w:r w:rsidRPr="00A03F15">
        <w:rPr>
          <w:rStyle w:val="Chare"/>
          <w:rtl/>
        </w:rPr>
        <w:t xml:space="preserve"> إِنَّ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مَعَ </w:t>
      </w:r>
      <w:r w:rsidRPr="00A03F15">
        <w:rPr>
          <w:rStyle w:val="Chare"/>
          <w:rFonts w:hint="cs"/>
          <w:rtl/>
        </w:rPr>
        <w:t>ٱلصَّٰبِرِينَ</w:t>
      </w:r>
      <w:r w:rsidRPr="00A03F15">
        <w:rPr>
          <w:rStyle w:val="Chare"/>
          <w:rtl/>
        </w:rPr>
        <w:t>٤٦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[الأنفال: 46]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از خدا</w:t>
      </w:r>
      <w:r w:rsidR="00D81C83" w:rsidRPr="00536685">
        <w:rPr>
          <w:rStyle w:val="Char6"/>
          <w:rtl/>
        </w:rPr>
        <w:t xml:space="preserve"> و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امبرش اطاعت کن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د، و با همد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گر اختلاف نورز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د، که در آن صورت در مانده و ناتوان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‌شو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د، و شکوه و 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بت شما از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ان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‌رود. و شک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با</w:t>
      </w:r>
      <w:r w:rsidR="00DC7072" w:rsidRPr="00536685">
        <w:rPr>
          <w:rStyle w:val="Char6"/>
          <w:rtl/>
        </w:rPr>
        <w:t>یی</w:t>
      </w:r>
      <w:r w:rsidR="00D81C83" w:rsidRPr="00536685">
        <w:rPr>
          <w:rStyle w:val="Char6"/>
          <w:rtl/>
        </w:rPr>
        <w:t xml:space="preserve"> کن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 که خداوند با شک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با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ان است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A415A8">
      <w:pPr>
        <w:pStyle w:val="a6"/>
        <w:widowControl w:val="0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إِنَّ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فَرَّقُواْ دِينَهُمۡ وَكَانُواْ شِيَع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لَّسۡتَ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مِنۡهُمۡ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شَيۡءٍۚ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إِنَّمَآ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أَمۡرُهُمۡ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إِلَى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ثُمَّ يُنَبِّئُهُم بِمَا كَانُواْ يَفۡعَلُونَ١٥٩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[الأنعام: 159]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A415A8">
      <w:pPr>
        <w:pStyle w:val="a6"/>
        <w:widowControl w:val="0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576B78" w:rsidRPr="00536685">
        <w:rPr>
          <w:rStyle w:val="Char6"/>
          <w:rFonts w:hint="cs"/>
          <w:rtl/>
        </w:rPr>
        <w:t>ب</w:t>
      </w:r>
      <w:r w:rsidR="00DC7072" w:rsidRPr="00536685">
        <w:rPr>
          <w:rStyle w:val="Char6"/>
          <w:rFonts w:hint="cs"/>
          <w:rtl/>
        </w:rPr>
        <w:t>ی</w:t>
      </w:r>
      <w:r w:rsidR="00576B78" w:rsidRPr="00536685">
        <w:rPr>
          <w:rStyle w:val="Char6"/>
          <w:rFonts w:hint="eastAsia"/>
          <w:rtl/>
        </w:rPr>
        <w:t>‌</w:t>
      </w:r>
      <w:r w:rsidR="00D81C83" w:rsidRPr="00536685">
        <w:rPr>
          <w:rStyle w:val="Char6"/>
          <w:rFonts w:hint="cs"/>
          <w:rtl/>
        </w:rPr>
        <w:t>گمان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آ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>ن خود را پراکنده ساختند و دسته دست</w:t>
      </w:r>
      <w:r w:rsidR="00D81C83" w:rsidRPr="00536685">
        <w:rPr>
          <w:rStyle w:val="Char6"/>
          <w:rtl/>
        </w:rPr>
        <w:t>ه شدند، تو به 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چ وجه از آنان 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ست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، و به‌راست</w:t>
      </w:r>
      <w:r w:rsidR="00DC7072" w:rsidRPr="00536685">
        <w:rPr>
          <w:rStyle w:val="Char6"/>
          <w:rtl/>
        </w:rPr>
        <w:t>ی</w:t>
      </w:r>
      <w:r w:rsidR="00A0497C">
        <w:rPr>
          <w:rStyle w:val="Char6"/>
          <w:rtl/>
        </w:rPr>
        <w:t xml:space="preserve"> </w:t>
      </w:r>
      <w:r w:rsidR="00D81C83" w:rsidRPr="00536685">
        <w:rPr>
          <w:rStyle w:val="Char6"/>
          <w:rtl/>
        </w:rPr>
        <w:t>که کار آنها با خداست، سپس (خداوند) آنان را به آنچه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‌کردند آگاه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‌سازد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  <w:r w:rsidR="00D81C83" w:rsidRPr="00C51449">
        <w:rPr>
          <w:rStyle w:val="Char3"/>
          <w:rFonts w:hint="cs"/>
          <w:rtl/>
        </w:rPr>
        <w:t xml:space="preserve">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مسلمان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به مق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بودن به مذهب فقه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مشخص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ملزم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اگر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چهارچوب اتبّاع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نه از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تقل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از مذهب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م</w:t>
      </w:r>
      <w:r w:rsidR="00DC7072">
        <w:rPr>
          <w:rStyle w:val="Char3"/>
          <w:rFonts w:hint="cs"/>
          <w:rtl/>
        </w:rPr>
        <w:t>ی</w:t>
      </w:r>
      <w:r w:rsidR="00C14183">
        <w:rPr>
          <w:rStyle w:val="Char3"/>
          <w:rFonts w:hint="cs"/>
          <w:rtl/>
        </w:rPr>
        <w:t>‌دانند</w:t>
      </w:r>
      <w:r w:rsidRPr="00C14183">
        <w:rPr>
          <w:rStyle w:val="Char3"/>
          <w:vertAlign w:val="superscript"/>
          <w:rtl/>
        </w:rPr>
        <w:footnoteReference w:id="120"/>
      </w:r>
      <w:r w:rsidR="00C14183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مسلمان صادق و راست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سنت و رسول اکرم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رضامند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خشنود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خداوند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‌جو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براساس قوّت 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و ترج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از همه مذاهب استفاده کند، و 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هر مذهب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قو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‌تر بود از آن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کند. و طالب علم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دارا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اسباب علم است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‌تواند بوس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له آن دلا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ائمه مجتهد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معتبر را بشناسد و مورد بررس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قرار دهد،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عمل کند و در هر مسئله‌ا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هر مذهب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لش قو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‌تر و قولش راجح‌تر است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آورد و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بدون 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از قول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کند چون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کار مقلد شمرده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و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اندازه توان خود اختلاف و دلا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آن را بررس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کند، تابتواند راجح را 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ابد و اگر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‌تواند ترج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دهد او حکم فرد عام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دارد و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از اهل علم بپرسد.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فرد عام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‌تواند 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را مورد بررس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قرار دهد مذهب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ندارد و بلکه مذهب او مذهب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به او فتوا دهد، و بر اوست که از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بپرسد که به علم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امانت‌دار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اعتماد داشته باشد و مسائل را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از علما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ربّان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زگار، صالح، و عالم و عامل به قرآن و سنت بپرسد،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C14183">
        <w:rPr>
          <w:rStyle w:val="Char3"/>
          <w:rFonts w:hint="cs"/>
          <w:color w:val="FF0000"/>
          <w:rtl/>
        </w:rPr>
        <w:t>«»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به دنبال رخصت‌ها رفتن را بدون 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تقل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از عالم معتبر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‌دانند و از تلف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بدون قصد 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به حق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چون رفتن به دنبال رخصت‌ها و آسان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منجربه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‌بند و بار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انجام تکال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عمل به هوا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نفس بدون 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ل، بخصوص اگر فرد در مسائل اختلاف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دنبال کند.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معتقدند که فقه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کامل و درست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مگر با علم و عمل، پس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علم فراوان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آموخت و به آن عمل نکرد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به رهنمود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A415A8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به سنت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عمل نکرد، فق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ست چون نصوص قرآن و سنت </w:t>
      </w:r>
      <w:r w:rsidRPr="00C51449">
        <w:rPr>
          <w:rStyle w:val="Char3"/>
          <w:rtl/>
        </w:rPr>
        <w:br/>
      </w:r>
      <w:r w:rsidRPr="00C51449">
        <w:rPr>
          <w:rStyle w:val="Char3"/>
          <w:rFonts w:hint="cs"/>
          <w:rtl/>
        </w:rPr>
        <w:t>بر وجوب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وند علم با عمل تاک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کرده‌اند و از جدا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علم و عمل برحذر </w:t>
      </w:r>
      <w:r w:rsidRPr="00C51449">
        <w:rPr>
          <w:rStyle w:val="Char3"/>
          <w:rtl/>
        </w:rPr>
        <w:br/>
      </w:r>
      <w:r w:rsidRPr="00C51449">
        <w:rPr>
          <w:rStyle w:val="Char3"/>
          <w:rFonts w:hint="cs"/>
          <w:rtl/>
        </w:rPr>
        <w:t>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‌دارند. چنان که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يَٰٓأَيُّهَا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ءَامَنُواْ لِمَ تَقُولُونَ مَا لَا تَفۡعَلُونَ٢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[الصف: 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‌که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مان آورده‌ا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د! چرا 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را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‌گوئ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که انجام نم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‌ده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د؟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أَتَأۡمُرُونَ </w:t>
      </w:r>
      <w:r w:rsidRPr="00A03F15">
        <w:rPr>
          <w:rStyle w:val="Chare"/>
          <w:rFonts w:hint="cs"/>
          <w:rtl/>
        </w:rPr>
        <w:t>ٱلنَّاسَ</w:t>
      </w:r>
      <w:r w:rsidRPr="00A03F15">
        <w:rPr>
          <w:rStyle w:val="Chare"/>
          <w:rtl/>
        </w:rPr>
        <w:t xml:space="preserve"> بِ</w:t>
      </w:r>
      <w:r w:rsidRPr="00A03F15">
        <w:rPr>
          <w:rStyle w:val="Chare"/>
          <w:rFonts w:hint="cs"/>
          <w:rtl/>
        </w:rPr>
        <w:t>ٱلۡبِرِّ</w:t>
      </w:r>
      <w:r w:rsidRPr="00A03F15">
        <w:rPr>
          <w:rStyle w:val="Chare"/>
          <w:rtl/>
        </w:rPr>
        <w:t xml:space="preserve"> وَتَنسَوۡنَ أَنفُسَكُمۡ وَأَنتُمۡ تَتۡلُونَ </w:t>
      </w:r>
      <w:r w:rsidRPr="00A03F15">
        <w:rPr>
          <w:rStyle w:val="Chare"/>
          <w:rFonts w:hint="cs"/>
          <w:rtl/>
        </w:rPr>
        <w:t>ٱلۡكِتَٰبَۚ</w:t>
      </w:r>
      <w:r w:rsidRPr="00A03F15">
        <w:rPr>
          <w:rStyle w:val="Chare"/>
          <w:rtl/>
        </w:rPr>
        <w:t xml:space="preserve"> أَفَلَا تَعۡقِلُونَ٤٤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[البقرة: 44]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آ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 مردم را به 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کوکار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امر کرده و خودتان را فراموش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‌کن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 حال آنکه شما کتاب را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‌خوان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د؟! آ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 نم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‌اند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د؟!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معتقدند که هر مسلمان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اندازه توان خود به دنبال علم مف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برود علم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انسان بوس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له آن پروردگارش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او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راستگو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‌شناسد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‌داند که چگونه پروردگارش را عبادت کند و رضامند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و بهشت را به دست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اورد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‌فهمد که چگونه از ناخشنود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خشم پروردگار و عذاب دردناکش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کند، چون علم مف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عمل صادق است و عمل درست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مگر با علم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ح، و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قُلۡ هَلۡ يَسۡتَوِي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يَعۡلَمُونَ وَ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لَا يَعۡلَمُونَۗ إِنَّمَا يَتَذَكَّرُ أُوْلُواْ </w:t>
      </w:r>
      <w:r w:rsidRPr="00A03F15">
        <w:rPr>
          <w:rStyle w:val="Chare"/>
          <w:rFonts w:hint="cs"/>
          <w:rtl/>
        </w:rPr>
        <w:t>ٱلۡأَلۡبَٰبِ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[الزمر: 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بگو: آ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 آنان که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‌دانند و آنان که نم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‌دانند برابرند؟ تنها خردمندان پند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‌پذ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رند</w:t>
      </w:r>
      <w:r w:rsidRPr="00536685">
        <w:rPr>
          <w:rFonts w:hint="cs"/>
          <w:rtl/>
        </w:rPr>
        <w:t>»</w:t>
      </w:r>
      <w:r>
        <w:rPr>
          <w:rStyle w:val="Char3"/>
          <w:rFonts w:hint="cs"/>
          <w:rtl/>
        </w:rPr>
        <w:t>.</w:t>
      </w:r>
    </w:p>
    <w:p w:rsidR="00D81C83" w:rsidRDefault="00D81C83" w:rsidP="00C51449">
      <w:pPr>
        <w:pStyle w:val="a6"/>
        <w:rPr>
          <w:rFonts w:cs="Traditional Arabic"/>
          <w:rtl/>
        </w:rPr>
      </w:pPr>
      <w:r w:rsidRPr="00C51449">
        <w:rPr>
          <w:rStyle w:val="Char3"/>
          <w:rFonts w:hint="cs"/>
          <w:rtl/>
        </w:rPr>
        <w:t>و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دارد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علم مف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اموزد و آن را با همه وسا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مشروع و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نشر کند و به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آن را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‌دانند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اموزد و پنهان کردن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علم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بخصوص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 پرس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شود.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إِنَّ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يَكۡتُمُونَ مَآ أَنزَلۡنَا مِنَ </w:t>
      </w:r>
      <w:r w:rsidRPr="00A03F15">
        <w:rPr>
          <w:rStyle w:val="Chare"/>
          <w:rFonts w:hint="cs"/>
          <w:rtl/>
        </w:rPr>
        <w:t>ٱلۡبَيِّنَٰتِ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ٱلۡهُدَىٰ</w:t>
      </w:r>
      <w:r w:rsidRPr="00A03F15">
        <w:rPr>
          <w:rStyle w:val="Chare"/>
          <w:rtl/>
        </w:rPr>
        <w:t xml:space="preserve"> مِنۢ بَعۡدِ مَا بَيَّنَّٰهُ لِلنَّاسِ فِي </w:t>
      </w:r>
      <w:r w:rsidRPr="00A03F15">
        <w:rPr>
          <w:rStyle w:val="Chare"/>
          <w:rFonts w:hint="cs"/>
          <w:rtl/>
        </w:rPr>
        <w:t>ٱلۡكِتَٰبِ</w:t>
      </w:r>
      <w:r w:rsidRPr="00A03F15">
        <w:rPr>
          <w:rStyle w:val="Chare"/>
          <w:rtl/>
        </w:rPr>
        <w:t xml:space="preserve"> أُوْلَٰٓئِكَ يَلۡعَنُهُمُ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وَيَلۡعَنُهُمُ </w:t>
      </w:r>
      <w:r w:rsidRPr="00A03F15">
        <w:rPr>
          <w:rStyle w:val="Chare"/>
          <w:rFonts w:hint="cs"/>
          <w:rtl/>
        </w:rPr>
        <w:t>ٱللَّٰعِنُونَ</w:t>
      </w:r>
      <w:r w:rsidRPr="00A03F15">
        <w:rPr>
          <w:rStyle w:val="Chare"/>
          <w:rtl/>
        </w:rPr>
        <w:t xml:space="preserve">١٥٩ إِلَّا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تَابُواْ وَأَصۡلَحُواْ وَبَيَّنُواْ فَأُوْلَٰٓئِكَ أَتُوبُ عَلَيۡهِمۡ وَأَنَا </w:t>
      </w:r>
      <w:r w:rsidRPr="00A03F15">
        <w:rPr>
          <w:rStyle w:val="Chare"/>
          <w:rFonts w:hint="cs"/>
          <w:rtl/>
        </w:rPr>
        <w:t>ٱلتَّوَّابُ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ٱلرَّحِيمُ</w:t>
      </w:r>
      <w:r w:rsidRPr="00A03F15">
        <w:rPr>
          <w:rStyle w:val="Chare"/>
          <w:rtl/>
        </w:rPr>
        <w:t>١٦٠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[البقرة: 159-160]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‌گمان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دلا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ل روشن، و هدا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را که ما فرو فرستاده‌ا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</w:t>
      </w:r>
      <w:r w:rsidR="00D81C83" w:rsidRPr="00536685">
        <w:rPr>
          <w:rStyle w:val="Char6"/>
          <w:rtl/>
        </w:rPr>
        <w:t xml:space="preserve"> پنهان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‌کنند، بعد از آن که آن</w:t>
      </w:r>
      <w:r w:rsidR="00D81C83" w:rsidRPr="00536685">
        <w:rPr>
          <w:rStyle w:val="Char6"/>
          <w:rFonts w:hint="cs"/>
          <w:rtl/>
        </w:rPr>
        <w:t>‌</w:t>
      </w:r>
      <w:r w:rsidR="00D81C83" w:rsidRPr="00536685">
        <w:rPr>
          <w:rStyle w:val="Char6"/>
          <w:rtl/>
        </w:rPr>
        <w:t>را در کتاب برا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مردم ب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ان نموده‌ا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م، خداوند و نفر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 کنندگان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شان را نفر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‌کنند.</w:t>
      </w:r>
      <w:r w:rsidR="00D81C83" w:rsidRPr="00536685">
        <w:rPr>
          <w:rStyle w:val="Char6"/>
          <w:rFonts w:hint="cs"/>
          <w:rtl/>
        </w:rPr>
        <w:t xml:space="preserve"> مگر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توبه کنند و به اصلاح (خو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شتن) بپردازند و (ح</w:t>
      </w:r>
      <w:r w:rsidR="00D81C83" w:rsidRPr="00536685">
        <w:rPr>
          <w:rStyle w:val="Char6"/>
          <w:rtl/>
        </w:rPr>
        <w:t>ق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قت را) ب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ان کنند، پس توب</w:t>
      </w:r>
      <w:r w:rsidR="00DC7072" w:rsidRPr="00536685">
        <w:rPr>
          <w:rStyle w:val="Char6"/>
          <w:rtl/>
        </w:rPr>
        <w:t>ۀ</w:t>
      </w:r>
      <w:r w:rsidR="00D81C83" w:rsidRPr="00536685">
        <w:rPr>
          <w:rStyle w:val="Char6"/>
          <w:rtl/>
        </w:rPr>
        <w:t xml:space="preserve">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شان را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‌پذ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رم و من بس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ار توبه‌پذ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 و مهربان هستم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576B78" w:rsidRDefault="00576B78" w:rsidP="00D81C83">
      <w:pPr>
        <w:ind w:firstLine="284"/>
        <w:jc w:val="lowKashida"/>
        <w:rPr>
          <w:rtl/>
        </w:rPr>
        <w:sectPr w:rsidR="00576B78" w:rsidSect="00C14F87">
          <w:headerReference w:type="default" r:id="rId28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D81C83" w:rsidRPr="00576B78" w:rsidRDefault="00D81C83" w:rsidP="0052536A">
      <w:pPr>
        <w:pStyle w:val="a0"/>
        <w:rPr>
          <w:rtl/>
        </w:rPr>
      </w:pPr>
      <w:bookmarkStart w:id="70" w:name="_Toc412912508"/>
      <w:bookmarkStart w:id="71" w:name="_Toc440144982"/>
      <w:r w:rsidRPr="00576B78">
        <w:rPr>
          <w:rFonts w:hint="cs"/>
          <w:rtl/>
        </w:rPr>
        <w:t>اصل هشتم</w:t>
      </w:r>
      <w:bookmarkEnd w:id="70"/>
      <w:r w:rsidR="00576B78" w:rsidRPr="00576B78">
        <w:rPr>
          <w:rFonts w:hint="cs"/>
          <w:rtl/>
        </w:rPr>
        <w:t>:</w:t>
      </w:r>
      <w:r w:rsidR="00576B78" w:rsidRPr="00576B78">
        <w:rPr>
          <w:rFonts w:hint="cs"/>
          <w:rtl/>
        </w:rPr>
        <w:br/>
      </w:r>
      <w:r w:rsidRPr="00576B78">
        <w:rPr>
          <w:rtl/>
        </w:rPr>
        <w:t>وجوب اطاعت از حکام</w:t>
      </w:r>
      <w:r w:rsidR="00A0497C">
        <w:rPr>
          <w:rtl/>
        </w:rPr>
        <w:t xml:space="preserve"> </w:t>
      </w:r>
      <w:r w:rsidRPr="00576B78">
        <w:rPr>
          <w:rtl/>
        </w:rPr>
        <w:t>در کارها</w:t>
      </w:r>
      <w:r w:rsidR="008D20B0">
        <w:rPr>
          <w:rtl/>
        </w:rPr>
        <w:t>ی</w:t>
      </w:r>
      <w:r w:rsidRPr="00576B78">
        <w:rPr>
          <w:rtl/>
        </w:rPr>
        <w:t xml:space="preserve"> ن</w:t>
      </w:r>
      <w:r w:rsidR="008D20B0">
        <w:rPr>
          <w:rtl/>
        </w:rPr>
        <w:t>ی</w:t>
      </w:r>
      <w:r w:rsidRPr="00576B78">
        <w:rPr>
          <w:rtl/>
        </w:rPr>
        <w:t>کو</w:t>
      </w:r>
      <w:bookmarkEnd w:id="71"/>
    </w:p>
    <w:p w:rsidR="0052536A" w:rsidRDefault="00DC7072" w:rsidP="0052536A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ک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از اصول اعتقاد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اهل سنت و الجماعت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است که معتقدند که با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 حاکم و فرمانروا</w:t>
      </w:r>
      <w:r>
        <w:rPr>
          <w:rStyle w:val="Char3"/>
          <w:rFonts w:hint="cs"/>
          <w:rtl/>
        </w:rPr>
        <w:t>یی</w:t>
      </w:r>
      <w:r w:rsidR="00D81C83" w:rsidRPr="00C51449">
        <w:rPr>
          <w:rStyle w:val="Char3"/>
          <w:rFonts w:hint="cs"/>
          <w:rtl/>
        </w:rPr>
        <w:t xml:space="preserve"> برا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مسلم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تع</w:t>
      </w:r>
      <w:r>
        <w:rPr>
          <w:rStyle w:val="Char3"/>
          <w:rFonts w:hint="cs"/>
          <w:rtl/>
        </w:rPr>
        <w:t>یی</w:t>
      </w:r>
      <w:r w:rsidR="00D81C83" w:rsidRPr="00C51449">
        <w:rPr>
          <w:rStyle w:val="Char3"/>
          <w:rFonts w:hint="cs"/>
          <w:rtl/>
        </w:rPr>
        <w:t>ن شود تا از اسلام دفاع کند و 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را برپا دارد و حدود اله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را اجرا کند و امور مسلم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را سامان دهد و حقوق را کامل بگ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رد و براساس آنچه خداوند نازل کرده حکمران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کند، و به معروف امر و از منکر نه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نما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 و به سو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خداوند دعوت دهد، اهل سنت اطاعت از کس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که خداوند او را فرمانروا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مسلم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قرار داده را واجب</w:t>
      </w:r>
      <w:r w:rsidR="005D7522">
        <w:rPr>
          <w:rStyle w:val="Char3"/>
          <w:rFonts w:hint="cs"/>
          <w:rtl/>
        </w:rPr>
        <w:t xml:space="preserve"> می‌</w:t>
      </w:r>
      <w:r w:rsidR="00D81C83" w:rsidRPr="00C51449">
        <w:rPr>
          <w:rStyle w:val="Char3"/>
          <w:rFonts w:hint="cs"/>
          <w:rtl/>
        </w:rPr>
        <w:t>دانند مگر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نکه به گناه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فرمان دهد، که اگر حاکم به گناه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فرمان دهد اطاعت از او جا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ز 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ست و فقط در امور 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ک و خوب اطاعت از حاکم واجب است، چنان که خداوند متعال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‌فرما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د: </w:t>
      </w:r>
      <w:r w:rsidR="00D81C83" w:rsidRPr="00F52F8A">
        <w:rPr>
          <w:rFonts w:cs="Traditional Arabic"/>
          <w:rtl/>
        </w:rPr>
        <w:t>﴿</w:t>
      </w:r>
      <w:r w:rsidR="00D81C83" w:rsidRPr="00A03F15">
        <w:rPr>
          <w:rStyle w:val="Chare"/>
          <w:rtl/>
        </w:rPr>
        <w:t xml:space="preserve">يَٰٓأَيُّهَا </w:t>
      </w:r>
      <w:r w:rsidR="00D81C83" w:rsidRPr="00A03F15">
        <w:rPr>
          <w:rStyle w:val="Chare"/>
          <w:rFonts w:hint="cs"/>
          <w:rtl/>
        </w:rPr>
        <w:t>ٱلَّذِينَ</w:t>
      </w:r>
      <w:r w:rsidR="00D81C83" w:rsidRPr="00A03F15">
        <w:rPr>
          <w:rStyle w:val="Chare"/>
          <w:rtl/>
        </w:rPr>
        <w:t xml:space="preserve"> ءَامَنُوٓاْ أَطِيعُواْ </w:t>
      </w:r>
      <w:r w:rsidR="00D81C83" w:rsidRPr="00A03F15">
        <w:rPr>
          <w:rStyle w:val="Chare"/>
          <w:rFonts w:hint="cs"/>
          <w:rtl/>
        </w:rPr>
        <w:t>ٱللَّهَ</w:t>
      </w:r>
      <w:r w:rsidR="00D81C83" w:rsidRPr="00A03F15">
        <w:rPr>
          <w:rStyle w:val="Chare"/>
          <w:rtl/>
        </w:rPr>
        <w:t xml:space="preserve"> وَأَطِيعُواْ </w:t>
      </w:r>
      <w:r w:rsidR="00D81C83" w:rsidRPr="00A03F15">
        <w:rPr>
          <w:rStyle w:val="Chare"/>
          <w:rFonts w:hint="cs"/>
          <w:rtl/>
        </w:rPr>
        <w:t>ٱلرَّسُولَ</w:t>
      </w:r>
      <w:r w:rsidR="00D81C83" w:rsidRPr="00A03F15">
        <w:rPr>
          <w:rStyle w:val="Chare"/>
          <w:rtl/>
        </w:rPr>
        <w:t xml:space="preserve"> وَأُوْلِي </w:t>
      </w:r>
      <w:r w:rsidR="00D81C83" w:rsidRPr="00A03F15">
        <w:rPr>
          <w:rStyle w:val="Chare"/>
          <w:rFonts w:hint="cs"/>
          <w:rtl/>
        </w:rPr>
        <w:t>ٱلۡأَمۡرِ</w:t>
      </w:r>
      <w:r w:rsidR="00D81C83" w:rsidRPr="00A03F15">
        <w:rPr>
          <w:rStyle w:val="Chare"/>
          <w:rtl/>
        </w:rPr>
        <w:t xml:space="preserve"> مِنكُمۡۖ فَإِن تَنَٰزَعۡتُمۡ فِي شَيۡء</w:t>
      </w:r>
      <w:r w:rsidR="00D81C83" w:rsidRPr="00A03F15">
        <w:rPr>
          <w:rStyle w:val="Chare"/>
          <w:rFonts w:hint="cs"/>
          <w:rtl/>
        </w:rPr>
        <w:t>ٖ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فَرُدُّوهُ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إِلَى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ٱللَّهِ</w:t>
      </w:r>
      <w:r w:rsidR="00D81C83" w:rsidRPr="00A03F15">
        <w:rPr>
          <w:rStyle w:val="Chare"/>
          <w:rtl/>
        </w:rPr>
        <w:t xml:space="preserve"> وَ</w:t>
      </w:r>
      <w:r w:rsidR="00D81C83" w:rsidRPr="00A03F15">
        <w:rPr>
          <w:rStyle w:val="Chare"/>
          <w:rFonts w:hint="cs"/>
          <w:rtl/>
        </w:rPr>
        <w:t>ٱلرَّسُولِ</w:t>
      </w:r>
      <w:r w:rsidR="00D81C83" w:rsidRPr="00A03F15">
        <w:rPr>
          <w:rStyle w:val="Chare"/>
          <w:rtl/>
        </w:rPr>
        <w:t xml:space="preserve"> إِن كُنتُمۡ تُؤۡمِنُونَ بِ</w:t>
      </w:r>
      <w:r w:rsidR="00D81C83" w:rsidRPr="00A03F15">
        <w:rPr>
          <w:rStyle w:val="Chare"/>
          <w:rFonts w:hint="cs"/>
          <w:rtl/>
        </w:rPr>
        <w:t>ٱللَّهِ</w:t>
      </w:r>
      <w:r w:rsidR="00D81C83" w:rsidRPr="00A03F15">
        <w:rPr>
          <w:rStyle w:val="Chare"/>
          <w:rtl/>
        </w:rPr>
        <w:t xml:space="preserve"> وَ</w:t>
      </w:r>
      <w:r w:rsidR="00D81C83" w:rsidRPr="00A03F15">
        <w:rPr>
          <w:rStyle w:val="Chare"/>
          <w:rFonts w:hint="cs"/>
          <w:rtl/>
        </w:rPr>
        <w:t>ٱلۡيَوۡمِ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ٱلۡأٓخِرِۚ</w:t>
      </w:r>
      <w:r w:rsidR="00D81C83" w:rsidRPr="00A03F15">
        <w:rPr>
          <w:rStyle w:val="Chare"/>
          <w:rtl/>
        </w:rPr>
        <w:t xml:space="preserve"> ذَٰلِكَ خَيۡر</w:t>
      </w:r>
      <w:r w:rsidR="00D81C83" w:rsidRPr="00A03F15">
        <w:rPr>
          <w:rStyle w:val="Chare"/>
          <w:rFonts w:hint="cs"/>
          <w:rtl/>
        </w:rPr>
        <w:t>ٞ</w:t>
      </w:r>
      <w:r w:rsidR="00D81C83" w:rsidRPr="00A03F15">
        <w:rPr>
          <w:rStyle w:val="Chare"/>
          <w:rtl/>
        </w:rPr>
        <w:t xml:space="preserve"> </w:t>
      </w:r>
      <w:r w:rsidR="00D81C83" w:rsidRPr="00A03F15">
        <w:rPr>
          <w:rStyle w:val="Chare"/>
          <w:rFonts w:hint="cs"/>
          <w:rtl/>
        </w:rPr>
        <w:t>وَأَحۡسَنُ</w:t>
      </w:r>
      <w:r w:rsidR="00D81C83" w:rsidRPr="00A03F15">
        <w:rPr>
          <w:rStyle w:val="Chare"/>
          <w:rtl/>
        </w:rPr>
        <w:t xml:space="preserve"> تَأۡوِيلًا٥٩</w:t>
      </w:r>
      <w:r w:rsidR="00D81C83" w:rsidRPr="00F52F8A">
        <w:rPr>
          <w:rFonts w:ascii="Times New Roman" w:hAnsi="Times New Roman" w:cs="Traditional Arabic" w:hint="cs"/>
          <w:rtl/>
        </w:rPr>
        <w:t>﴾</w:t>
      </w:r>
      <w:r w:rsidR="00D81C83" w:rsidRPr="00DC7072">
        <w:rPr>
          <w:rStyle w:val="Char5"/>
          <w:rtl/>
        </w:rPr>
        <w:t xml:space="preserve"> [النساء: 59]</w:t>
      </w:r>
      <w:r w:rsidR="00D81C83" w:rsidRPr="00DC7072">
        <w:rPr>
          <w:rStyle w:val="Char5"/>
          <w:rFonts w:hint="cs"/>
          <w:rtl/>
        </w:rPr>
        <w:t>.</w:t>
      </w:r>
      <w:r w:rsidR="0052536A">
        <w:rPr>
          <w:rStyle w:val="Char3"/>
          <w:rFonts w:hint="cs"/>
          <w:rtl/>
        </w:rPr>
        <w:t xml:space="preserve"> </w:t>
      </w:r>
    </w:p>
    <w:p w:rsidR="00D81C83" w:rsidRPr="00C51449" w:rsidRDefault="00536685" w:rsidP="0052536A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از خدا و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 و از اول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الامر مسلمان اطاعت کن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و اگر در 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اختلاف کرد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آن را به خدا و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 برگردان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د، اگر به خدا و روز ق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امت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مان دار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برا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شما بهتر و خوش فرجام‌تر است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چون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من اطاعت کند از خداوند اطاعت کرده است،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فرمان من سرپ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کند از فرمان خدا سرپ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کرده است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اطاعت کند از من اطاعت کرده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نافرمان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کند، نافرمان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 xml:space="preserve"> مرا کرده است»</w:t>
      </w:r>
      <w:r w:rsidRPr="0052536A">
        <w:rPr>
          <w:rStyle w:val="Char3"/>
          <w:vertAlign w:val="superscript"/>
          <w:rtl/>
        </w:rPr>
        <w:footnoteReference w:id="121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«بشنو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اطاعت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حت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اگر برده‌ا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حبش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عنوان فرمانروا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شما مقرر شد، برده‌ا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موها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سرش چون کشمش م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‌ماند»</w:t>
      </w:r>
      <w:r w:rsidRPr="0052536A">
        <w:rPr>
          <w:rStyle w:val="Char3"/>
          <w:vertAlign w:val="superscript"/>
          <w:rtl/>
        </w:rPr>
        <w:footnoteReference w:id="122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«گوش به فرمان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باش و از او اطاعت کن، و اگر بر پُشت خود کتک خورد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</w:t>
      </w:r>
      <w:r w:rsidR="0052536A">
        <w:rPr>
          <w:rStyle w:val="Char3"/>
          <w:rFonts w:hint="cs"/>
          <w:rtl/>
        </w:rPr>
        <w:t>مالت گرفته شد، باز هم اطاعت کن»</w:t>
      </w:r>
      <w:r w:rsidRPr="0052536A">
        <w:rPr>
          <w:rStyle w:val="Char3"/>
          <w:vertAlign w:val="superscript"/>
          <w:rtl/>
        </w:rPr>
        <w:footnoteReference w:id="123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«اگر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خود را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‌پسند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صبر کند، چون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که از اطاعت پادشاه وجب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برود و بم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به مرگ جاهل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ت مرده است»</w:t>
      </w:r>
      <w:r w:rsidRPr="0052536A">
        <w:rPr>
          <w:rStyle w:val="Char3"/>
          <w:vertAlign w:val="superscript"/>
          <w:rtl/>
        </w:rPr>
        <w:footnoteReference w:id="124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اهل سنت و الجماعت معتقدند که اطاعت در معروف و خوب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حکام از بزرگتر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عبادات و از بزرگ</w:t>
      </w:r>
      <w:r w:rsidR="0052536A">
        <w:rPr>
          <w:rStyle w:val="Char3"/>
          <w:rFonts w:hint="eastAsia"/>
          <w:rtl/>
        </w:rPr>
        <w:t>‌</w:t>
      </w:r>
      <w:r w:rsidRPr="00C51449">
        <w:rPr>
          <w:rStyle w:val="Char3"/>
          <w:rFonts w:hint="cs"/>
          <w:rtl/>
        </w:rPr>
        <w:t>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وظا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ملت است،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اصول بزرگ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است،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قض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را ائمه سلف در جمله عقا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قرار داده‌اند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کتاب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کتاب‌ها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ائمه سلف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به شرح و توض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قض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پرداخته است، و اطاعت از حاکم و 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‌امر وظ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فه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هر مسلمان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است، چون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حکم و از قواعد نظام آن است، و امر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اساس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وجود انضباط در دولت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 آن توانا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تا اهداف خود را اجرا کند و اهداف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را محقق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د. و اهل سنت و الجماعت معتقدند که حکام چه فاسق باشند چه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کوکار نماز و نماز جمعه و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پشت سر آن‌ها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است و امر به معروف و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منکر و جهاد همراه آنان اشکال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ندارد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صلاح و استقامت آن‌ها دعا را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‌دانند و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با نرم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لطف آن‌ها را نص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حت کرده و به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حق فراخواند و مردم را به اطاعت از آنان تشو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نمود،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قواعد اسلام و اصول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تغ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ر دهند و اگر حکام مرتکب خلاف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کفر شوند اهل سنت و الجماعت شمش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کش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آن‌ها را حرام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‌دانند و از مردم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خواهند صبر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 کنند تا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از حکام کفر آشکار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سر نزده است، چون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فرمان داده که در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گناه از حکام اطاعت شود، و فرمان داده که در فتنه‌ا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</w:t>
      </w:r>
      <w:r w:rsidR="00DC7072">
        <w:rPr>
          <w:rStyle w:val="Char3"/>
          <w:rFonts w:hint="cs"/>
          <w:rtl/>
        </w:rPr>
        <w:t>ی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دهد وارد جنگ نشو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د. و اهل سنت و الجماعت اجماع و اتفاق نظر دارند که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با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خواهد امت را از هم جدا و متلاش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کند جنگ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حاکمان شما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که شما آن‌ها را دوست 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آنان شما را دوست دارند و شما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آن‌ها دعا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آنان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شما دعا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کنند، و بدتر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حاکمان شما آنان هستند که آن‌ها را دوست ندار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آن‌ها شما را دوست ندارند و شما آن‌ها را نفر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آنان شما را نفر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گفته شد: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رسول خدا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با شمش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با آن‌ها درن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م؟ فرمود: «نه، تا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شما نماز را برپا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 و هرگاه از حاکمان خود امر ناپسند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عمل او را ناپسند بدان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دست از اطاعت او نکش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د»</w:t>
      </w:r>
      <w:r w:rsidRPr="0052536A">
        <w:rPr>
          <w:rStyle w:val="Char3"/>
          <w:vertAlign w:val="superscript"/>
          <w:rtl/>
        </w:rPr>
        <w:footnoteReference w:id="125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فرمود: «حاکمان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 شما گمارده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خوب و بد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آن‌ها خواه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ناپسند دانست 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است،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انکار کرد سالم مانده، 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راض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باشد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کند» گفتند: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رسول خدا!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با آن‌ها نجنگ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م؟ فرمود: «نه تا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نماز م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‌خوانند</w:t>
      </w:r>
      <w:r w:rsidRPr="0052536A">
        <w:rPr>
          <w:rStyle w:val="Char3"/>
          <w:vertAlign w:val="superscript"/>
          <w:rtl/>
        </w:rPr>
        <w:footnoteReference w:id="126"/>
      </w:r>
      <w:r w:rsidRPr="00C51449">
        <w:rPr>
          <w:rStyle w:val="Char3"/>
          <w:rFonts w:hint="cs"/>
          <w:rtl/>
        </w:rPr>
        <w:t>»</w:t>
      </w:r>
      <w:r w:rsidRPr="0052536A">
        <w:rPr>
          <w:rStyle w:val="Char3"/>
          <w:vertAlign w:val="superscript"/>
          <w:rtl/>
        </w:rPr>
        <w:footnoteReference w:id="127"/>
      </w:r>
      <w:r w:rsidR="00C14183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اما اطاعت از حکام در گناه و نافرمان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مطلقاً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چون در سنت نبو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شده است،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با اطاعت از مخلوق نافرمان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خداوند را کرد و بلکه امت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نص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حت و ارشاد آن‌ها بپردازد و با تمام وسا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مشروع بکوشد تا آن‌ها را به حق بازگرداند، به شرط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فساد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بزرگتر از مصلحت درست کردن آن‌ها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ندهد وگرنه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صبر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 کنند تا خداوند 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صله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و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«مسلمان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در آنچه دوست دارد و دوست ندارد اطاعت کند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به گناه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امر شود، پس هرگاه به انجام گناه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امر شد نبا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د اطاعت کند»</w:t>
      </w:r>
      <w:r w:rsidRPr="0052536A">
        <w:rPr>
          <w:rStyle w:val="Char3"/>
          <w:vertAlign w:val="superscript"/>
          <w:rtl/>
        </w:rPr>
        <w:footnoteReference w:id="128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«در امر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نافرمان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 است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اطاعت کرد، بلکه اطاعت فقط در کارها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 xml:space="preserve"> خوب است»</w:t>
      </w:r>
      <w:r w:rsidRPr="0052536A">
        <w:rPr>
          <w:rStyle w:val="Char3"/>
          <w:vertAlign w:val="superscript"/>
          <w:rtl/>
        </w:rPr>
        <w:footnoteReference w:id="129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معتقدند که حاکم و امام وظ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مسئول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 و متعدد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دوش دارد که خداوند بر او نهاده است، پس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آن‌ها را انجام دهد و برخ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مسئول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به شرح 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‌باشند:</w:t>
      </w:r>
    </w:p>
    <w:p w:rsidR="00D81C83" w:rsidRPr="0052536A" w:rsidRDefault="0052536A" w:rsidP="0052536A">
      <w:pPr>
        <w:pStyle w:val="a6"/>
      </w:pPr>
      <w:r w:rsidRPr="0052536A">
        <w:rPr>
          <w:rFonts w:hint="cs"/>
          <w:rtl/>
        </w:rPr>
        <w:t>-</w:t>
      </w:r>
      <w:r w:rsidR="00D81C83" w:rsidRPr="0052536A">
        <w:rPr>
          <w:rFonts w:hint="cs"/>
          <w:rtl/>
        </w:rPr>
        <w:t xml:space="preserve"> اجرا</w:t>
      </w:r>
      <w:r w:rsidR="00DC7072" w:rsidRPr="0052536A">
        <w:rPr>
          <w:rFonts w:hint="cs"/>
          <w:rtl/>
        </w:rPr>
        <w:t>ی</w:t>
      </w:r>
      <w:r w:rsidR="00D81C83" w:rsidRPr="0052536A">
        <w:rPr>
          <w:rFonts w:hint="cs"/>
          <w:rtl/>
        </w:rPr>
        <w:t xml:space="preserve"> شر</w:t>
      </w:r>
      <w:r w:rsidR="00DC7072" w:rsidRPr="0052536A">
        <w:rPr>
          <w:rFonts w:hint="cs"/>
          <w:rtl/>
        </w:rPr>
        <w:t>ی</w:t>
      </w:r>
      <w:r w:rsidR="00D81C83" w:rsidRPr="0052536A">
        <w:rPr>
          <w:rFonts w:hint="cs"/>
          <w:rtl/>
        </w:rPr>
        <w:t>عت اسلام</w:t>
      </w:r>
      <w:r w:rsidR="00DC7072" w:rsidRPr="0052536A">
        <w:rPr>
          <w:rFonts w:hint="cs"/>
          <w:rtl/>
        </w:rPr>
        <w:t>ی</w:t>
      </w:r>
      <w:r w:rsidR="00D81C83" w:rsidRPr="0052536A">
        <w:rPr>
          <w:rFonts w:hint="cs"/>
          <w:rtl/>
        </w:rPr>
        <w:t xml:space="preserve"> در تمام جوانب زندگ</w:t>
      </w:r>
      <w:r w:rsidR="00DC7072" w:rsidRPr="0052536A">
        <w:rPr>
          <w:rFonts w:hint="cs"/>
          <w:rtl/>
        </w:rPr>
        <w:t>ی</w:t>
      </w:r>
      <w:r w:rsidR="00D81C83" w:rsidRPr="0052536A">
        <w:rPr>
          <w:rFonts w:hint="cs"/>
          <w:rtl/>
        </w:rPr>
        <w:t xml:space="preserve"> به همان گونه‌ا</w:t>
      </w:r>
      <w:r w:rsidR="00DC7072" w:rsidRPr="0052536A">
        <w:rPr>
          <w:rFonts w:hint="cs"/>
          <w:rtl/>
        </w:rPr>
        <w:t>ی</w:t>
      </w:r>
      <w:r w:rsidR="00D81C83" w:rsidRPr="0052536A">
        <w:rPr>
          <w:rFonts w:hint="cs"/>
          <w:rtl/>
        </w:rPr>
        <w:t xml:space="preserve"> که خداوند خواسته است چون شر</w:t>
      </w:r>
      <w:r w:rsidR="00DC7072" w:rsidRPr="0052536A">
        <w:rPr>
          <w:rFonts w:hint="cs"/>
          <w:rtl/>
        </w:rPr>
        <w:t>ی</w:t>
      </w:r>
      <w:r w:rsidR="00D81C83" w:rsidRPr="0052536A">
        <w:rPr>
          <w:rFonts w:hint="cs"/>
          <w:rtl/>
        </w:rPr>
        <w:t>عت تجز</w:t>
      </w:r>
      <w:r w:rsidR="00DC7072" w:rsidRPr="0052536A">
        <w:rPr>
          <w:rFonts w:hint="cs"/>
          <w:rtl/>
        </w:rPr>
        <w:t>ی</w:t>
      </w:r>
      <w:r w:rsidR="00D81C83" w:rsidRPr="0052536A">
        <w:rPr>
          <w:rFonts w:hint="cs"/>
          <w:rtl/>
        </w:rPr>
        <w:t>ه ناپذ</w:t>
      </w:r>
      <w:r w:rsidR="00DC7072" w:rsidRPr="0052536A">
        <w:rPr>
          <w:rFonts w:hint="cs"/>
          <w:rtl/>
        </w:rPr>
        <w:t>ی</w:t>
      </w:r>
      <w:r w:rsidR="00D81C83" w:rsidRPr="0052536A">
        <w:rPr>
          <w:rFonts w:hint="cs"/>
          <w:rtl/>
        </w:rPr>
        <w:t>ر است.</w:t>
      </w:r>
    </w:p>
    <w:p w:rsidR="00D81C83" w:rsidRPr="00C51449" w:rsidRDefault="00D81C83" w:rsidP="00C51449">
      <w:pPr>
        <w:pStyle w:val="a6"/>
        <w:rPr>
          <w:rStyle w:val="Char3"/>
        </w:rPr>
      </w:pPr>
      <w:r w:rsidRPr="00C51449">
        <w:rPr>
          <w:rStyle w:val="Char3"/>
          <w:rFonts w:hint="cs"/>
          <w:rtl/>
        </w:rPr>
        <w:t xml:space="preserve"> دعوت به نشر اسلام راست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نشر علم و معرفت با همه راه‌ها، و دفع شبهات و اباط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و مبارزه با آن.</w:t>
      </w:r>
    </w:p>
    <w:p w:rsidR="00D81C83" w:rsidRPr="00C51449" w:rsidRDefault="00D81C83" w:rsidP="00C51449">
      <w:pPr>
        <w:pStyle w:val="a6"/>
        <w:rPr>
          <w:rStyle w:val="Char3"/>
        </w:rPr>
      </w:pPr>
      <w:r w:rsidRPr="00C51449">
        <w:rPr>
          <w:rStyle w:val="Char3"/>
          <w:rFonts w:hint="cs"/>
          <w:rtl/>
        </w:rPr>
        <w:t>ـ جهاد در راه خدا تا کلمه خدا برتر باشد.</w:t>
      </w:r>
    </w:p>
    <w:p w:rsidR="00D81C83" w:rsidRPr="00C51449" w:rsidRDefault="00D81C83" w:rsidP="00C51449">
      <w:pPr>
        <w:pStyle w:val="a6"/>
        <w:rPr>
          <w:rStyle w:val="Char3"/>
        </w:rPr>
      </w:pPr>
      <w:r w:rsidRPr="00C51449">
        <w:rPr>
          <w:rStyle w:val="Char3"/>
          <w:rFonts w:hint="cs"/>
          <w:rtl/>
        </w:rPr>
        <w:t>ـ 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انت از مرزها با ساز و برگ 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مانع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دفاع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تا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جان و مال و آبرو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‌شان در امن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باشند.</w:t>
      </w:r>
    </w:p>
    <w:p w:rsidR="00D81C83" w:rsidRPr="00C51449" w:rsidRDefault="00D81C83" w:rsidP="00C51449">
      <w:pPr>
        <w:pStyle w:val="a6"/>
        <w:rPr>
          <w:rStyle w:val="Char3"/>
        </w:rPr>
      </w:pPr>
      <w:r w:rsidRPr="00C51449">
        <w:rPr>
          <w:rStyle w:val="Char3"/>
          <w:rFonts w:hint="cs"/>
          <w:rtl/>
        </w:rPr>
        <w:t>ـ اقامه حدود و اجرا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احکام، تا محارم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هتک نشود و حقوق بندگان ضا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 و تلف نگردد.</w:t>
      </w:r>
    </w:p>
    <w:p w:rsidR="00D81C83" w:rsidRPr="00C51449" w:rsidRDefault="00D81C83" w:rsidP="00C51449">
      <w:pPr>
        <w:pStyle w:val="a6"/>
        <w:rPr>
          <w:rStyle w:val="Char3"/>
        </w:rPr>
      </w:pPr>
      <w:r w:rsidRPr="00C51449">
        <w:rPr>
          <w:rStyle w:val="Char3"/>
          <w:rFonts w:hint="cs"/>
          <w:rtl/>
        </w:rPr>
        <w:t>ـ صرف غنا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اموال زکات طبق دستورات صر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براساس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اجتهاد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</w:rPr>
      </w:pPr>
      <w:r w:rsidRPr="00C51449">
        <w:rPr>
          <w:rStyle w:val="Char3"/>
          <w:rFonts w:hint="cs"/>
          <w:rtl/>
        </w:rPr>
        <w:t>ـ رعا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تقوا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؛ حاکم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در تعامل با 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مردم تقوا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 کند و با آنان به نرم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رفتار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رخواه آنان باشد و به دنبال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وب آن‌ها نباشد، و بداند که او کارگر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خداوند او را اج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کرده تا از امت پاسدار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کند و خدمت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را انجام دهد و حدود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بر عام و خاص اجرا کند.</w:t>
      </w:r>
    </w:p>
    <w:p w:rsidR="00D81C83" w:rsidRPr="00C51449" w:rsidRDefault="00D81C83" w:rsidP="00C51449">
      <w:pPr>
        <w:pStyle w:val="a6"/>
        <w:rPr>
          <w:rStyle w:val="Char3"/>
        </w:rPr>
      </w:pPr>
      <w:r w:rsidRPr="00C51449">
        <w:rPr>
          <w:rStyle w:val="Char3"/>
          <w:rFonts w:hint="cs"/>
          <w:rtl/>
        </w:rPr>
        <w:t>ـ حاکم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الگو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باشد، و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قو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باشد و در راه خدا از ملامت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ملامت کننده‌ا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باک نکند، و بر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خون و اموال و آبرو و منافع و امن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سلوک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ن،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باشد.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ـ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خاطر خود از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انتقام بگ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و بلکه خشم او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خداوند باشد.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إِن مَّكَّنَّٰهُمۡ فِي </w:t>
      </w:r>
      <w:r w:rsidRPr="00A03F15">
        <w:rPr>
          <w:rStyle w:val="Chare"/>
          <w:rFonts w:hint="cs"/>
          <w:rtl/>
        </w:rPr>
        <w:t>ٱلۡأَرۡضِ</w:t>
      </w:r>
      <w:r w:rsidRPr="00A03F15">
        <w:rPr>
          <w:rStyle w:val="Chare"/>
          <w:rtl/>
        </w:rPr>
        <w:t xml:space="preserve"> أَقَامُواْ </w:t>
      </w:r>
      <w:r w:rsidRPr="00A03F15">
        <w:rPr>
          <w:rStyle w:val="Chare"/>
          <w:rFonts w:hint="cs"/>
          <w:rtl/>
        </w:rPr>
        <w:t>ٱلصَّلَوٰةَ</w:t>
      </w:r>
      <w:r w:rsidRPr="00A03F15">
        <w:rPr>
          <w:rStyle w:val="Chare"/>
          <w:rtl/>
        </w:rPr>
        <w:t xml:space="preserve"> وَءَاتَوُاْ </w:t>
      </w:r>
      <w:r w:rsidRPr="00A03F15">
        <w:rPr>
          <w:rStyle w:val="Chare"/>
          <w:rFonts w:hint="cs"/>
          <w:rtl/>
        </w:rPr>
        <w:t>ٱلزَّكَوٰةَ</w:t>
      </w:r>
      <w:r w:rsidRPr="00A03F15">
        <w:rPr>
          <w:rStyle w:val="Chare"/>
          <w:rtl/>
        </w:rPr>
        <w:t xml:space="preserve"> وَأَمَرُواْ بِ</w:t>
      </w:r>
      <w:r w:rsidRPr="00A03F15">
        <w:rPr>
          <w:rStyle w:val="Chare"/>
          <w:rFonts w:hint="cs"/>
          <w:rtl/>
        </w:rPr>
        <w:t>ٱلۡمَعۡرُوفِ</w:t>
      </w:r>
      <w:r w:rsidRPr="00A03F15">
        <w:rPr>
          <w:rStyle w:val="Chare"/>
          <w:rtl/>
        </w:rPr>
        <w:t xml:space="preserve"> وَنَهَوۡاْ عَنِ </w:t>
      </w:r>
      <w:r w:rsidRPr="00A03F15">
        <w:rPr>
          <w:rStyle w:val="Chare"/>
          <w:rFonts w:hint="cs"/>
          <w:rtl/>
        </w:rPr>
        <w:t>ٱلۡمُنكَرِۗ</w:t>
      </w:r>
      <w:r w:rsidRPr="00A03F15">
        <w:rPr>
          <w:rStyle w:val="Chare"/>
          <w:rtl/>
        </w:rPr>
        <w:t xml:space="preserve"> وَلِلَّهِ عَٰقِبَةُ </w:t>
      </w:r>
      <w:r w:rsidRPr="00A03F15">
        <w:rPr>
          <w:rStyle w:val="Chare"/>
          <w:rFonts w:hint="cs"/>
          <w:rtl/>
        </w:rPr>
        <w:t>ٱلۡأُمُورِ</w:t>
      </w:r>
      <w:r w:rsidRPr="00A03F15">
        <w:rPr>
          <w:rStyle w:val="Chare"/>
          <w:rtl/>
        </w:rPr>
        <w:t>٤١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[الحج: 41]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سان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ه اگر در زم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 آنها را قدرت ببخش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 نماز را برپا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‌دارند و ز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ات (اموال) را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‌پردازند و به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ار خوب فرمان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‌دهند و از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ار زشت باز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‌دارند، و سر انجام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ارها به خدا باز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‌گردد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يَٰدَاوُ</w:t>
      </w:r>
      <w:r w:rsidRPr="00A03F15">
        <w:rPr>
          <w:rStyle w:val="Chare"/>
          <w:rFonts w:hint="cs"/>
          <w:rtl/>
        </w:rPr>
        <w:t>ۥدُ</w:t>
      </w:r>
      <w:r w:rsidRPr="00A03F15">
        <w:rPr>
          <w:rStyle w:val="Chare"/>
          <w:rtl/>
        </w:rPr>
        <w:t xml:space="preserve"> إِنَّا جَعَلۡنَٰكَ خَلِيفَة</w:t>
      </w:r>
      <w:r w:rsidRPr="00A03F15">
        <w:rPr>
          <w:rStyle w:val="Chare"/>
          <w:rFonts w:hint="cs"/>
          <w:rtl/>
        </w:rPr>
        <w:t>ٗ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ٱلۡأَرۡضِ</w:t>
      </w:r>
      <w:r w:rsidRPr="00A03F15">
        <w:rPr>
          <w:rStyle w:val="Chare"/>
          <w:rtl/>
        </w:rPr>
        <w:t xml:space="preserve"> فَ</w:t>
      </w:r>
      <w:r w:rsidRPr="00A03F15">
        <w:rPr>
          <w:rStyle w:val="Chare"/>
          <w:rFonts w:hint="cs"/>
          <w:rtl/>
        </w:rPr>
        <w:t>ٱحۡكُم</w:t>
      </w:r>
      <w:r w:rsidRPr="00A03F15">
        <w:rPr>
          <w:rStyle w:val="Chare"/>
          <w:rtl/>
        </w:rPr>
        <w:t xml:space="preserve"> بَيۡنَ </w:t>
      </w:r>
      <w:r w:rsidRPr="00A03F15">
        <w:rPr>
          <w:rStyle w:val="Chare"/>
          <w:rFonts w:hint="cs"/>
          <w:rtl/>
        </w:rPr>
        <w:t>ٱلنَّاسِ</w:t>
      </w:r>
      <w:r w:rsidRPr="00A03F15">
        <w:rPr>
          <w:rStyle w:val="Chare"/>
          <w:rtl/>
        </w:rPr>
        <w:t xml:space="preserve"> بِ</w:t>
      </w:r>
      <w:r w:rsidRPr="00A03F15">
        <w:rPr>
          <w:rStyle w:val="Chare"/>
          <w:rFonts w:hint="cs"/>
          <w:rtl/>
        </w:rPr>
        <w:t>ٱلۡحَقِّ</w:t>
      </w:r>
      <w:r w:rsidRPr="00A03F15">
        <w:rPr>
          <w:rStyle w:val="Chare"/>
          <w:rtl/>
        </w:rPr>
        <w:t xml:space="preserve"> وَلَا تَتَّبِعِ </w:t>
      </w:r>
      <w:r w:rsidRPr="00A03F15">
        <w:rPr>
          <w:rStyle w:val="Chare"/>
          <w:rFonts w:hint="cs"/>
          <w:rtl/>
        </w:rPr>
        <w:t>ٱلۡهَوَىٰ</w:t>
      </w:r>
      <w:r w:rsidRPr="00A03F15">
        <w:rPr>
          <w:rStyle w:val="Chare"/>
          <w:rtl/>
        </w:rPr>
        <w:t xml:space="preserve"> فَيُضِلَّكَ عَن سَبِيلِ </w:t>
      </w:r>
      <w:r w:rsidRPr="00A03F15">
        <w:rPr>
          <w:rStyle w:val="Chare"/>
          <w:rFonts w:hint="cs"/>
          <w:rtl/>
        </w:rPr>
        <w:t>ٱللَّهِۚ</w:t>
      </w:r>
      <w:r w:rsidRPr="00A03F15">
        <w:rPr>
          <w:rStyle w:val="Chare"/>
          <w:rtl/>
        </w:rPr>
        <w:t xml:space="preserve"> إِنَّ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يَضِلُّونَ عَن سَبِيلِ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لَهُمۡ عَذَاب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شَدِيدُۢ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نَسُواْ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يَوۡمَ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ٱلۡحِسَابِ</w:t>
      </w:r>
      <w:r w:rsidRPr="00A03F15">
        <w:rPr>
          <w:rStyle w:val="Chare"/>
          <w:rtl/>
        </w:rPr>
        <w:t>٢٦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[ص: 26]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داود! ما تو را در زم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جانش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ساخته‌ا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م، پس به حق درم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ان مردم حکم کن، و از هوا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نفس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مکن که تو را از راه خدا منحرف سازد، 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‌گمان آنان‌که از راه خدا منحرف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‌شوند به (سزا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) آنکه روز حساب را فراموش کردند ک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فر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سخت دارند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لُعِنَ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كَفَرُواْ مِنۢ بَنِيٓ إِسۡرَٰٓءِيلَ عَلَىٰ لِسَانِ دَاوُ</w:t>
      </w:r>
      <w:r w:rsidRPr="00A03F15">
        <w:rPr>
          <w:rStyle w:val="Chare"/>
          <w:rFonts w:hint="cs"/>
          <w:rtl/>
        </w:rPr>
        <w:t>ۥدَ</w:t>
      </w:r>
      <w:r w:rsidRPr="00A03F15">
        <w:rPr>
          <w:rStyle w:val="Chare"/>
          <w:rtl/>
        </w:rPr>
        <w:t xml:space="preserve"> وَعِيسَى </w:t>
      </w:r>
      <w:r w:rsidRPr="00A03F15">
        <w:rPr>
          <w:rStyle w:val="Chare"/>
          <w:rFonts w:hint="cs"/>
          <w:rtl/>
        </w:rPr>
        <w:t>ٱبۡنِ</w:t>
      </w:r>
      <w:r w:rsidRPr="00A03F15">
        <w:rPr>
          <w:rStyle w:val="Chare"/>
          <w:rtl/>
        </w:rPr>
        <w:t xml:space="preserve"> مَرۡيَمَۚ ذَٰلِكَ بِمَا عَصَواْ وَّكَانُواْ يَعۡتَدُونَ٧٨ كَانُواْ لَا يَتَنَاهَوۡنَ عَن مُّنكَرٖ فَعَلُوهُۚ لَبِئۡسَ مَا كَانُواْ يَفۡعَلُونَ٧٩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[المائدة: 78-79]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از بن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‌اسرا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>ل که کفر ورز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دند، بر زبان داود و ع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پسر مر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 نفر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شدند،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بدان خاطر</w:t>
      </w:r>
      <w:r w:rsidR="00D81C83" w:rsidRPr="00536685">
        <w:rPr>
          <w:rStyle w:val="Char6"/>
          <w:rtl/>
        </w:rPr>
        <w:t xml:space="preserve"> بود که آنان سرکش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‌کردند و از حد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‌گذشتند.</w:t>
      </w:r>
      <w:r w:rsidR="00D81C83" w:rsidRPr="00536685">
        <w:rPr>
          <w:rStyle w:val="Char6"/>
          <w:rFonts w:hint="cs"/>
          <w:rtl/>
        </w:rPr>
        <w:t xml:space="preserve"> آنان 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کد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گر را از منکر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انجام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‌دادند باز نم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‌داشتند، چه کار زشت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م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>‌کردند!؟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بنده‌ا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که خداوند او را حاکم 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قرار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و او در حال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که به 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خود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انت کرده،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خداو</w:t>
      </w:r>
      <w:r w:rsidR="00536685">
        <w:rPr>
          <w:rStyle w:val="Char3"/>
          <w:rFonts w:hint="cs"/>
          <w:rtl/>
        </w:rPr>
        <w:t>ند بهشت را بر و حرام کرده است»</w:t>
      </w:r>
      <w:r w:rsidRPr="0052536A">
        <w:rPr>
          <w:rStyle w:val="Char3"/>
          <w:vertAlign w:val="superscript"/>
          <w:rtl/>
        </w:rPr>
        <w:footnoteReference w:id="130"/>
      </w:r>
      <w:r w:rsidR="00536685">
        <w:rPr>
          <w:rStyle w:val="Char3"/>
          <w:rFonts w:hint="cs"/>
          <w:rtl/>
        </w:rPr>
        <w:t>.</w:t>
      </w:r>
    </w:p>
    <w:p w:rsidR="00576B78" w:rsidRDefault="00576B78" w:rsidP="00536685">
      <w:pPr>
        <w:jc w:val="lowKashida"/>
        <w:rPr>
          <w:rtl/>
          <w:lang w:bidi="fa-IR"/>
        </w:rPr>
        <w:sectPr w:rsidR="00576B78" w:rsidSect="00C14F87">
          <w:headerReference w:type="default" r:id="rId29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D81C83" w:rsidRPr="00576B78" w:rsidRDefault="00D81C83" w:rsidP="00576B78">
      <w:pPr>
        <w:pStyle w:val="a0"/>
        <w:rPr>
          <w:rtl/>
        </w:rPr>
      </w:pPr>
      <w:bookmarkStart w:id="72" w:name="_Toc412912511"/>
      <w:bookmarkStart w:id="73" w:name="_Toc440144983"/>
      <w:r w:rsidRPr="00576B78">
        <w:rPr>
          <w:rFonts w:hint="cs"/>
          <w:rtl/>
        </w:rPr>
        <w:t>اصل نهم</w:t>
      </w:r>
      <w:bookmarkEnd w:id="72"/>
      <w:r w:rsidR="00576B78" w:rsidRPr="00576B78">
        <w:rPr>
          <w:rFonts w:hint="cs"/>
          <w:rtl/>
        </w:rPr>
        <w:t>:</w:t>
      </w:r>
      <w:r w:rsidR="00576B78" w:rsidRPr="00576B78">
        <w:rPr>
          <w:rFonts w:hint="cs"/>
          <w:rtl/>
        </w:rPr>
        <w:br/>
      </w:r>
      <w:r w:rsidRPr="00576B78">
        <w:rPr>
          <w:rtl/>
        </w:rPr>
        <w:t>عق</w:t>
      </w:r>
      <w:r w:rsidR="008D20B0">
        <w:rPr>
          <w:rtl/>
        </w:rPr>
        <w:t>ی</w:t>
      </w:r>
      <w:r w:rsidRPr="00576B78">
        <w:rPr>
          <w:rtl/>
        </w:rPr>
        <w:t>ده اهل سنت و الجماعت در مورد صحابه و خلافت و اهل</w:t>
      </w:r>
      <w:r w:rsidRPr="00576B78">
        <w:rPr>
          <w:rFonts w:hint="cs"/>
          <w:rtl/>
        </w:rPr>
        <w:t>‌</w:t>
      </w:r>
      <w:r w:rsidRPr="00576B78">
        <w:rPr>
          <w:rtl/>
        </w:rPr>
        <w:t>ب</w:t>
      </w:r>
      <w:r w:rsidR="008D20B0">
        <w:rPr>
          <w:rtl/>
        </w:rPr>
        <w:t>ی</w:t>
      </w:r>
      <w:r w:rsidRPr="00576B78">
        <w:rPr>
          <w:rtl/>
        </w:rPr>
        <w:t>ت</w:t>
      </w:r>
      <w:bookmarkEnd w:id="73"/>
    </w:p>
    <w:p w:rsidR="00D81C83" w:rsidRPr="00C51449" w:rsidRDefault="00DC7072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ک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از اصول اعتقاد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سلف صالح، اهل سنت و الجماعت محبت قلب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اصحاب رسول اکرم</w:t>
      </w:r>
      <w:r w:rsidR="0052536A">
        <w:rPr>
          <w:rStyle w:val="Char3"/>
          <w:rFonts w:hint="cs"/>
          <w:rtl/>
        </w:rPr>
        <w:t xml:space="preserve"> </w:t>
      </w:r>
      <w:r w:rsidRPr="00DC7072">
        <w:rPr>
          <w:rStyle w:val="Char3"/>
          <w:rFonts w:cs="CTraditional Arabic"/>
          <w:rtl/>
        </w:rPr>
        <w:t>ج</w:t>
      </w:r>
      <w:r w:rsidR="00D81C83" w:rsidRPr="00C51449">
        <w:rPr>
          <w:rStyle w:val="Char3"/>
          <w:rFonts w:hint="cs"/>
          <w:rtl/>
        </w:rPr>
        <w:t xml:space="preserve"> و تجل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ل از آن‌ها با زبان و دعا و طلب آمرزش برا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آنان است و اهل سنت معتقدند که در مورد آنان نبا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 ک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نه‌ا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به دل داشت و با زبان نبا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 به آنان تعرّض کرد، بنابرا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دل‌ها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اهل سنت و الجماعت سرشار از محبت آنان است و همواره با زبان به خوب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از آنان 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اد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‌کنند.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با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نسبت به صحابه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و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‌ورزند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در حق آنان زبان دراز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‌کنند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نسبت به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آنان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و تنفر دارند، مخالف‌اند و از 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متنفرند، چون خداوند متعال از صحابه اعلام رضا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کرده و آنان را به 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رش توبه‌شان و به مغفرت و رضامند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و به بهشت مژده داده است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 آنان نخست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هستند که به خداوند بزرگ و به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آورده‌اند و خداوند آنان را به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حق و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خالص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کرده است، و آنان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را از چشمه‌سار نبوت فراگرفته‌اند و مخلصانه همه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خود را به خاطر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فدا کرده‌اند؛ آر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آنان در زمان غربت و تنها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آن را 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رفته و به آن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آوردند به هنگام سخت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جهاد کردند و با حکمت و موعظه به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متعال دعوت دادند و در برابر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گانه شک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 و صبور بوده‌اند.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و اسلام آن‌ها از همه مردم کامل‌تر و بهتر بوده است و در 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و فرمانبردار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اخلاص و علم و عمل و اطاعت و جهاد از همه مردم فراتر بوده‌اند و در هر خوب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سبقت را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گران ربوده‌اند، پس آنان برجستگان امت و تک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ه‌گاه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در علم و عمل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‌باشند، و 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نسل امت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مطلقاً آن‌ها بوده‌اند، آنان را خداوند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 انتخاب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حمل رسالت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و رساندن آن به مردم برگز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 و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راستا آنان را موفق نموده و آن‌ها د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ن را به همان</w:t>
      </w:r>
      <w:r w:rsidR="0052536A">
        <w:rPr>
          <w:rStyle w:val="Char3"/>
          <w:rFonts w:hint="eastAsia"/>
          <w:rtl/>
        </w:rPr>
        <w:t>‌</w:t>
      </w:r>
      <w:r w:rsidRPr="00C51449">
        <w:rPr>
          <w:rStyle w:val="Char3"/>
          <w:rFonts w:hint="cs"/>
          <w:rtl/>
        </w:rPr>
        <w:t>گونه که نازل شده بود به مردم رساندند و به آن استحکام بخش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ده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کردند و خداوند بوس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له آن‌ها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محکم و 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شه‌دار ساخت، آن‌ها در راه خدا به گونه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سته جهاد کردند و اسلام را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مردم و در سرزم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مختلف نشر نمودند و قبل از فتح شهرها دل‌ها را فتح و به دست آوردند و عادلانه حکومت کردند و به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من عدالت و دادگر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به رهبر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ادت 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دند، پس خوشبخت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از رهنمود آنان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کند و در راه آن‌ها گام بردارد و به اجماع آنان استناد ورزد و علم آن‌ها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اموزد و به آن عمل کند و قدر و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گاه‌شان را بشناسد و آنان به امت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 و افتخار بزرگ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دست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ده‌اند که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بعد از آن‌ها به آن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‌رسد هر چند مقام و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 بالا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داشته باشد، آر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امت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 و افتخار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همراه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زندگ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شن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سخن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و فراگرفتن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رساندن آن به همان صورت به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گران، افتخار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بس بزرگ است که منحصر به آن‌ها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عمل کند به آن‌ها پاداش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‌رسد بدون آن که از پاداش او کم شود.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اصحاب کرام</w:t>
      </w:r>
      <w:r w:rsidR="0052536A">
        <w:rPr>
          <w:rStyle w:val="Char3"/>
          <w:rFonts w:hint="cs"/>
          <w:rtl/>
        </w:rPr>
        <w:t xml:space="preserve"> </w:t>
      </w:r>
      <w:r w:rsidR="00536685" w:rsidRPr="00536685">
        <w:rPr>
          <w:rStyle w:val="Char3"/>
          <w:rFonts w:cs="CTraditional Arabic"/>
          <w:rtl/>
        </w:rPr>
        <w:t>ش</w:t>
      </w:r>
      <w:r w:rsidRPr="00C51449">
        <w:rPr>
          <w:rStyle w:val="Char3"/>
          <w:rFonts w:hint="cs"/>
          <w:rtl/>
        </w:rPr>
        <w:t xml:space="preserve"> همه عادل و ثقه هستند چون خداوند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آن‌ها را درستکار و ثقه دانسته‌اند و ستوده‌اند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‌تواند از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عادل‌تر و درستکار‌تر باشد که خداوند آنان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خود و فراگ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برگز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تائ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بهتر و کامل‌تر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وجود ندارد و آنان اول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برگز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دگان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هستند و 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بندگان او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 و آن‌ها مطلقاً بعد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افراد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امت که 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‌باشد، هستند.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گواه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دادن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فض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لت و عدالت و درستکار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علو درجات آنان، اصل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قطع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از بد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است،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محبت آنان و دفاع از آن‌ها و اقتدا به آن‌ها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آنان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و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با آن‌ها و زبان دراز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نسبت به آن‌ها و رعا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ت نکردن حقشان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کفر و نفاق.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چنان که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مُّحَمَّد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رَّسُولُ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ٱللَّهِۚ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مَعَهُ</w:t>
      </w:r>
      <w:r w:rsidRPr="00A03F15">
        <w:rPr>
          <w:rStyle w:val="Chare"/>
          <w:rFonts w:hint="cs"/>
          <w:rtl/>
        </w:rPr>
        <w:t>ۥٓ</w:t>
      </w:r>
      <w:r w:rsidRPr="00A03F15">
        <w:rPr>
          <w:rStyle w:val="Chare"/>
          <w:rtl/>
        </w:rPr>
        <w:t xml:space="preserve"> أَشِدَّآءُ عَلَى </w:t>
      </w:r>
      <w:r w:rsidRPr="00A03F15">
        <w:rPr>
          <w:rStyle w:val="Chare"/>
          <w:rFonts w:hint="cs"/>
          <w:rtl/>
        </w:rPr>
        <w:t>ٱلۡكُفَّارِ</w:t>
      </w:r>
      <w:r w:rsidRPr="00A03F15">
        <w:rPr>
          <w:rStyle w:val="Chare"/>
          <w:rtl/>
        </w:rPr>
        <w:t xml:space="preserve"> رُحَمَآءُ بَيۡنَهُمۡۖ تَرَىٰهُمۡ رُكَّع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سُجَّدٗا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يَبۡتَغُونَ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فَضۡلٗا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وَرِضۡوَٰن</w:t>
      </w:r>
      <w:r w:rsidRPr="00A03F15">
        <w:rPr>
          <w:rStyle w:val="Chare"/>
          <w:rFonts w:hint="cs"/>
          <w:rtl/>
        </w:rPr>
        <w:t>ٗاۖ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سِيمَاهُمۡ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وُجُوهِهِم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مِّنۡ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أَثَرِ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ٱلسُّجُودِۚ</w:t>
      </w:r>
      <w:r w:rsidRPr="00A03F15">
        <w:rPr>
          <w:rStyle w:val="Chare"/>
          <w:rtl/>
        </w:rPr>
        <w:t xml:space="preserve"> ذَٰلِكَ مَثَلُهُمۡ فِي </w:t>
      </w:r>
      <w:r w:rsidRPr="00A03F15">
        <w:rPr>
          <w:rStyle w:val="Chare"/>
          <w:rFonts w:hint="cs"/>
          <w:rtl/>
        </w:rPr>
        <w:t>ٱ</w:t>
      </w:r>
      <w:r w:rsidRPr="00A03F15">
        <w:rPr>
          <w:rStyle w:val="Chare"/>
          <w:rtl/>
        </w:rPr>
        <w:t xml:space="preserve">لتَّوۡرَىٰةِۚ وَمَثَلُهُمۡ فِي </w:t>
      </w:r>
      <w:r w:rsidRPr="00A03F15">
        <w:rPr>
          <w:rStyle w:val="Chare"/>
          <w:rFonts w:hint="cs"/>
          <w:rtl/>
        </w:rPr>
        <w:t>ٱلۡإِنجِيلِ</w:t>
      </w:r>
      <w:r w:rsidRPr="00A03F15">
        <w:rPr>
          <w:rStyle w:val="Chare"/>
          <w:rtl/>
        </w:rPr>
        <w:t xml:space="preserve"> كَزَرۡعٍ أَخۡرَجَ شَطۡ‍َٔهُ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فَ‍َٔازَرَهُ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فَ</w:t>
      </w:r>
      <w:r w:rsidRPr="00A03F15">
        <w:rPr>
          <w:rStyle w:val="Chare"/>
          <w:rFonts w:hint="cs"/>
          <w:rtl/>
        </w:rPr>
        <w:t>ٱسۡتَغۡلَظَ</w:t>
      </w:r>
      <w:r w:rsidRPr="00A03F15">
        <w:rPr>
          <w:rStyle w:val="Chare"/>
          <w:rtl/>
        </w:rPr>
        <w:t xml:space="preserve"> فَ</w:t>
      </w:r>
      <w:r w:rsidRPr="00A03F15">
        <w:rPr>
          <w:rStyle w:val="Chare"/>
          <w:rFonts w:hint="cs"/>
          <w:rtl/>
        </w:rPr>
        <w:t>ٱسۡتَوَىٰ</w:t>
      </w:r>
      <w:r w:rsidRPr="00A03F15">
        <w:rPr>
          <w:rStyle w:val="Chare"/>
          <w:rtl/>
        </w:rPr>
        <w:t xml:space="preserve"> عَلَىٰ سُوقِهِ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يُعۡجِبُ </w:t>
      </w:r>
      <w:r w:rsidRPr="00A03F15">
        <w:rPr>
          <w:rStyle w:val="Chare"/>
          <w:rFonts w:hint="cs"/>
          <w:rtl/>
        </w:rPr>
        <w:t>ٱلزُّرَّاعَ</w:t>
      </w:r>
      <w:r w:rsidRPr="00A03F15">
        <w:rPr>
          <w:rStyle w:val="Chare"/>
          <w:rtl/>
        </w:rPr>
        <w:t xml:space="preserve"> لِيَغِيظَ بِهِمُ </w:t>
      </w:r>
      <w:r w:rsidRPr="00A03F15">
        <w:rPr>
          <w:rStyle w:val="Chare"/>
          <w:rFonts w:hint="cs"/>
          <w:rtl/>
        </w:rPr>
        <w:t>ٱلۡكُفَّارَۗ</w:t>
      </w:r>
      <w:r w:rsidRPr="00A03F15">
        <w:rPr>
          <w:rStyle w:val="Chare"/>
          <w:rtl/>
        </w:rPr>
        <w:t xml:space="preserve"> وَعَدَ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ءَامَنُواْ وَعَمِلُواْ </w:t>
      </w:r>
      <w:r w:rsidRPr="00A03F15">
        <w:rPr>
          <w:rStyle w:val="Chare"/>
          <w:rFonts w:hint="cs"/>
          <w:rtl/>
        </w:rPr>
        <w:t>ٱلصَّٰلِحَٰتِ</w:t>
      </w:r>
      <w:r w:rsidRPr="00A03F15">
        <w:rPr>
          <w:rStyle w:val="Chare"/>
          <w:rtl/>
        </w:rPr>
        <w:t xml:space="preserve"> مِنۡهُم مَّغۡف</w:t>
      </w:r>
      <w:r w:rsidRPr="00A03F15">
        <w:rPr>
          <w:rStyle w:val="Chare"/>
          <w:rFonts w:hint="cs"/>
          <w:rtl/>
        </w:rPr>
        <w:t>ِرَةٗ</w:t>
      </w:r>
      <w:r w:rsidRPr="00A03F15">
        <w:rPr>
          <w:rStyle w:val="Chare"/>
          <w:rtl/>
        </w:rPr>
        <w:t xml:space="preserve"> وَأَجۡرًا عَظِيمَۢا٢٩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[الفتح: 29]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محمّد فرستاده‌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خداست، و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‌که با او هستند بر کافران سخت‌گ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 و درم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ان خود مهربانند. آنان‌را در حال رکوع و سجده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همواره فضل و خشنود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خدا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را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‌جو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ند. نشانه‌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شان بر اثر سجده در چهره‌ها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شان نما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ان است.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وصف آنان در تورات است، و امّا توص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فشان در انج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ل چن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است که همانند کشتزار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هستند که جوانه‌ها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 را 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رون زده و آن‌ها را 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رو داده و سخت نموده، پس بر ساقه‌ها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خو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 راست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ستاده باشد، به گونه‌ا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کشاورزان را شگفت</w:t>
      </w:r>
      <w:r w:rsidR="00D81C83" w:rsidRPr="00536685">
        <w:rPr>
          <w:rStyle w:val="Char6"/>
          <w:rFonts w:hint="eastAsia"/>
          <w:rtl/>
        </w:rPr>
        <w:t>‌</w:t>
      </w:r>
      <w:r w:rsidR="00D81C83" w:rsidRPr="00536685">
        <w:rPr>
          <w:rStyle w:val="Char6"/>
          <w:rFonts w:hint="cs"/>
          <w:rtl/>
        </w:rPr>
        <w:t>زده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‌سازد تا کافران را به سبب آنان خشمگ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کند. خداوند به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از آنان که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مان آورده و کارها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شا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سته انجام داده‌اند آمرزش و پاداشش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بزرگ وعده داده‌است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لَٰكِنِ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ٱلرَّسُولُ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وَٱلَّذِينَ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ءَامَنُواْ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مَعَهُۥ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جَٰهَدُواْ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بِأَمۡوَٰلِهِمۡ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وَأَنفُسِهِمۡۚ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وَأُوْلَٰٓئِكَ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لَهُمُ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ٱلۡخَيۡرَٰتُۖ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وَأُوْلَٰٓئِكَ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هُمُ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ٱلۡمُفۡلِحُونَ</w:t>
      </w:r>
      <w:r w:rsidRPr="00A03F15">
        <w:rPr>
          <w:rStyle w:val="Chare"/>
          <w:rtl/>
        </w:rPr>
        <w:t xml:space="preserve">٨٨ </w:t>
      </w:r>
      <w:r w:rsidRPr="00A03F15">
        <w:rPr>
          <w:rStyle w:val="Chare"/>
          <w:rFonts w:hint="cs"/>
          <w:rtl/>
        </w:rPr>
        <w:t>أَعَدَّ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جَنَّٰتٖ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تَجۡرِي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تَحۡتِهَا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ٱلۡأَنۡهَٰرُ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خَٰلِدِينَ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فِيهَاۚ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ذَٰلِكَ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ٱلۡفَوۡزُ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ٱلۡعَظِيمُ</w:t>
      </w:r>
      <w:r w:rsidRPr="00A03F15">
        <w:rPr>
          <w:rStyle w:val="Chare"/>
          <w:rtl/>
        </w:rPr>
        <w:t>٨٩</w:t>
      </w:r>
      <w:r w:rsidRPr="00F52F8A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[التوبة: 88-89]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اما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 و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با او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مان آوردند با مال و جانشان جهاد کردند و هم</w:t>
      </w:r>
      <w:r w:rsidR="00DC7072" w:rsidRPr="00536685">
        <w:rPr>
          <w:rStyle w:val="Char6"/>
          <w:rFonts w:hint="cs"/>
          <w:rtl/>
        </w:rPr>
        <w:t>ۀ</w:t>
      </w:r>
      <w:r w:rsidR="00D81C83" w:rsidRPr="00536685">
        <w:rPr>
          <w:rStyle w:val="Char6"/>
          <w:rFonts w:hint="cs"/>
          <w:rtl/>
        </w:rPr>
        <w:t xml:space="preserve"> خوب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ها و 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ک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‌ها از آن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شان است و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نانند که رستگار</w:t>
      </w:r>
      <w:r w:rsidR="00D81C83" w:rsidRPr="00536685">
        <w:rPr>
          <w:rStyle w:val="Char6"/>
          <w:rtl/>
        </w:rPr>
        <w:t>انند.</w:t>
      </w:r>
      <w:r w:rsidR="00D81C83" w:rsidRPr="00536685">
        <w:rPr>
          <w:rStyle w:val="Char6"/>
          <w:rFonts w:hint="cs"/>
          <w:rtl/>
        </w:rPr>
        <w:t xml:space="preserve"> خداوند برا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آنان باغ</w:t>
      </w:r>
      <w:r w:rsidR="00DC7072" w:rsidRPr="00536685">
        <w:rPr>
          <w:rStyle w:val="Char6"/>
          <w:rFonts w:hint="eastAsia"/>
          <w:rtl/>
        </w:rPr>
        <w:t>‌</w:t>
      </w:r>
      <w:r w:rsidR="00D81C83" w:rsidRPr="00536685">
        <w:rPr>
          <w:rStyle w:val="Char6"/>
          <w:rFonts w:hint="cs"/>
          <w:rtl/>
        </w:rPr>
        <w:t>ها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 xml:space="preserve"> را آماده نموده است که جو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بارها از 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 (درختان و کاخ</w:t>
      </w:r>
      <w:r w:rsidR="00DC7072" w:rsidRPr="00536685">
        <w:rPr>
          <w:rStyle w:val="Char6"/>
          <w:rFonts w:hint="eastAsia"/>
          <w:rtl/>
        </w:rPr>
        <w:t>‌</w:t>
      </w:r>
      <w:r w:rsidR="00D81C83" w:rsidRPr="00536685">
        <w:rPr>
          <w:rStyle w:val="Char6"/>
          <w:rFonts w:hint="cs"/>
          <w:rtl/>
        </w:rPr>
        <w:t>ها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) آن روان است و در آن جاودانه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‌مانند.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است ک</w:t>
      </w:r>
      <w:r w:rsidR="00D81C83" w:rsidRPr="00536685">
        <w:rPr>
          <w:rStyle w:val="Char6"/>
          <w:rtl/>
        </w:rPr>
        <w:t>امب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اب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بزرگ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  <w:r w:rsidR="00D81C83" w:rsidRPr="00C51449">
        <w:rPr>
          <w:rStyle w:val="Char3"/>
          <w:rFonts w:hint="cs"/>
          <w:rtl/>
        </w:rPr>
        <w:t xml:space="preserve">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وَ</w:t>
      </w:r>
      <w:r w:rsidRPr="00A03F15">
        <w:rPr>
          <w:rStyle w:val="Chare"/>
          <w:rFonts w:hint="cs"/>
          <w:rtl/>
        </w:rPr>
        <w:t>ٱلسَّٰبِقُونَ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ٱلۡأَوَّلُونَ</w:t>
      </w:r>
      <w:r w:rsidRPr="00A03F15">
        <w:rPr>
          <w:rStyle w:val="Chare"/>
          <w:rtl/>
        </w:rPr>
        <w:t xml:space="preserve"> مِنَ </w:t>
      </w:r>
      <w:r w:rsidRPr="00A03F15">
        <w:rPr>
          <w:rStyle w:val="Chare"/>
          <w:rFonts w:hint="cs"/>
          <w:rtl/>
        </w:rPr>
        <w:t>ٱلۡمُهَٰجِرِينَ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ٱلۡأَنصَارِ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ٱتَّبَعُوهُم</w:t>
      </w:r>
      <w:r w:rsidRPr="00A03F15">
        <w:rPr>
          <w:rStyle w:val="Chare"/>
          <w:rtl/>
        </w:rPr>
        <w:t xml:space="preserve"> بِإِحۡسَٰن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رَّضِيَ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عَنۡهُمۡ وَرَضُواْ عَنۡهُ وَأَعَدَّ لَهُمۡ جَنَّٰت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تَجۡرِي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تَحۡتَهَا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ٱلۡأَنۡهَٰرُ</w:t>
      </w:r>
      <w:r w:rsidRPr="00A03F15">
        <w:rPr>
          <w:rStyle w:val="Chare"/>
          <w:rtl/>
        </w:rPr>
        <w:t xml:space="preserve"> خَٰلِدِينَ فِيهَآ أَبَد</w:t>
      </w:r>
      <w:r w:rsidRPr="00A03F15">
        <w:rPr>
          <w:rStyle w:val="Chare"/>
          <w:rFonts w:hint="cs"/>
          <w:rtl/>
        </w:rPr>
        <w:t>ٗاۚ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ذَٰلِكَ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ٱلۡفَوۡزُ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ٱلۡعَظِي</w:t>
      </w:r>
      <w:r w:rsidRPr="00A03F15">
        <w:rPr>
          <w:rStyle w:val="Chare"/>
          <w:rtl/>
        </w:rPr>
        <w:t>مُ١٠٠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[التوبة: 100]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شگامان نخست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از مهاجر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و انصار و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به 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کوکار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از آنان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کردند، و راه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شان را به خوب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مودند، خداوند از آنان خشنود است، و آنان از او خشنودند، و خداوند برا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شان باغها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 xml:space="preserve"> آماده کرده است که از 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 (درختان) آن رودها ر</w:t>
      </w:r>
      <w:r w:rsidR="00D81C83" w:rsidRPr="00536685">
        <w:rPr>
          <w:rStyle w:val="Char6"/>
          <w:rtl/>
        </w:rPr>
        <w:t>وان است که در آنجا هم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شه جاودانند،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 است کام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اب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بزرگ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از صحابه جز به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چون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آنان را دوست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‌داشت و به دوست داشتن آن‌ها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نموده است،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«خداوند را در مورد صحابه‌ام مد نظر داشته باش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بعد از من آن‌ها را هدف (اهانت و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) قرار نده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آنان را دوست بدارد مرا دوست داشته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آنان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ورزد بخاطر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نسبت به من دارد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آن‌ها آزار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برساند مرا آزار داده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مرا آزار دهد 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خداوند را آزار داده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خداوند را آزار دهد به زود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خداو</w:t>
      </w:r>
      <w:r w:rsidR="00536685">
        <w:rPr>
          <w:rStyle w:val="Char3"/>
          <w:rFonts w:hint="cs"/>
          <w:rtl/>
        </w:rPr>
        <w:t>ند او را گرفتار عذاب خواهد کرد»</w:t>
      </w:r>
      <w:r w:rsidRPr="0052536A">
        <w:rPr>
          <w:rStyle w:val="Char3"/>
          <w:vertAlign w:val="superscript"/>
          <w:rtl/>
        </w:rPr>
        <w:footnoteReference w:id="131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به خاطر شرافت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بالا بودن مقامش، اهل سنت به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رسول خدا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را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حکم صحابه بودن را داده‌اند، پس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را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آورده و بر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مرده است از اصحاب کرام رضوان الله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هم به شمار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و به مقدار همراه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و اندازه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شگام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وستن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و به همان اندازه که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شن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نگاه کرده از افتخار صحبت بهره‌مند است حت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اگر همراه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‌اش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ک سال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ک ماه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ک روز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لحظه‌ا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بوده باشد.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از صحابه مهاجر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انصار که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درخت رضوان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کرده‌اند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جهنم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‌رود، آنان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کردند که فرار نکنند حت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اگر بم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رند و بر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با خدا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بسته بودند ثابت قدم ماندند، آن‌گاه خداوند از آن‌ها راض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شد و آنان از خدا راض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شدند، در آن روز آنان هزار و چهارصد نفر بودند و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لَّقَدۡ رَضِيَ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عَنِ </w:t>
      </w:r>
      <w:r w:rsidRPr="00A03F15">
        <w:rPr>
          <w:rStyle w:val="Chare"/>
          <w:rFonts w:hint="cs"/>
          <w:rtl/>
        </w:rPr>
        <w:t>ٱلۡمُؤۡمِنِينَ</w:t>
      </w:r>
      <w:r w:rsidRPr="00A03F15">
        <w:rPr>
          <w:rStyle w:val="Chare"/>
          <w:rtl/>
        </w:rPr>
        <w:t xml:space="preserve"> إِذۡ يُبَايِعُونَكَ تَحۡتَ </w:t>
      </w:r>
      <w:r w:rsidRPr="00A03F15">
        <w:rPr>
          <w:rStyle w:val="Chare"/>
          <w:rFonts w:hint="cs"/>
          <w:rtl/>
        </w:rPr>
        <w:t>ٱلشَّجَرَةِ</w:t>
      </w:r>
      <w:r w:rsidRPr="00A03F15">
        <w:rPr>
          <w:rStyle w:val="Chare"/>
          <w:rtl/>
        </w:rPr>
        <w:t xml:space="preserve"> فَعَلِمَ مَا فِي قُلُوبِهِمۡ فَأَنزَلَ </w:t>
      </w:r>
      <w:r w:rsidRPr="00A03F15">
        <w:rPr>
          <w:rStyle w:val="Chare"/>
          <w:rFonts w:hint="cs"/>
          <w:rtl/>
        </w:rPr>
        <w:t>ٱلسَّكِينَةَ</w:t>
      </w:r>
      <w:r w:rsidRPr="00A03F15">
        <w:rPr>
          <w:rStyle w:val="Chare"/>
          <w:rtl/>
        </w:rPr>
        <w:t xml:space="preserve"> عَلَيۡهِمۡ وَأَثَٰبَهُمۡ فَتۡح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قَرِيبٗا</w:t>
      </w:r>
      <w:r w:rsidRPr="00A03F15">
        <w:rPr>
          <w:rStyle w:val="Chare"/>
          <w:rtl/>
        </w:rPr>
        <w:t>١٨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[الفتح: 18]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به درست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خداوند از مؤمنان راض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گرد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هنگام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که 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 آن درخت با تو 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عت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‌کردند، پس آنچه را که در دل‌ها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شان بود دانست، در نت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جه بر آنان آرامش فرود آورد و وفتح نزد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ک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را پاداششان کرد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از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درخت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کرده‌اند به جهنم نم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‌رود»</w:t>
      </w:r>
      <w:r w:rsidRPr="0052536A">
        <w:rPr>
          <w:rStyle w:val="Char3"/>
          <w:vertAlign w:val="superscript"/>
          <w:rtl/>
        </w:rPr>
        <w:footnoteReference w:id="132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معتقدند که اصحاب کرام با فض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لت و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 والا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دارند اما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گاه همه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کسان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بلکه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برحسب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گرفتن در اسلام و هجرت و نصرت و جهاد و براساس کارها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انجام داده‌اند، برترند.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به صورت کل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آن‌ها سابق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مهاجر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انصار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‌باشند، سپس اهل بدر و اهل احد و احزاب و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رضوان بوده‌اند و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دو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عقبه مشارکت داشته‌اند آنان که خدا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را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کرده‌اند، سپس سا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صحابه‌ا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قبل از فتح انفاق کرده‌اند و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بعد از فتح مکه مسلمان شده و جهاد کرده‌اند در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 بعد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قرار دارند؛ خداوند از همه آنان راض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خشنود باد.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اهل سنت معتقدند که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برجستگان صحابه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به بهشت مژده داده است از ان جمله ده نفر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 عشره مبشره معروفند و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آن‌ها را نام برده و مژده بهشت داده است، و آن‌ها عبارتند از 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ابوبکر 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ق، عمر فاروق، عثمان ذوالنور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ن،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مرتض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طلعه بن عب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دالله،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بر بن عوام، سعد بن 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وقاص، سع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بن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عبدالرحمان بن عوف، و ابوعب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بن جراح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امت (رض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عنهم اجمع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ن).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اعتقاد قطع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دارند که سزاوارتر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مردم به خلافت بعد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چهار صحابه بوده‌اند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ابوبکر و عمر و عثمان و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؛ و آن‌ها از همه مهاجر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همه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برترند و بعد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از همه امت برتر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 و آن‌ها 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امبر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ارانش و فام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بوده‌اند و آن‌ها به ترت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ذکر شد خلفا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راشد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ائمه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‌باشند،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«شما را به رعا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تقوا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اطاعت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‌کنم، حت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اگر حاکم شما برده‌ا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حبش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بود؛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شما بعد از من زنده باشد اختلافات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خواهد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پس به سنت من و سنت خلفا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افته تمسک بجوئ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محکم به آن چنگ زن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و از بدعت و نوآور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چون هر نوآور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بدعت است و هر بدعت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گمراه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 xml:space="preserve"> باشد»</w:t>
      </w:r>
      <w:r w:rsidRPr="0052536A">
        <w:rPr>
          <w:rStyle w:val="Char3"/>
          <w:vertAlign w:val="superscript"/>
          <w:rtl/>
        </w:rPr>
        <w:footnoteReference w:id="133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دوران حکومت آن‌ها به همراه خلافت حسن بن عل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دوران 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سال خلافت بر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نبوت به شمار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«خلافت در امت من 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سال است، سپس بعد از آن پادشاه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 xml:space="preserve"> خواهد بود»</w:t>
      </w:r>
      <w:r w:rsidRPr="0052536A">
        <w:rPr>
          <w:rStyle w:val="Char3"/>
          <w:vertAlign w:val="superscript"/>
          <w:rtl/>
        </w:rPr>
        <w:footnoteReference w:id="134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به عصمت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صحابه و نه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اهل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معتقد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ستند بلکه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دگاه اهل سنت به صورت کل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گناه از آنان سر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‌زند اما خداوند به آن‌ها وعده آمرزش و رضامند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داده است و با توبه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بد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را از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‌برد و اعمال صالحه، آن‌ها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‌آمرزد. اما اهل سنت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ند در جمله و در کل صحابه از خطا معصومند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 سخن باطل و ترک حق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چ‌گاه اجماع و اتفاق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اما آحاد صحابه و افراد آن‌ها معصوم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ستند و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گاه اهل سنت عصمت فقط مختص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است که رسالت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‌رسانند، و همچن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خداوند مجموع امت را از خطا معصوم داشته نه آحاد امت را، و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«خداوند همه امت مرا بر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جمع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و دست خدا بر جماعت است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جدا شود به دوزخ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</w:t>
      </w:r>
      <w:r w:rsidR="0052536A">
        <w:rPr>
          <w:rStyle w:val="Char3"/>
          <w:rFonts w:hint="cs"/>
          <w:rtl/>
        </w:rPr>
        <w:t>د»</w:t>
      </w:r>
      <w:r w:rsidRPr="0052536A">
        <w:rPr>
          <w:rStyle w:val="Char3"/>
          <w:vertAlign w:val="superscript"/>
          <w:rtl/>
        </w:rPr>
        <w:footnoteReference w:id="135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اجماع کرده‌اند که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وارد فتنه‌ها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شد که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صحابه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داده است، و در مورد اختلافات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صحابه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داد، دست نگه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دارند و کارشان را سپرد خداوند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کنند و به کثرت به خاطر آن مصا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ان</w:t>
      </w:r>
      <w:r w:rsidR="0052536A">
        <w:rPr>
          <w:rStyle w:val="Char3"/>
          <w:rFonts w:hint="cs"/>
          <w:rtl/>
        </w:rPr>
        <w:t xml:space="preserve"> لله و</w:t>
      </w:r>
      <w:r w:rsidRPr="00C51449">
        <w:rPr>
          <w:rStyle w:val="Char3"/>
          <w:rFonts w:hint="cs"/>
          <w:rtl/>
        </w:rPr>
        <w:t>انا</w:t>
      </w:r>
      <w:r w:rsidR="0052536A">
        <w:rPr>
          <w:rStyle w:val="Char3"/>
          <w:rFonts w:hint="cs"/>
          <w:rtl/>
        </w:rPr>
        <w:t xml:space="preserve"> </w:t>
      </w:r>
      <w:r w:rsidRPr="00C51449">
        <w:rPr>
          <w:rStyle w:val="Char3"/>
          <w:rFonts w:hint="cs"/>
          <w:rtl/>
        </w:rPr>
        <w:t>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راجعون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کشته شدگان هر دو طرف طلب آمرزش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اهل سنت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معصوم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‌دانند و آنان را گناهکار هم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‌دانند و معتقدند که آن‌ها مجتهد بوده و به دنبال حق بوده‌اند و عمداً مرتکب اشتباه نشده‌اند پس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اجتهادش درست بوده دو پاداش دارد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اجتهادش نادرست بوده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پاداش دارد و اشتباهش به خواست خداوند بخش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پس همه معذورند و پاداش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‌برند و گناهکار ن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ستند</w:t>
      </w:r>
      <w:r w:rsidRPr="0052536A">
        <w:rPr>
          <w:rStyle w:val="Char3"/>
          <w:vertAlign w:val="superscript"/>
          <w:rtl/>
        </w:rPr>
        <w:footnoteReference w:id="136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به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صحابه ناسزا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از آن‌ها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‌جو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نسبت به آن‌ها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‌ورزند و به بد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آن‌ها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5D7522">
        <w:rPr>
          <w:rStyle w:val="Char3"/>
          <w:rFonts w:hint="cs"/>
          <w:rtl/>
        </w:rPr>
        <w:t xml:space="preserve"> نمی‌</w:t>
      </w:r>
      <w:r w:rsidRPr="00C51449">
        <w:rPr>
          <w:rStyle w:val="Char3"/>
          <w:rFonts w:hint="cs"/>
          <w:rtl/>
        </w:rPr>
        <w:t>کنند، بلکه همان طور که آن‌ها سزاوارند به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آن‌ها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به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عمل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چنان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«به صحابه‌ام ناسزا نگوئ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د! به صحابه‌ام ناسزا نگوئ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د! سوگند به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جانم در دست اوست؛ اگر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شما به اندازه کوه احد طلا انفاق کند، به اندازه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مشت آن‌ها و نه نصفش م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‌رسد»</w:t>
      </w:r>
      <w:r w:rsidRPr="0052536A">
        <w:rPr>
          <w:rStyle w:val="Char3"/>
          <w:vertAlign w:val="superscript"/>
          <w:rtl/>
        </w:rPr>
        <w:footnoteReference w:id="137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صحابه را دوست بدارد و آنان را احترام کند و گرام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بزرگ بدارد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طلب آمرزش کند و آنان را دعا کند و حق آن‌ها را رعا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کند و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گاهشان را بداند و فض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لت آن‌ها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دارد و از آن‌ها دفاع کند و زبانشان را از اهانت به آن‌ها حفظ کند و از رهنمود آنان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کند و به آن‌ها اقتدا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در هر دو جهان از رستگاران خواهد بود.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آنان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به آن‌ها ناسزا بگو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آنان را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ب‌جو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از آن‌ها اظهار برائت کند،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طلب آمرزش نکند و دعا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«خداوند از آن‌ها راض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باد»،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آن‌ها نگو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نسبت به آن‌ها زبان دراز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کند و آنان را مورد تمسخر و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ب‌جو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قرار دهد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نسبت به آنان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داشته باشد؛ 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هلاک شدگان گمراه است که در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تلاش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هوده کرده‌اند و گمان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‌برند که کار خوب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معتقدند که محبت اهل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از قب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همسران و فرزندان و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شاوندان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="0052536A">
        <w:rPr>
          <w:rStyle w:val="Char3"/>
          <w:rFonts w:hint="cs"/>
          <w:rtl/>
        </w:rPr>
        <w:t xml:space="preserve"> واجب است</w:t>
      </w:r>
      <w:r w:rsidRPr="0052536A">
        <w:rPr>
          <w:rStyle w:val="Char3"/>
          <w:vertAlign w:val="superscript"/>
          <w:rtl/>
        </w:rPr>
        <w:footnoteReference w:id="138"/>
      </w:r>
      <w:r w:rsidR="0052536A">
        <w:rPr>
          <w:rStyle w:val="Char3"/>
          <w:rFonts w:hint="cs"/>
          <w:rtl/>
        </w:rPr>
        <w:t>.</w:t>
      </w:r>
      <w:r w:rsidRPr="00C51449">
        <w:rPr>
          <w:rStyle w:val="Char3"/>
          <w:rFonts w:hint="cs"/>
          <w:rtl/>
        </w:rPr>
        <w:t xml:space="preserve"> و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نسبت به آن‌ها تنفر وعداوت داشت، و محبت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و گرام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‌داشت و احترام و تعظ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دانستن قدر و منزلت اهل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به آن‌ها و درود فرستادن بر آنان، و از خداوند طلب رحمت و خشنود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آن‌ها واجب است و حقوق آن‌ها از قب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غن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مت و خمس (غنا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جنگ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)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رعا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شود، و اهل سنت معتقدند اذ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آزار اهل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هر گونه اهانت قول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عمل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آن‌ها حرام است و دفاع ازآنان و دفاع از 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آن‌ها و تبرئه‌شان از آنچه به دروغ به آن‌ها نسبت داده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اظهار برائت از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مورد آن‌ها غلو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داشتن نسبت به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با آن‌ها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‌ورزند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به آن‌ها طعنه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‌زنند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نسبت به آن‌ها اهانت و زبان دراز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واجب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همواره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را در مورد آنان به خاطر دارند که فرمود: «در مورد اهل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خود به شما تذکر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‌دهم که الله را مدنظر داشته باش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در مورد اهل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من خدا را مدنظر داشته باش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د»</w:t>
      </w:r>
      <w:r w:rsidRPr="0052536A">
        <w:rPr>
          <w:rStyle w:val="Char3"/>
          <w:vertAlign w:val="superscript"/>
          <w:rtl/>
        </w:rPr>
        <w:footnoteReference w:id="139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«خداوند بن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اسماع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را برگز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از بن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اسماع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کنانه را برگز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از کنانه قر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را برگز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از قر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بن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هاشم را برگز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از بن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هاشم مرا برگز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د»</w:t>
      </w:r>
      <w:r w:rsidRPr="0052536A">
        <w:rPr>
          <w:rStyle w:val="Char3"/>
          <w:vertAlign w:val="superscript"/>
          <w:rtl/>
        </w:rPr>
        <w:footnoteReference w:id="140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معتقدند که محبت با اهل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دوست داشتن آن‌ها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و اسلام است ـ و محبت آن‌ها به معن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محبت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است ـ چون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والا و مقام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بس بزرگ دارند. و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اهل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با آنان و ندانستن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گاهشان کفر و نفاق است و گناه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بس بزرگ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‌باشد. </w:t>
      </w:r>
    </w:p>
    <w:p w:rsidR="00D81C83" w:rsidRDefault="00D81C83" w:rsidP="00C51449">
      <w:pPr>
        <w:pStyle w:val="a6"/>
        <w:rPr>
          <w:rFonts w:cs="Traditional Arabic"/>
          <w:rtl/>
        </w:rPr>
      </w:pPr>
      <w:r w:rsidRPr="00C51449">
        <w:rPr>
          <w:rStyle w:val="Char3"/>
          <w:rFonts w:hint="cs"/>
          <w:rtl/>
        </w:rPr>
        <w:t>و اهل سنت و الجماعت معتقدند که همسران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از اهل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با نصّ قرآن مادران مومنان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‌باشند، چنان که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يَٰنِسَآءَ </w:t>
      </w:r>
      <w:r w:rsidRPr="00A03F15">
        <w:rPr>
          <w:rStyle w:val="Chare"/>
          <w:rFonts w:hint="cs"/>
          <w:rtl/>
        </w:rPr>
        <w:t>ٱلنَّبِيِّ</w:t>
      </w:r>
      <w:r w:rsidRPr="00A03F15">
        <w:rPr>
          <w:rStyle w:val="Chare"/>
          <w:rtl/>
        </w:rPr>
        <w:t xml:space="preserve"> لَسۡتُنَّ كَأَحَد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ٱلنِّسَآءِ</w:t>
      </w:r>
      <w:r w:rsidRPr="00A03F15">
        <w:rPr>
          <w:rStyle w:val="Chare"/>
          <w:rtl/>
        </w:rPr>
        <w:t xml:space="preserve"> إِنِ </w:t>
      </w:r>
      <w:r w:rsidRPr="00A03F15">
        <w:rPr>
          <w:rStyle w:val="Chare"/>
          <w:rFonts w:hint="cs"/>
          <w:rtl/>
        </w:rPr>
        <w:t>ٱتَّقَيۡتُنَّۚ</w:t>
      </w:r>
      <w:r w:rsidRPr="00A03F15">
        <w:rPr>
          <w:rStyle w:val="Chare"/>
          <w:rtl/>
        </w:rPr>
        <w:t xml:space="preserve"> فَلَا تَخۡضَعۡنَ بِ</w:t>
      </w:r>
      <w:r w:rsidRPr="00A03F15">
        <w:rPr>
          <w:rStyle w:val="Chare"/>
          <w:rFonts w:hint="cs"/>
          <w:rtl/>
        </w:rPr>
        <w:t>ٱلۡقَوۡلِ</w:t>
      </w:r>
      <w:r w:rsidRPr="00A03F15">
        <w:rPr>
          <w:rStyle w:val="Chare"/>
          <w:rtl/>
        </w:rPr>
        <w:t xml:space="preserve"> فَيَطۡمَعَ </w:t>
      </w:r>
      <w:r w:rsidRPr="00A03F15">
        <w:rPr>
          <w:rStyle w:val="Chare"/>
          <w:rFonts w:hint="cs"/>
          <w:rtl/>
        </w:rPr>
        <w:t>ٱلَّذِي</w:t>
      </w:r>
      <w:r w:rsidRPr="00A03F15">
        <w:rPr>
          <w:rStyle w:val="Chare"/>
          <w:rtl/>
        </w:rPr>
        <w:t xml:space="preserve"> فِي قَلۡبِهِ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مَرَض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وَقُلۡنَ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قَوۡلٗا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مَّعۡرُوفٗا</w:t>
      </w:r>
      <w:r w:rsidRPr="00A03F15">
        <w:rPr>
          <w:rStyle w:val="Chare"/>
          <w:rtl/>
        </w:rPr>
        <w:t xml:space="preserve">٣٢ وَقَرۡنَ فِي بُيُوتِكُنَّ وَلَا تَبَرَّجۡنَ تَبَرُّجَ </w:t>
      </w:r>
      <w:r w:rsidRPr="00A03F15">
        <w:rPr>
          <w:rStyle w:val="Chare"/>
          <w:rFonts w:hint="cs"/>
          <w:rtl/>
        </w:rPr>
        <w:t>ٱلۡجَٰهِلِيَّةِ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ٱلۡأُولَىٰۖ</w:t>
      </w:r>
      <w:r w:rsidRPr="00A03F15">
        <w:rPr>
          <w:rStyle w:val="Chare"/>
          <w:rtl/>
        </w:rPr>
        <w:t xml:space="preserve"> وَأَقِمۡنَ </w:t>
      </w:r>
      <w:r w:rsidRPr="00A03F15">
        <w:rPr>
          <w:rStyle w:val="Chare"/>
          <w:rFonts w:hint="cs"/>
          <w:rtl/>
        </w:rPr>
        <w:t>ٱلصَّلَوٰةَ</w:t>
      </w:r>
      <w:r w:rsidRPr="00A03F15">
        <w:rPr>
          <w:rStyle w:val="Chare"/>
          <w:rtl/>
        </w:rPr>
        <w:t xml:space="preserve"> وَءَاتِينَ </w:t>
      </w:r>
      <w:r w:rsidRPr="00A03F15">
        <w:rPr>
          <w:rStyle w:val="Chare"/>
          <w:rFonts w:hint="cs"/>
          <w:rtl/>
        </w:rPr>
        <w:t>ٱلزَّكَوٰةَ</w:t>
      </w:r>
      <w:r w:rsidRPr="00A03F15">
        <w:rPr>
          <w:rStyle w:val="Chare"/>
          <w:rtl/>
        </w:rPr>
        <w:t xml:space="preserve"> وَأَطِعۡنَ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وَرَسُولَهُ</w:t>
      </w:r>
      <w:r w:rsidRPr="00A03F15">
        <w:rPr>
          <w:rStyle w:val="Chare"/>
          <w:rFonts w:hint="cs"/>
          <w:rtl/>
        </w:rPr>
        <w:t>ۥٓۚ</w:t>
      </w:r>
      <w:r w:rsidRPr="00A03F15">
        <w:rPr>
          <w:rStyle w:val="Chare"/>
          <w:rtl/>
        </w:rPr>
        <w:t xml:space="preserve"> إِنَّمَا يُرِيدُ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لِيُذۡهِبَ عَنكُمُ </w:t>
      </w:r>
      <w:r w:rsidRPr="00A03F15">
        <w:rPr>
          <w:rStyle w:val="Chare"/>
          <w:rFonts w:hint="cs"/>
          <w:rtl/>
        </w:rPr>
        <w:t>ٱلرِّجۡسَ</w:t>
      </w:r>
      <w:r w:rsidRPr="00A03F15">
        <w:rPr>
          <w:rStyle w:val="Chare"/>
          <w:rtl/>
        </w:rPr>
        <w:t xml:space="preserve"> أَهۡلَ </w:t>
      </w:r>
      <w:r w:rsidRPr="00A03F15">
        <w:rPr>
          <w:rStyle w:val="Chare"/>
          <w:rFonts w:hint="cs"/>
          <w:rtl/>
        </w:rPr>
        <w:t>ٱلۡبَيۡتِ</w:t>
      </w:r>
      <w:r w:rsidRPr="00A03F15">
        <w:rPr>
          <w:rStyle w:val="Chare"/>
          <w:rtl/>
        </w:rPr>
        <w:t xml:space="preserve"> وَيُطَهِّرَكُمۡ تَطۡهِ</w:t>
      </w:r>
      <w:r w:rsidRPr="00A03F15">
        <w:rPr>
          <w:rStyle w:val="Chare"/>
          <w:rFonts w:hint="cs"/>
          <w:rtl/>
        </w:rPr>
        <w:t>يرٗا</w:t>
      </w:r>
      <w:r w:rsidRPr="00A03F15">
        <w:rPr>
          <w:rStyle w:val="Chare"/>
          <w:rtl/>
        </w:rPr>
        <w:t>٣٣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[الأحزاب: 32-33]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زنان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امبر! شما مانند 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چ 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ک از (سا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ر) زنان 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ست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اگر پره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زگار باش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د، پس در سخن گفتن نرم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نکن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تا کس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در دل خو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 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دارد به طمع 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افتد، و سخن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شا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سته بگو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>د. و در خانه‌ها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خود بمان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و همچون جاهل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ت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درم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ان مردم ظاهر نشو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و خودنما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 xml:space="preserve"> نکن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و نماز را برپا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دار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و زکات را بپرداز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و از خدا و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امبرش اطاعت کن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د. جز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ست که خداوند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‌خواهد پل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را از شما اهل 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ت دور کند و شما را کاملاً پاک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زه گرداند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Fonts w:hint="cs"/>
          <w:rtl/>
        </w:rPr>
        <w:t>ٱلنَّبِيُّ</w:t>
      </w:r>
      <w:r w:rsidRPr="00A03F15">
        <w:rPr>
          <w:rStyle w:val="Chare"/>
          <w:rtl/>
        </w:rPr>
        <w:t xml:space="preserve"> أَوۡلَىٰ بِ</w:t>
      </w:r>
      <w:r w:rsidRPr="00A03F15">
        <w:rPr>
          <w:rStyle w:val="Chare"/>
          <w:rFonts w:hint="cs"/>
          <w:rtl/>
        </w:rPr>
        <w:t>ٱلۡمُؤۡمِنِينَ</w:t>
      </w:r>
      <w:r w:rsidRPr="00A03F15">
        <w:rPr>
          <w:rStyle w:val="Chare"/>
          <w:rtl/>
        </w:rPr>
        <w:t xml:space="preserve"> مِنۡ أَنفُسِهِمۡۖ وَأَزۡوَٰجُهُ</w:t>
      </w:r>
      <w:r w:rsidRPr="00A03F15">
        <w:rPr>
          <w:rStyle w:val="Chare"/>
          <w:rFonts w:hint="cs"/>
          <w:rtl/>
        </w:rPr>
        <w:t>ۥٓ</w:t>
      </w:r>
      <w:r w:rsidRPr="00A03F15">
        <w:rPr>
          <w:rStyle w:val="Chare"/>
          <w:rtl/>
        </w:rPr>
        <w:t xml:space="preserve"> أُمَّهَٰتُهُمۡ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[الأحزاب: 6]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 به (تصرف در کارها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) مؤمنان از خودشان سزاوارتر است، و همسران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 مادران مؤمنان هستند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وَ</w:t>
      </w:r>
      <w:r w:rsidRPr="00A03F15">
        <w:rPr>
          <w:rStyle w:val="Chare"/>
          <w:rFonts w:hint="cs"/>
          <w:rtl/>
        </w:rPr>
        <w:t>ٱذۡكُرۡنَ</w:t>
      </w:r>
      <w:r w:rsidRPr="00A03F15">
        <w:rPr>
          <w:rStyle w:val="Chare"/>
          <w:rtl/>
        </w:rPr>
        <w:t xml:space="preserve"> مَا يُتۡلَىٰ فِي بُيُوتِكُنَّ مِنۡ ءَايَٰتِ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ٱلۡحِكۡمَةِۚ</w:t>
      </w:r>
      <w:r w:rsidRPr="00A03F15">
        <w:rPr>
          <w:rStyle w:val="Chare"/>
          <w:rtl/>
        </w:rPr>
        <w:t xml:space="preserve"> إِنَّ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كَانَ لَطِيفًا خَبِيرًا٣٤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[الأحزاب: 34]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هرآنچه را که از آ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ه‌ها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خداوند و حکمت در خانه‌ها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تان خوانده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‌شود 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اد کن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د، 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‌گمان خداوند بار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ک 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نِ آگاه است</w:t>
      </w:r>
      <w:r>
        <w:rPr>
          <w:rStyle w:val="Char3"/>
          <w:rFonts w:hint="cs"/>
          <w:rtl/>
        </w:rPr>
        <w:t>».</w:t>
      </w:r>
    </w:p>
    <w:p w:rsidR="00D81C83" w:rsidRPr="0052536A" w:rsidRDefault="00D81C83" w:rsidP="0052536A">
      <w:pPr>
        <w:pStyle w:val="a7"/>
        <w:rPr>
          <w:rStyle w:val="Char3"/>
          <w:sz w:val="24"/>
          <w:szCs w:val="24"/>
          <w:rtl/>
        </w:rPr>
      </w:pPr>
      <w:r w:rsidRPr="0052536A">
        <w:rPr>
          <w:rStyle w:val="Char3"/>
          <w:rFonts w:hint="cs"/>
          <w:sz w:val="24"/>
          <w:szCs w:val="24"/>
          <w:rtl/>
        </w:rPr>
        <w:t>و همسران ا</w:t>
      </w:r>
      <w:r w:rsidR="00DC7072" w:rsidRPr="0052536A">
        <w:rPr>
          <w:rStyle w:val="Char3"/>
          <w:rFonts w:hint="cs"/>
          <w:sz w:val="24"/>
          <w:szCs w:val="24"/>
          <w:rtl/>
        </w:rPr>
        <w:t>ی</w:t>
      </w:r>
      <w:r w:rsidRPr="0052536A">
        <w:rPr>
          <w:rStyle w:val="Char3"/>
          <w:rFonts w:hint="cs"/>
          <w:sz w:val="24"/>
          <w:szCs w:val="24"/>
          <w:rtl/>
        </w:rPr>
        <w:t>شان</w:t>
      </w:r>
      <w:r w:rsidR="0052536A" w:rsidRPr="0052536A">
        <w:rPr>
          <w:rStyle w:val="Char3"/>
          <w:rFonts w:hint="cs"/>
          <w:sz w:val="24"/>
          <w:szCs w:val="24"/>
          <w:rtl/>
        </w:rPr>
        <w:t xml:space="preserve"> </w:t>
      </w:r>
      <w:r w:rsidR="0052536A" w:rsidRPr="0052536A">
        <w:rPr>
          <w:rStyle w:val="Char3"/>
          <w:rFonts w:cs="CTraditional Arabic" w:hint="cs"/>
          <w:b w:val="0"/>
          <w:bCs w:val="0"/>
          <w:rtl/>
        </w:rPr>
        <w:t>ج</w:t>
      </w:r>
      <w:r w:rsidRPr="0052536A">
        <w:rPr>
          <w:rStyle w:val="Char3"/>
          <w:rFonts w:hint="cs"/>
          <w:sz w:val="24"/>
          <w:szCs w:val="24"/>
          <w:rtl/>
        </w:rPr>
        <w:t xml:space="preserve"> به ترت</w:t>
      </w:r>
      <w:r w:rsidR="00DC7072" w:rsidRPr="0052536A">
        <w:rPr>
          <w:rStyle w:val="Char3"/>
          <w:rFonts w:hint="cs"/>
          <w:sz w:val="24"/>
          <w:szCs w:val="24"/>
          <w:rtl/>
        </w:rPr>
        <w:t>ی</w:t>
      </w:r>
      <w:r w:rsidRPr="0052536A">
        <w:rPr>
          <w:rStyle w:val="Char3"/>
          <w:rFonts w:hint="cs"/>
          <w:sz w:val="24"/>
          <w:szCs w:val="24"/>
          <w:rtl/>
        </w:rPr>
        <w:t>ب عبارتند از: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خد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جه بنت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لد اسد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سوده بنت زمعه ابن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العامر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ه، عائشه بنت 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بکر الصد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ق، حفصه بنت عمربن خطاب،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نب بنت خز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مه الهلال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ه، ام سلمه هند بنت 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المخزوم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ه،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نب بنت حجش اسد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جو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بنت حارث بن 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ضرار خزاع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ام حب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به هند بنت 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ان، صف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بنت حُ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بن اخطب،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مونه بنت حارث هلال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آخر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زن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بود که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با او ازدواج کرد.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معتقدند که خداوند آن‌ها را امهات المومن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قرار نداده مگر به خاطر آن که آنان را مورد گرام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‌داشت قرار دهد و بر حرمت آن‌ها تاک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کند و والا بودن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گاه‌شان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دارد، و اهل سنت معتقدند که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آن‌ها گرام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داشته شوند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دعا شود و از خداوند رضامند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آن‌ها طلب شود و فض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لت و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گاه‌شان را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دانست و آنان پاک هستند و از هر زشت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پاک و به دورند و آن‌ها در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و آخرت همسران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‌باشند، پس خداوند از آن‌ها راض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باد و آنان را راض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بگرداند و از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 آن‌ها طعنه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‌زنند ناخشنود باد.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همسران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خد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جه بنت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لد است که مادر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فرزندان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‌باشد، چون قبل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گران اسلام را 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رفت و همچن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عائشه 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قه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همسران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است او مطلقاً فق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زن امت است و از همسران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فقط او دوش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زه بود و او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از همه زن‌ها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دوست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‌داشت، و فقط در رختخواب او بر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نازل شده است، و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در حال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سرش بر 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او بود چشم از جهان فروبست و در آخر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لحظات زندگ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امبر، آب دهان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با آب دهان عائشه آم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خته شد و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در خانه او دفن شد و خداوند پاکدامن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عائشه را از بالا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هفت آسمان در کتابش اعلام کرد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او تهمت بزند در حال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خداوند او را پاکدامن دانسته، کفر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است، چنان که خداون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إِنَّ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جَآءُو بِ</w:t>
      </w:r>
      <w:r w:rsidRPr="00A03F15">
        <w:rPr>
          <w:rStyle w:val="Chare"/>
          <w:rFonts w:hint="cs"/>
          <w:rtl/>
        </w:rPr>
        <w:t>ٱلۡإِفۡكِ</w:t>
      </w:r>
      <w:r w:rsidRPr="00A03F15">
        <w:rPr>
          <w:rStyle w:val="Chare"/>
          <w:rtl/>
        </w:rPr>
        <w:t xml:space="preserve"> عُصۡبَة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مِّنكُمۡۚ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تَحۡسَبُوهُ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شَرّٗا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لَّكُمۖ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بَلۡ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هُوَ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خَيۡرٞ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لَّكُمۡۚ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لِكُلِّ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ٱمۡرِيٕٖ</w:t>
      </w:r>
      <w:r w:rsidRPr="00A03F15">
        <w:rPr>
          <w:rStyle w:val="Chare"/>
          <w:rtl/>
        </w:rPr>
        <w:t xml:space="preserve"> مِّنۡهُم مَّا </w:t>
      </w:r>
      <w:r w:rsidRPr="00A03F15">
        <w:rPr>
          <w:rStyle w:val="Chare"/>
          <w:rFonts w:hint="cs"/>
          <w:rtl/>
        </w:rPr>
        <w:t>ٱكۡتَسَبَ</w:t>
      </w:r>
      <w:r w:rsidRPr="00A03F15">
        <w:rPr>
          <w:rStyle w:val="Chare"/>
          <w:rtl/>
        </w:rPr>
        <w:t xml:space="preserve"> مِنَ </w:t>
      </w:r>
      <w:r w:rsidRPr="00A03F15">
        <w:rPr>
          <w:rStyle w:val="Chare"/>
          <w:rFonts w:hint="cs"/>
          <w:rtl/>
        </w:rPr>
        <w:t>ٱلۡإِثۡمِۚ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ٱلَّذِي</w:t>
      </w:r>
      <w:r w:rsidRPr="00A03F15">
        <w:rPr>
          <w:rStyle w:val="Chare"/>
          <w:rtl/>
        </w:rPr>
        <w:t xml:space="preserve"> تَوَلَّىٰ كِبۡرَهُ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مِنۡهُمۡ لَهُ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عَذَابٌ عَظِيم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>١١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[النور: 11]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 xml:space="preserve">همانا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سان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ه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ن تهمت بزرگ را عنوان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ردند گروه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از خود شما هستند،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 را برا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خود بد نپندار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د، بل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ه آن برا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تان خ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ر است، و هر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دام از آنان به گناه‌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ار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 xml:space="preserve">ه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رده است گرفتار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‌آ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د، و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س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از آنان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ه بخش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عظ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از آن (ماجرا) را به عهده داشته است عذاب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بزرگ دارد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عائشه بر زنان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همچون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غذا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بر سا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ر غذاهاست»</w:t>
      </w:r>
      <w:r w:rsidRPr="0052536A">
        <w:rPr>
          <w:rStyle w:val="Char3"/>
          <w:vertAlign w:val="superscript"/>
          <w:rtl/>
        </w:rPr>
        <w:footnoteReference w:id="141"/>
      </w:r>
      <w:r w:rsidR="00536685">
        <w:rPr>
          <w:rStyle w:val="Char3"/>
          <w:rFonts w:hint="cs"/>
          <w:rtl/>
        </w:rPr>
        <w:t>.</w:t>
      </w:r>
    </w:p>
    <w:p w:rsidR="00576B78" w:rsidRDefault="00576B78" w:rsidP="00536685">
      <w:pPr>
        <w:jc w:val="lowKashida"/>
        <w:rPr>
          <w:rtl/>
        </w:rPr>
        <w:sectPr w:rsidR="00576B78" w:rsidSect="00C14F87">
          <w:headerReference w:type="default" r:id="rId30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D81C83" w:rsidRPr="00B80D19" w:rsidRDefault="00D81C83" w:rsidP="00576B78">
      <w:pPr>
        <w:pStyle w:val="a0"/>
        <w:rPr>
          <w:noProof/>
          <w:rtl/>
        </w:rPr>
      </w:pPr>
      <w:bookmarkStart w:id="74" w:name="_Toc412912514"/>
      <w:bookmarkStart w:id="75" w:name="_Toc440144984"/>
      <w:r w:rsidRPr="003224B3">
        <w:rPr>
          <w:rFonts w:hint="cs"/>
          <w:noProof/>
          <w:rtl/>
        </w:rPr>
        <w:t>اصل دهم</w:t>
      </w:r>
      <w:bookmarkEnd w:id="74"/>
      <w:r w:rsidR="00576B78">
        <w:rPr>
          <w:rFonts w:hint="cs"/>
          <w:noProof/>
          <w:rtl/>
        </w:rPr>
        <w:t>:</w:t>
      </w:r>
      <w:r w:rsidR="00576B78">
        <w:rPr>
          <w:noProof/>
          <w:rtl/>
        </w:rPr>
        <w:br/>
      </w:r>
      <w:r w:rsidRPr="00B80D19">
        <w:rPr>
          <w:rFonts w:hint="cs"/>
          <w:noProof/>
          <w:rtl/>
        </w:rPr>
        <w:t>موضع اهل سنت</w:t>
      </w:r>
      <w:r w:rsidR="00576B78">
        <w:rPr>
          <w:rFonts w:hint="cs"/>
          <w:noProof/>
          <w:rtl/>
        </w:rPr>
        <w:t xml:space="preserve"> والجماعت</w:t>
      </w:r>
      <w:r w:rsidRPr="00B80D19">
        <w:rPr>
          <w:rFonts w:hint="cs"/>
          <w:noProof/>
          <w:rtl/>
        </w:rPr>
        <w:t xml:space="preserve"> در برابر بدعت‌گذاران و اهل اهواء</w:t>
      </w:r>
      <w:bookmarkEnd w:id="75"/>
    </w:p>
    <w:p w:rsidR="00D81C83" w:rsidRPr="00C51449" w:rsidRDefault="00DC7072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ک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از اصول اعتقاد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اهل سنت و الجماعت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است که آنان نسبت به بدعت گذاران ـ آنان در 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زها</w:t>
      </w:r>
      <w:r>
        <w:rPr>
          <w:rStyle w:val="Char3"/>
          <w:rFonts w:hint="cs"/>
          <w:rtl/>
        </w:rPr>
        <w:t>یی</w:t>
      </w:r>
      <w:r w:rsidR="00D81C83" w:rsidRPr="00C51449">
        <w:rPr>
          <w:rStyle w:val="Char3"/>
          <w:rFonts w:hint="cs"/>
          <w:rtl/>
        </w:rPr>
        <w:t xml:space="preserve">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جاد کرده‌اند که از 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ن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ست ـ تنفر دارند و آن‌ها را از خود دور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‌کنند و با مذمت و ترک گفتن آن‌ها و تضع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ف آنان و سلام نکردن به آن‌ها و گرام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نداشتن آن‌ها، به خداوند تقرّب م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‌جو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بنابرا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اهل سنت، با اهل بدعت محبت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با آن‌ها همراه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مجالست و اختلاط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شهادت و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آن‌ها را قبول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به سخنان‌شان گوش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 و با آن‌ها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مناظره و مجادله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و</w:t>
      </w:r>
      <w:r w:rsidR="005D7522">
        <w:rPr>
          <w:rStyle w:val="Char3"/>
          <w:rFonts w:hint="cs"/>
          <w:rtl/>
        </w:rPr>
        <w:t xml:space="preserve"> نمی‌</w:t>
      </w:r>
      <w:r w:rsidRPr="00C51449">
        <w:rPr>
          <w:rStyle w:val="Char3"/>
          <w:rFonts w:hint="cs"/>
          <w:rtl/>
        </w:rPr>
        <w:t xml:space="preserve">خواهند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اوه‌گو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ان‌بار آنان را بشنوند، سخن باطل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گوش بخورد در دل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طان با وسوسه انسان را به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‌کشاند.</w:t>
      </w:r>
    </w:p>
    <w:p w:rsidR="00D81C83" w:rsidRPr="00C51449" w:rsidRDefault="00D81C83" w:rsidP="0052536A">
      <w:pPr>
        <w:pStyle w:val="a6"/>
        <w:widowControl w:val="0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معتقدند که با حالت اهل بدعت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شود و از شر آن‌ها پرده برداشته شود و امت از آنان و از بدعت‌ها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گمراه کننده‌شان برحذر داشته شوند و مردم را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از آن‌ها و از اعمال بدعت آم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زشان دور داشت و آنان را و مخالفت‌شان با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مردم توض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داد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از مهم‌تر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واجبات و از جمله امر به معروف و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منکر و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رخواه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است،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رخواه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است،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قبل از من در امت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مبعوث نشده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نکه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داشته است که به سنت او چنگ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‌زند و به فرمان او اقتدا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‌کرده‌ند سپس بعد زا آن‌ها افراد در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قرار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رند،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آنچه را که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کارها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که به آن امر نشده‌اند،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دست با آنان جهاد کند مومن است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زبان با آن‌ها جهاد کند مومن است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قلب خود با آنان جهاد کند مومن است، و بعد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به اندازه دانه خردل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مان وجود ندارد»</w:t>
      </w:r>
      <w:r w:rsidRPr="0052536A">
        <w:rPr>
          <w:rStyle w:val="Char3"/>
          <w:vertAlign w:val="superscript"/>
          <w:rtl/>
        </w:rPr>
        <w:footnoteReference w:id="142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«در آخر امت من افراد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خواهند آمد که سخنان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شما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که شما و پدران‌تان نشن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؛ پس از آنان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و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د»</w:t>
      </w:r>
      <w:r w:rsidRPr="0052536A">
        <w:rPr>
          <w:rStyle w:val="Char3"/>
          <w:vertAlign w:val="superscript"/>
          <w:rtl/>
        </w:rPr>
        <w:footnoteReference w:id="143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دگاه اهل سنت و الجماعت هر اعتقاد و هر عبادت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خدا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</w:t>
      </w:r>
      <w:r w:rsidR="0052536A">
        <w:rPr>
          <w:rStyle w:val="Char3"/>
          <w:rFonts w:cs="CTraditional Arabic"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آن را مقرر نکرده، بدعت گفته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‌شود،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هر 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انجام آن 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قرآن و سنت نباشد، بدعت است. پس بدعت همه گرا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ها و کارها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است که بعد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و اصحابش پد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آورده شده، و همه عبادت‌ها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تازه‌ا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جاد شده بدعت گفته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نوآور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عادت‌ها بدعت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چون اصل در عادات اباحت است، خلاصه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راه‌ها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به قصد تعبّد و تقرّب به خداوند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بعد از آن که کامل شد،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جاد گرد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ده، بدعت گفته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‌شود. پس بدعت در مقابل سنت قرار دارد! اما سنت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نجات و رستگار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صراط مستق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است و انسان را به رضامند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 و بهشت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‌رساند و بدعت حرام است و همه انواع آن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 انسان را به دوزخ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‌برد و از خداوند و رحمت او و از بهشت جاو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دان دور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و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«به سنت من و سنت خلفا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راشد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تمسک بجوئ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به آن محکم چنگ زن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و به شدت از نوآور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چون هر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تازه‌ا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بدعت است و هر بدعت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گمراه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 xml:space="preserve"> است»</w:t>
      </w:r>
      <w:r w:rsidRPr="0052536A">
        <w:rPr>
          <w:rStyle w:val="Char3"/>
          <w:vertAlign w:val="superscript"/>
          <w:rtl/>
        </w:rPr>
        <w:footnoteReference w:id="144"/>
      </w:r>
      <w:r w:rsidR="0052536A">
        <w:rPr>
          <w:rStyle w:val="Char3"/>
          <w:rFonts w:hint="cs"/>
          <w:rtl/>
        </w:rPr>
        <w:t>.</w:t>
      </w:r>
    </w:p>
    <w:p w:rsidR="00D81C83" w:rsidRPr="0052536A" w:rsidRDefault="00D81C83" w:rsidP="0052536A">
      <w:pPr>
        <w:pStyle w:val="a7"/>
        <w:rPr>
          <w:rStyle w:val="Char3"/>
          <w:sz w:val="24"/>
          <w:szCs w:val="24"/>
          <w:rtl/>
        </w:rPr>
      </w:pPr>
      <w:r w:rsidRPr="0052536A">
        <w:rPr>
          <w:rStyle w:val="Char3"/>
          <w:rFonts w:hint="cs"/>
          <w:sz w:val="24"/>
          <w:szCs w:val="24"/>
          <w:rtl/>
        </w:rPr>
        <w:t>و اهل سنت و الجماعت معتقدند که بدعت در د</w:t>
      </w:r>
      <w:r w:rsidR="00DC7072" w:rsidRPr="0052536A">
        <w:rPr>
          <w:rStyle w:val="Char3"/>
          <w:rFonts w:hint="cs"/>
          <w:sz w:val="24"/>
          <w:szCs w:val="24"/>
          <w:rtl/>
        </w:rPr>
        <w:t>ی</w:t>
      </w:r>
      <w:r w:rsidRPr="0052536A">
        <w:rPr>
          <w:rStyle w:val="Char3"/>
          <w:rFonts w:hint="cs"/>
          <w:sz w:val="24"/>
          <w:szCs w:val="24"/>
          <w:rtl/>
        </w:rPr>
        <w:t>ن به دو نوع است: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نوع اول: بدعت اعتقاد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قول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مانند اعتقادات و مقوله‌ها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فرقه‌ها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گمراه که مخالف اهل سنت و الجماعت هستند، مانند جهم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و معتزله و قدر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و رافضه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روان‌شان.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نوع دوم: بدعت در عبادات است، مانند عبادت خداوند به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خداوند مشروع نکرده است و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آن را انجام نداده و به انجام دادن آن امر نکرده و آن را تائ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نکرد و صحابه انجام نداده‌اند.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 و اهل سنت و الجماعت همه انواع و اشکال بدعت را حرام و گمراه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دانند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امر ما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آورد که از ما ن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ست مردود است»</w:t>
      </w:r>
      <w:r w:rsidRPr="0052536A">
        <w:rPr>
          <w:rStyle w:val="Char3"/>
          <w:vertAlign w:val="superscript"/>
          <w:rtl/>
        </w:rPr>
        <w:footnoteReference w:id="145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کند که فرمان ما بر آن ن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ست، مردود است»</w:t>
      </w:r>
      <w:r w:rsidRPr="0052536A">
        <w:rPr>
          <w:rStyle w:val="Char3"/>
          <w:vertAlign w:val="superscript"/>
          <w:rtl/>
        </w:rPr>
        <w:footnoteReference w:id="146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سخن، کتاب خداست، و 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رهنمود، رهنمود محمد است و بدتر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امور بدعت‌ها هستند و هر بدعت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گمراه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 xml:space="preserve"> است»</w:t>
      </w:r>
      <w:r w:rsidRPr="0052536A">
        <w:rPr>
          <w:rStyle w:val="Char3"/>
          <w:vertAlign w:val="superscript"/>
          <w:rtl/>
        </w:rPr>
        <w:footnoteReference w:id="147"/>
      </w:r>
      <w:r w:rsidR="0052536A">
        <w:rPr>
          <w:rStyle w:val="Char3"/>
          <w:rFonts w:hint="cs"/>
          <w:rtl/>
        </w:rPr>
        <w:t>.</w:t>
      </w:r>
    </w:p>
    <w:p w:rsidR="00D81C83" w:rsidRPr="0052536A" w:rsidRDefault="00D81C83" w:rsidP="0052536A">
      <w:pPr>
        <w:pStyle w:val="a7"/>
        <w:rPr>
          <w:rStyle w:val="Char3"/>
          <w:sz w:val="24"/>
          <w:szCs w:val="24"/>
          <w:rtl/>
        </w:rPr>
      </w:pPr>
      <w:r w:rsidRPr="0052536A">
        <w:rPr>
          <w:rStyle w:val="Char3"/>
          <w:rFonts w:hint="cs"/>
          <w:sz w:val="24"/>
          <w:szCs w:val="24"/>
          <w:rtl/>
        </w:rPr>
        <w:t>اما حرمت بدعت از د</w:t>
      </w:r>
      <w:r w:rsidR="00DC7072" w:rsidRPr="0052536A">
        <w:rPr>
          <w:rStyle w:val="Char3"/>
          <w:rFonts w:hint="cs"/>
          <w:sz w:val="24"/>
          <w:szCs w:val="24"/>
          <w:rtl/>
        </w:rPr>
        <w:t>ی</w:t>
      </w:r>
      <w:r w:rsidRPr="0052536A">
        <w:rPr>
          <w:rStyle w:val="Char3"/>
          <w:rFonts w:hint="cs"/>
          <w:sz w:val="24"/>
          <w:szCs w:val="24"/>
          <w:rtl/>
        </w:rPr>
        <w:t>دگاه اهل سنت بر حسب نوع بدعت متفاوت است و دو نوع است: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نوع اول: شرک و کفر صر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اعتقاد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مانند باورها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و معتزله، و در عبادت مانند طواف بر قبرها و قصد تقرب به اصحاب قبر و قربان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نذر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قبور، و به 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خواندن صاحب قبر و کمک خواستن از آن‌ها و امثال آن.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نوع دوم: بدعت گناه است و با کمال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منافات دارد و 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شرک مانند ساخت و ساز بر قبرها و نماز و دعا در کنار آن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صورت‌ها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بدعت‌ها.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باور دارند که بدعت‌گذار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شرک است، و بدعت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عبادت خداوند و تقرب جستن به او به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خداوند مشروع و مقرر نکرده است، و هر 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حکم مقصد آن را دارد و همه آنچه که راه و 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شرک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بدعت‌گذار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آن را جلوگ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کرد؛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در دوران حبات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کامل شده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همه امور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را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با زبان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در عمل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با تائ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آن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در جواب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کرده است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که مردم در عبادت‌ها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به آن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 دارند باق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نگذاشته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آن را کاملاً توض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داده است و امت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را بر شاهراه روشن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شب و روز آن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کسان روشن است رها کرده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 منحرف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هلاک باشد.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Fonts w:hint="cs"/>
          <w:rtl/>
        </w:rPr>
        <w:t>ٱلۡيَوۡمَ</w:t>
      </w:r>
      <w:r w:rsidRPr="00A03F15">
        <w:rPr>
          <w:rStyle w:val="Chare"/>
          <w:rtl/>
        </w:rPr>
        <w:t xml:space="preserve"> أَكۡمَلۡتُ لَكُمۡ دِينَكُمۡ وَأَتۡمَمۡتُ عَلَيۡكُمۡ نِعۡمَتِي وَرَضِيتُ لَكُمُ </w:t>
      </w:r>
      <w:r w:rsidRPr="00A03F15">
        <w:rPr>
          <w:rStyle w:val="Chare"/>
          <w:rFonts w:hint="cs"/>
          <w:rtl/>
        </w:rPr>
        <w:t>ٱلۡإِسۡلَٰمَ</w:t>
      </w:r>
      <w:r w:rsidRPr="00A03F15">
        <w:rPr>
          <w:rStyle w:val="Chare"/>
          <w:rtl/>
        </w:rPr>
        <w:t xml:space="preserve"> دِين</w:t>
      </w:r>
      <w:r w:rsidRPr="00A03F15">
        <w:rPr>
          <w:rStyle w:val="Chare"/>
          <w:rFonts w:hint="cs"/>
          <w:rtl/>
        </w:rPr>
        <w:t>ٗا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[المائدة: 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امروز برا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تان کامل، و نعمت خود را بر شما تکم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ل نمودم، و اسلام را به عنوان آ</w:t>
      </w:r>
      <w:r w:rsidR="00DC7072" w:rsidRPr="00536685">
        <w:rPr>
          <w:rStyle w:val="Char6"/>
          <w:rtl/>
        </w:rPr>
        <w:t>یی</w:t>
      </w:r>
      <w:r w:rsidR="00D81C83" w:rsidRPr="00536685">
        <w:rPr>
          <w:rStyle w:val="Char6"/>
          <w:rtl/>
        </w:rPr>
        <w:t>ن برا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تان پسند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دم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باور دارند که اصول بدعت‌ها پنج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است: خوارج، روافض، و جهم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و قدر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و مرحبه؛ سپس از هر فرقه‌ا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فرقه‌ها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منشعب شده تا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هفتاد و دو فرقه‌ا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از آن خبر داده را تکم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از عبدالله بن عمر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است که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فرمود: «امت من به هفتاد و سه گروه تقس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همه به دوزخ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‌روند جز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گروه» گفت: آن گروه کدام است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رسول خدا؟ فرمود:</w:t>
      </w:r>
      <w:r w:rsidR="0052536A">
        <w:rPr>
          <w:rStyle w:val="Char3"/>
          <w:rFonts w:hint="cs"/>
          <w:rtl/>
        </w:rPr>
        <w:t xml:space="preserve"> «آنچه من و اصحابم بر آن هستند»</w:t>
      </w:r>
      <w:r w:rsidRPr="0052536A">
        <w:rPr>
          <w:rStyle w:val="Char3"/>
          <w:vertAlign w:val="superscript"/>
          <w:rtl/>
        </w:rPr>
        <w:footnoteReference w:id="148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معتقدند، بدعت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با قرآن و سنت مخالف نباشد، 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ئه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بلکه بدعت لغو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است، مانند چاپ قرآن کر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م،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علم و تعلم و وسائل آن، و تنظ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لشکرها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وان‌ها و امثال آن، و 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مصالح مرسله است، و از امور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امر واجب جز با آن تحقق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معتقدند که بدعت‌ها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اعتقاد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عباد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مخالف قرآن و سنت و اجماع سلف است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‌باشد، بدعت و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 به اتفاق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ن، با همه انواع و اشکال خود مردود است. اما اهل سنت بدعت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را در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سطح</w:t>
      </w:r>
      <w:r w:rsidR="005D7522">
        <w:rPr>
          <w:rStyle w:val="Char3"/>
          <w:rFonts w:hint="cs"/>
          <w:rtl/>
        </w:rPr>
        <w:t xml:space="preserve"> نمی‌</w:t>
      </w:r>
      <w:r w:rsidRPr="00C51449">
        <w:rPr>
          <w:rStyle w:val="Char3"/>
          <w:rFonts w:hint="cs"/>
          <w:rtl/>
        </w:rPr>
        <w:t>دانند بلکه دارا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تفض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و توض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است و بر حسب نوع آن حکم انجام دهنده‌اش متفاوت است. بنابرا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بدعت‌ها فرد بدعت گذار را از 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خارج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مانند گناه کب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است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گناهان صغ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به شمار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اما همه بدعت‌ها در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بودن و مخالفت با قرآن و سنت و اجماع مشترک است. پس بدعت کل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مانند بدعت جزئ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و بدعت مرکب با بدعت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 و بدعت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بدعت اضاف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فرق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هم در ذات خود و هم در حکمش متفاوت است، بنابرا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کفر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بدعت‌ها فسق است پس حکم هر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متفاوت است و همچن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حکم </w:t>
      </w:r>
      <w:r w:rsidR="0052536A">
        <w:rPr>
          <w:rStyle w:val="Char3"/>
          <w:rFonts w:hint="cs"/>
          <w:rtl/>
        </w:rPr>
        <w:t>انجام دهنده‌اش متفاوت خواهد بود</w:t>
      </w:r>
      <w:r w:rsidRPr="0052536A">
        <w:rPr>
          <w:rStyle w:val="Char3"/>
          <w:vertAlign w:val="superscript"/>
          <w:rtl/>
        </w:rPr>
        <w:footnoteReference w:id="149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براساس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قاعده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دگاه اهل سنت، اهل بدعت و اهواء همه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حکم ندارند بلکه حکم هر فرد بدعت 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برحسب بدعت و حالتش با بدعت گذار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فرق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‌کند. پس فرد جاهل و تاو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کنند مانند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ستند که آگاهانه به بدعت خود دعوت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و عالم مجتهد مانند عالم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که به بدعت خود دعوت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و از هوا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نفس خود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از ا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ن رو اهل سنت با بدعت</w:t>
      </w:r>
      <w:r w:rsidR="0052536A">
        <w:rPr>
          <w:rStyle w:val="Char3"/>
          <w:rFonts w:hint="eastAsia"/>
          <w:rtl/>
        </w:rPr>
        <w:t>‌</w:t>
      </w:r>
      <w:r w:rsidRPr="00C51449">
        <w:rPr>
          <w:rStyle w:val="Char3"/>
          <w:rFonts w:hint="cs"/>
          <w:rtl/>
        </w:rPr>
        <w:t>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بدعت خود را پنهان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چنان تعامل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که با بدعت 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تعامل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که بدعت خود را آشکار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‌سازد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به آن دعوت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چون بدعت 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دعوت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ضررش به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‌رسد! پس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جلو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را گرفت و آشکارا به او اعتراض کرد، و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بت او اشکال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ندارد و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او را با امور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مجازات کرد که مانع ادامه کارش شود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سزا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 تا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بدعت خود بازگردد، چون منکرات را اظهار کرده بنابرا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سزاوار مجازات است. بنابرا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اهل سنت در برابر هر بدعت 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موضع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متفاوت دارند و براساس ضوابط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انه‌رو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بدون افراط و تفر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 در برابر بدعت‌ گذاران موضع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رند</w:t>
      </w:r>
      <w:r w:rsidRPr="0052536A">
        <w:rPr>
          <w:rStyle w:val="Char3"/>
          <w:vertAlign w:val="superscript"/>
          <w:rtl/>
        </w:rPr>
        <w:footnoteReference w:id="150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عموم بدعت‌گذاران و مقلدانش دعا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آرزو دارند که آنان راه سنت و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صراط مستق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را 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بگ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رند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راه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با حکمت و موعظه حسنه توض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 تا از بدعت خود توبه کنند و به حق و جماعت بازگردند و اگر بدعت‌شان بدعت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نباشد که انسان را از 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اسلام خارج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به ظاهر آن‌ها حکم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آنچه در دل پنهان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را سپرد خدا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ند.</w:t>
      </w:r>
    </w:p>
    <w:p w:rsidR="00D81C83" w:rsidRPr="00576B78" w:rsidRDefault="0052536A" w:rsidP="00576B78">
      <w:pPr>
        <w:pStyle w:val="a1"/>
        <w:rPr>
          <w:rtl/>
        </w:rPr>
      </w:pPr>
      <w:bookmarkStart w:id="76" w:name="_Toc412912517"/>
      <w:bookmarkStart w:id="77" w:name="_Toc440144985"/>
      <w:r>
        <w:rPr>
          <w:rFonts w:hint="cs"/>
          <w:rtl/>
        </w:rPr>
        <w:t>نشانه‌های</w:t>
      </w:r>
      <w:r w:rsidR="00D81C83" w:rsidRPr="00576B78">
        <w:rPr>
          <w:rFonts w:hint="cs"/>
          <w:rtl/>
        </w:rPr>
        <w:t xml:space="preserve"> بدعت‌گذاران و اهل اهواء</w:t>
      </w:r>
      <w:bookmarkEnd w:id="76"/>
      <w:bookmarkEnd w:id="77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بدعت و اهواء علامت‌ها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دارند که با آن شناخته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و خداوند در قرآن و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در سنت و احاد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خود از آن‌ها خبر داد، تا امت را از آنان برحذر دارد و امت را از 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گرفتن راه اهل بدعت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کند و از جمله علامت‌ها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امور 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است: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- ندانستن احکام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مقاصد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عت؛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دگاه بدعت گذاران 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کامل نشده است و آن ها تسل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نصوص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‌شوند. تقرب جستن به خداوند به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خدا مشروع و مقرر نکرده است، فرقه‌گرا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و جدا بودن از جماعت، و جدال و خصومت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هوا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نفس.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- مقدمه کردن عقل بر نقل؛ ندانستن سنت و احاد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و اعتماد و استناد به احاد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ضع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و جعل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نپذ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رفتن احاد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با بدعت‌ها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هم آهنگ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ست، پرداختن به متشابهات و ادعا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وجود تعارض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سنت و قرآن.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- غلو در تعظ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افراد و شخص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ت‌ها و تعصب بر آرا و نظر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آنان،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عادت و عرف ، و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اده‌رو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عبادت وتشبه به کفار.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- مارک زدن و لقب دادن به اهل سنت و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اهل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و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با آنان و تحق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آنان و اهانت به آن‌ها و کافر شمردن مخالفان خود بدون 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و کمک گرفتن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اهل حق از حکام و پادشاهان و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تلاش‌ها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قابل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راستا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رد اهل بدعت و اهواء، انجام داده‌اند، و در هر زمان و مکان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کم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بدعت‌گذاران بوده و هستند و از بدعت‌ها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پرده برم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‌دارند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اوه بودن باورها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و دروغ بودن ادعاها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اهل سنت و الجماعت در مورد اهل بدعت سخنان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گفته‌اند، ما بخش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 را ذکر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م: امام احمدبن سنان القطّان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بدعت 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با اهل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دشمن است، و هرگاه فرد بدعت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جاد کند،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از قلب او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د</w:t>
      </w:r>
      <w:r w:rsidRPr="0052536A">
        <w:rPr>
          <w:rStyle w:val="Char3"/>
          <w:vertAlign w:val="superscript"/>
          <w:rtl/>
        </w:rPr>
        <w:footnoteReference w:id="151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ابوحاتم حنظل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راز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علامت اهل بدعت توه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به اهل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است و علامت زند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ق‌ها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اهل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را حشو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‌نامند،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‌خواهند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 و احاد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را ابطال کنند، و علامت جهم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اهل سنت را مشبهه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‌نامند و علامت قدر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اهل سنت را جبر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علامت مرحب</w:t>
      </w:r>
      <w:r w:rsidR="00DC7072">
        <w:rPr>
          <w:rStyle w:val="Char3"/>
          <w:rFonts w:hint="cs"/>
          <w:rtl/>
        </w:rPr>
        <w:t>ۀ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اهل سنت را مخالفه و نقصان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علامت رافضه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اهل سنت را ناصبه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ند، و اهل سنت فقط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اسم دارند و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رممکن است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نام‌ها بر آنان صدق نما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د</w:t>
      </w:r>
      <w:r w:rsidRPr="0052536A">
        <w:rPr>
          <w:rStyle w:val="Char3"/>
          <w:vertAlign w:val="superscript"/>
          <w:rtl/>
        </w:rPr>
        <w:footnoteReference w:id="152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ابومحمد بر بهار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اگر شن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‌گفت: فلان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مشبّه است و فلان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تشب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سخن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او را متهم کن و بدان جهم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 اگر شن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‌گفت: فلان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ناصب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بدان که او رافض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 اگر شن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‌گفت: از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بگو و آن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شرح بده بدان که خارج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معتزل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است.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‌گفت: فلان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جبر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ه است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از عدل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بدان که از قدر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است، چون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ن‌ها نام‌ها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تازه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که اهل بدعت و اهواء ا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جاد کرده‌اند</w:t>
      </w:r>
      <w:r w:rsidRPr="0052536A">
        <w:rPr>
          <w:rStyle w:val="Char3"/>
          <w:vertAlign w:val="superscript"/>
          <w:rtl/>
        </w:rPr>
        <w:footnoteReference w:id="153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به امام احمدبن حنبل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گفتند: در مکه نزد ابن 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له از اهل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سخن به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آوردند آن‌گاه او گفت: اهل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قوم بد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هستند. آن‌گاه امام احمدبن حنبل در حال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لباس‌ها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را تکان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‌داد بلند شد و گفت: او زند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است، زند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است، زند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ق است! تا آن که وارد خانه شد</w:t>
      </w:r>
      <w:r w:rsidRPr="0052536A">
        <w:rPr>
          <w:rStyle w:val="Char3"/>
          <w:vertAlign w:val="superscript"/>
          <w:rtl/>
        </w:rPr>
        <w:footnoteReference w:id="154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خداوند متعال اهل سنت و الجماعت و اهل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و اهل حق را که اهل اتباع و عمل هستند از همه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به آنان نسبت داده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پاک گردان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است، و آنان فقط اهل سنت و اهل راه پسند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راه راست و اهل حجت قو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رسا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‌باشند، و آنان پاسداران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و گرده رستگار هستند که همواره تا روز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برحق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ستاده‌اند.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خداوند به آن‌ها توف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داده که از کتاب بزرگ او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به رهنمود رسول اکرم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اقتدا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به سنت او عمل کنند، و دل‌ها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سرشار از محبت رسول خدا و محبت اصحاب بزرگوار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است و دل‌ها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آکنده از محبت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صادقانه و مخلصانه و به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از صحابه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کردند، و ائمه برجسته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علما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عامل امت که علم آن‌ها را آموختند و راه آنان را 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گرفتند در دل اهل سنت و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دارند.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قوم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دوست بدارد از آن‌هاست؛ همان طور که رسول خدا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«شخص با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دوست دارد</w:t>
      </w:r>
      <w:r w:rsidR="0052536A">
        <w:rPr>
          <w:rStyle w:val="Char3"/>
          <w:rFonts w:hint="cs"/>
          <w:rtl/>
        </w:rPr>
        <w:t>»</w:t>
      </w:r>
      <w:r w:rsidRPr="0052536A">
        <w:rPr>
          <w:rStyle w:val="Char3"/>
          <w:vertAlign w:val="superscript"/>
          <w:rtl/>
        </w:rPr>
        <w:footnoteReference w:id="155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اصحابش 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بزرگوار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روان‌شان از ائمه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علما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و اهل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که در سه قرن اول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سته‌اند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روان‌شان را تا به امروز دوست بدارد، بدان که از پ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روان سنت است</w:t>
      </w:r>
      <w:r w:rsidRPr="0052536A">
        <w:rPr>
          <w:rStyle w:val="Char3"/>
          <w:vertAlign w:val="superscript"/>
          <w:rtl/>
        </w:rPr>
        <w:footnoteReference w:id="156"/>
      </w:r>
      <w:r w:rsidR="0052536A">
        <w:rPr>
          <w:rStyle w:val="Char3"/>
          <w:rFonts w:hint="cs"/>
          <w:rtl/>
        </w:rPr>
        <w:t>.</w:t>
      </w:r>
    </w:p>
    <w:p w:rsidR="00D81C83" w:rsidRPr="004972B7" w:rsidRDefault="0052536A" w:rsidP="00576B78">
      <w:pPr>
        <w:pStyle w:val="a1"/>
        <w:rPr>
          <w:noProof/>
          <w:rtl/>
        </w:rPr>
      </w:pPr>
      <w:bookmarkStart w:id="78" w:name="_Toc412912518"/>
      <w:bookmarkStart w:id="79" w:name="_Toc440144986"/>
      <w:r>
        <w:rPr>
          <w:rFonts w:hint="cs"/>
          <w:noProof/>
          <w:rtl/>
        </w:rPr>
        <w:t>توص</w:t>
      </w:r>
      <w:r w:rsidR="00A0497C">
        <w:rPr>
          <w:rFonts w:hint="cs"/>
          <w:noProof/>
          <w:rtl/>
        </w:rPr>
        <w:t>ی</w:t>
      </w:r>
      <w:r>
        <w:rPr>
          <w:rFonts w:hint="cs"/>
          <w:noProof/>
          <w:rtl/>
        </w:rPr>
        <w:t>ه‌ها</w:t>
      </w:r>
      <w:r w:rsidR="00A0497C">
        <w:rPr>
          <w:rFonts w:hint="cs"/>
          <w:noProof/>
          <w:rtl/>
        </w:rPr>
        <w:t>ی</w:t>
      </w:r>
      <w:r>
        <w:rPr>
          <w:rFonts w:hint="cs"/>
          <w:noProof/>
          <w:rtl/>
        </w:rPr>
        <w:t>ی</w:t>
      </w:r>
      <w:r w:rsidR="00D81C83" w:rsidRPr="004972B7">
        <w:rPr>
          <w:rFonts w:hint="cs"/>
          <w:noProof/>
          <w:rtl/>
        </w:rPr>
        <w:t xml:space="preserve"> از سلف در برحذر داشتن از اهل بدعت و اهواء</w:t>
      </w:r>
      <w:bookmarkEnd w:id="78"/>
      <w:bookmarkEnd w:id="79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رالمومن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عمربن خطاب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مردمان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خواهند آمد که با شبهات قرآن با شما مجادله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آن‌ها را با سنت‌ها و احاد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بگ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رد، چون آگاهان به احاد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کتاب خدا را بهتر م</w:t>
      </w:r>
      <w:r w:rsidR="00DC7072">
        <w:rPr>
          <w:rStyle w:val="Char3"/>
          <w:rFonts w:hint="cs"/>
          <w:rtl/>
        </w:rPr>
        <w:t>ی</w:t>
      </w:r>
      <w:r w:rsidR="00C14183">
        <w:rPr>
          <w:rStyle w:val="Char3"/>
          <w:rFonts w:hint="cs"/>
          <w:rtl/>
        </w:rPr>
        <w:t>‌دانند</w:t>
      </w:r>
      <w:r w:rsidRPr="0052536A">
        <w:rPr>
          <w:rStyle w:val="Char3"/>
          <w:vertAlign w:val="superscript"/>
          <w:rtl/>
        </w:rPr>
        <w:footnoteReference w:id="157"/>
      </w:r>
      <w:r w:rsidR="00C14183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از عبدالله بن عمر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است که در پاسخ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از او در مورد منکران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پرس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گفت: هرگاه آن‌ها را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آن‌ها خبر بده که ابن عمر از آن‌ها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زار است و آن‌ها از ابن عمر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زارند؛ تا سه بار ا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ن را تکرار کرد</w:t>
      </w:r>
      <w:r w:rsidRPr="0052536A">
        <w:rPr>
          <w:rStyle w:val="Char3"/>
          <w:vertAlign w:val="superscript"/>
          <w:rtl/>
        </w:rPr>
        <w:footnoteReference w:id="158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عبدالله بن عباس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با هل اهواء همنش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مکن،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 مجالست آن‌ها قلب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مار م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‌کند</w:t>
      </w:r>
      <w:r w:rsidRPr="0052536A">
        <w:rPr>
          <w:rStyle w:val="Char3"/>
          <w:vertAlign w:val="superscript"/>
          <w:rtl/>
        </w:rPr>
        <w:footnoteReference w:id="159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عالم زهد فض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بن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اض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در مورد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خود به بدعت‌ گذار اعتماد نکن، و در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با او مشاوره نکن و همراه او ننش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بدعت گذار همنش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کند خداوند او را کوردل و فاقد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نش قلب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 xml:space="preserve"> خواهد کرد</w:t>
      </w:r>
      <w:r w:rsidRPr="0052536A">
        <w:rPr>
          <w:rStyle w:val="Char3"/>
          <w:vertAlign w:val="superscript"/>
          <w:rtl/>
        </w:rPr>
        <w:footnoteReference w:id="160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حسن بصر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خداوند متعال توبه صاحب بدعت و گرا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انحراف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52536A">
        <w:rPr>
          <w:rStyle w:val="Char3"/>
          <w:rFonts w:hint="cs"/>
          <w:rtl/>
        </w:rPr>
        <w:t>د</w:t>
      </w:r>
      <w:r w:rsidRPr="0052536A">
        <w:rPr>
          <w:rStyle w:val="Char3"/>
          <w:vertAlign w:val="superscript"/>
          <w:rtl/>
        </w:rPr>
        <w:footnoteReference w:id="161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عبدالله بن مبارک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بار خدا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ا چنان مکن که بدعت</w:t>
      </w:r>
      <w:r w:rsidR="0052536A">
        <w:rPr>
          <w:rStyle w:val="Char3"/>
          <w:rFonts w:hint="eastAsia"/>
          <w:rtl/>
        </w:rPr>
        <w:t>‌</w:t>
      </w:r>
      <w:r w:rsidRPr="00C51449">
        <w:rPr>
          <w:rStyle w:val="Char3"/>
          <w:rFonts w:hint="cs"/>
          <w:rtl/>
        </w:rPr>
        <w:t>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نسبت به من احسان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کرده باشد که آ</w:t>
      </w:r>
      <w:r w:rsidR="0052536A">
        <w:rPr>
          <w:rStyle w:val="Char3"/>
          <w:rFonts w:hint="cs"/>
          <w:rtl/>
        </w:rPr>
        <w:t>ن‌گاه دلم او را دوست خواهد داشت</w:t>
      </w:r>
      <w:r w:rsidRPr="0052536A">
        <w:rPr>
          <w:rStyle w:val="Char3"/>
          <w:vertAlign w:val="superscript"/>
          <w:rtl/>
        </w:rPr>
        <w:footnoteReference w:id="162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رالمومن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در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امام سف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ثور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بدعت 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گوش فرادهد در حال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‌داند که او بدعت گذار است، مصون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از او گرفته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به خودش سپرده م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‌شود</w:t>
      </w:r>
      <w:r w:rsidRPr="0052536A">
        <w:rPr>
          <w:rStyle w:val="Char3"/>
          <w:vertAlign w:val="superscript"/>
          <w:rtl/>
        </w:rPr>
        <w:footnoteReference w:id="163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محمدبن 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با برحذر داشتن از بدعت‌ها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بدعت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جاد کرده، به سنت بازنگشته است</w:t>
      </w:r>
      <w:r w:rsidRPr="0052536A">
        <w:rPr>
          <w:rStyle w:val="Char3"/>
          <w:vertAlign w:val="superscript"/>
          <w:rtl/>
        </w:rPr>
        <w:footnoteReference w:id="164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مالک بن انس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به بدعت گذاران زن نده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از آن‌ها زن 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د و به آن‌ها سلام کرده نشود</w:t>
      </w:r>
      <w:r w:rsidRPr="0052536A">
        <w:rPr>
          <w:rStyle w:val="Char3"/>
          <w:vertAlign w:val="superscript"/>
          <w:rtl/>
        </w:rPr>
        <w:footnoteReference w:id="165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از امام شافع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نقل شده که او قوم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داد در مورد مساله کلام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سخن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ند، آن‌گاه او 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اد زد و گفت: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به خوب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مجاورت ما باش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از کنار ما بلند شو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د</w:t>
      </w:r>
      <w:r w:rsidRPr="0052536A">
        <w:rPr>
          <w:rStyle w:val="Char3"/>
          <w:vertAlign w:val="superscript"/>
          <w:rtl/>
        </w:rPr>
        <w:footnoteReference w:id="166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اهل سنت احمدبن حنبل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از بدعت گذاران و اهل اهواء در امور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کمک گرفته شود، چون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کار بزرگتر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ن است</w:t>
      </w:r>
      <w:r w:rsidRPr="0052536A">
        <w:rPr>
          <w:rStyle w:val="Char3"/>
          <w:vertAlign w:val="superscript"/>
          <w:rtl/>
        </w:rPr>
        <w:footnoteReference w:id="167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عبدالرحمان بن مهد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اهل اهواء بدتر از اصحاب جهم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ست؛ آن‌ها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ند: در آسمان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ست! سوگند به خدا به نظر من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آن‌ها زن داد و از آن‌ها زن گرفت و نبا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د ارث ببرند</w:t>
      </w:r>
      <w:r w:rsidRPr="0052536A">
        <w:rPr>
          <w:rStyle w:val="Char3"/>
          <w:vertAlign w:val="superscript"/>
          <w:rtl/>
        </w:rPr>
        <w:footnoteReference w:id="168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ابوقلابه جرم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بصر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با اهل اهواء همنش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د؛ اگر شما به 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فکر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آن‌ها وارد نشو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شما را در آنچه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دچار اشتباه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‌کنند.</w:t>
      </w:r>
      <w:r w:rsidRPr="00C51449">
        <w:rPr>
          <w:rStyle w:val="Char3"/>
          <w:rtl/>
        </w:rPr>
        <w:footnoteReference w:id="169"/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بزرگوار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وب سخت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اهل اهواء اهل ضلالت هستند، و سرانجام‌شان را جز به جهنم،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نم</w:t>
      </w:r>
      <w:r w:rsidRPr="0052536A">
        <w:rPr>
          <w:rStyle w:val="Char3"/>
          <w:vertAlign w:val="superscript"/>
          <w:rtl/>
        </w:rPr>
        <w:footnoteReference w:id="170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قاض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ابو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وسف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پشت سر جهم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رافض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قدر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نماز نم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‌خوانم</w:t>
      </w:r>
      <w:r w:rsidRPr="0052536A">
        <w:rPr>
          <w:rStyle w:val="Char3"/>
          <w:vertAlign w:val="superscript"/>
          <w:rtl/>
        </w:rPr>
        <w:footnoteReference w:id="171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 الاسلام امام ابوعثمان اسماع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صابون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در کتاب ارزشمند خود «عق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السلف اصحاب الحد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ث»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نشانه‌ها و علامت‌ها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بدعت گذاران بر آنان آشکار است، و بارزتر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آشکارتر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نشانه آن‌ها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به شدت با اهل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و حاملان احاد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نبو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دشمن هستند و آنان را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‌شمارند، و آن‌ها را حشو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و جاهل و ظاهر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مشبهه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‌نامند، و در مورد احاد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رسول خدا باورشان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علم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ستند، و علم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است که عقل فاسدشان به آن 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وسوسه‌ها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ظلمان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را علم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ابومحمد بر بهار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کتاب ارزشمندش«شرح السند» سخن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جامع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مورد گفته است، او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بدان که مردم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بدعت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جاد نکرده‌اند مگر آن که به مانند آن سنت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رها کرده‌اند، بنابرا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از نوآور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کن، چون هر نوآور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بدعت است و هر بدعت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است، و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گمراهان در دوزخ خواهند بود و از بدعت‌ها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کوچک بپره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چون بدعت‌ها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کوچک، بزرگ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گونه هر بدعت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جاد شده در آنجا کوچک بوده و شب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حق بوده است و به خاطر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مشابهت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وارد آن شده 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خورده‌اند، سپس نتوانسته‌اند از آن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ند، و آن‌گاه بزرگ شده و تبد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به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شده که به عنوان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و با صراط مستق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مخالفت کرده و از اسلام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آمده است. و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سخن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بخصوص در زمان خود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‌شنو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شتاب نکن و وارد آن نشو؛ تا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بپرس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بررس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اصحاب رسول خدا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علما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سخن آن را گفته است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نه؟ اگر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مورد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آن تمسک بجو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آن را رها مکن و به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اور، که سرانجامت به جهنم خواهد بود.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مفسّر ابومحمد حس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بن مسعود بن فرّاء بغو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در کتاب ارزشمندش «شرح السنه»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صحابه 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روان‌شان و علما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سنت و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همه بر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اجماع و اتفاق دارند که با اهل بدعت دشمن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 xml:space="preserve"> شود و از آن‌ها قطع رابطه گردد</w:t>
      </w:r>
      <w:r w:rsidRPr="0052536A">
        <w:rPr>
          <w:rStyle w:val="Char3"/>
          <w:vertAlign w:val="superscript"/>
          <w:rtl/>
        </w:rPr>
        <w:footnoteReference w:id="172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ابن 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اندس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و همواره اهل سنت منحرفان گمراه را مورد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ب‌جو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قرار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 و از همنش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آنان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مردم را از فتنه آن‌ها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‌ترسانند، و از احوال آن‌ها خبر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م‌دهند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بت و طعنه به حساب نم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‌آورند</w:t>
      </w:r>
      <w:r w:rsidRPr="0052536A">
        <w:rPr>
          <w:rStyle w:val="Char3"/>
          <w:vertAlign w:val="superscript"/>
          <w:rtl/>
        </w:rPr>
        <w:footnoteReference w:id="173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ابن قدامه مقدس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سلف از مجالست با اهل بدعت و مطالعه کتاب‌ها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و از گوش دادن به سخنان‌شان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‌کردند</w:t>
      </w:r>
      <w:r w:rsidRPr="0052536A">
        <w:rPr>
          <w:rStyle w:val="Char3"/>
          <w:vertAlign w:val="superscript"/>
          <w:rtl/>
        </w:rPr>
        <w:footnoteReference w:id="174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شافع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حکم اهل بدعت را به وضوح و روشن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کرده است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حکم من در مورد اهل کلام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با شاخه نخل خرما زده شوند، و بر شتر سوار کرده شوند و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عشا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و قبا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گردانده شوند، و گفته شود: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سزا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قرآن و سنت را ر</w:t>
      </w:r>
      <w:r w:rsidR="0052536A">
        <w:rPr>
          <w:rStyle w:val="Char3"/>
          <w:rFonts w:hint="cs"/>
          <w:rtl/>
        </w:rPr>
        <w:t>ها کرده و به کلام تمسک جسته است</w:t>
      </w:r>
      <w:r w:rsidRPr="0052536A">
        <w:rPr>
          <w:rStyle w:val="Char3"/>
          <w:vertAlign w:val="superscript"/>
          <w:rtl/>
        </w:rPr>
        <w:footnoteReference w:id="175"/>
      </w:r>
      <w:r w:rsidR="0052536A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ابوعثمان اسماع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صابون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کتاب ارزشمندش«عق</w:t>
      </w:r>
      <w:r w:rsidR="00DC7072">
        <w:rPr>
          <w:rStyle w:val="Char3"/>
          <w:rFonts w:hint="cs"/>
          <w:rtl/>
        </w:rPr>
        <w:t>ی</w:t>
      </w:r>
      <w:r w:rsidR="0052536A">
        <w:rPr>
          <w:rStyle w:val="Char3"/>
          <w:rFonts w:hint="cs"/>
          <w:rtl/>
        </w:rPr>
        <w:t>دة</w:t>
      </w:r>
      <w:r w:rsidRPr="00C51449">
        <w:rPr>
          <w:rStyle w:val="Char3"/>
          <w:rFonts w:hint="cs"/>
          <w:rtl/>
        </w:rPr>
        <w:t xml:space="preserve"> السلف»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اهل سنت و الجماعت بر تضع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اهل بدعت اجماع کرده‌اند، و او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بعد از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اقوالشان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جملات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بخش ذکر کردم، اعتقاد همه آن‌هاست و در آن اختلاف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ندارند و بلکه همه بر آن اجماع کرده‌اند و با وجود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همه اتفاق نظر دارند که اهل بدعت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تضع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و تحق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وند و به حاش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رانده شوند و از آن‌ها و از همراه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همز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آنان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شود، و با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از آن‌ها و قطع رابطه از آنان به خداوند تقرّب جسته شود.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ابن عبدالله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در کتاب ارزشمند خود «التمه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د»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علما اجماع کرده‌اند که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مسلمان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که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از سه روز از برادرش قطع رابطه کند،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از سخن گفتن با او از ارتباط با او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آن را داشته باشد که او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نش را فاسد کند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موجب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باشد، اگر 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باشد به او اجازه داده شده که از برادرش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کند و چه بسا که قطع رابطه‌ا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خوب از اختلاط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عوذ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بهتر باشد.</w:t>
      </w:r>
    </w:p>
    <w:p w:rsidR="00576B78" w:rsidRPr="00C51449" w:rsidRDefault="00576B78" w:rsidP="00C51449">
      <w:pPr>
        <w:pStyle w:val="a6"/>
        <w:rPr>
          <w:rStyle w:val="Char3"/>
          <w:rtl/>
        </w:rPr>
        <w:sectPr w:rsidR="00576B78" w:rsidRPr="00C51449" w:rsidSect="00C14F87">
          <w:headerReference w:type="default" r:id="rId31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D81C83" w:rsidRPr="00B80D19" w:rsidRDefault="00D81C83" w:rsidP="00576B78">
      <w:pPr>
        <w:pStyle w:val="a0"/>
        <w:rPr>
          <w:noProof/>
          <w:rtl/>
        </w:rPr>
      </w:pPr>
      <w:bookmarkStart w:id="80" w:name="_Toc440144987"/>
      <w:r w:rsidRPr="00B80D19">
        <w:rPr>
          <w:rFonts w:hint="cs"/>
          <w:noProof/>
          <w:rtl/>
        </w:rPr>
        <w:t>ش</w:t>
      </w:r>
      <w:r w:rsidR="008D20B0">
        <w:rPr>
          <w:rFonts w:hint="cs"/>
          <w:noProof/>
          <w:rtl/>
        </w:rPr>
        <w:t>ی</w:t>
      </w:r>
      <w:r w:rsidRPr="00B80D19">
        <w:rPr>
          <w:rFonts w:hint="cs"/>
          <w:noProof/>
          <w:rtl/>
        </w:rPr>
        <w:t xml:space="preserve">وه اهل سنت و الجماعت </w:t>
      </w:r>
      <w:r w:rsidR="00576B78">
        <w:rPr>
          <w:noProof/>
          <w:rtl/>
        </w:rPr>
        <w:br/>
      </w:r>
      <w:r w:rsidRPr="00B80D19">
        <w:rPr>
          <w:rFonts w:hint="cs"/>
          <w:noProof/>
          <w:rtl/>
        </w:rPr>
        <w:t>در سلوک و اخلاق</w:t>
      </w:r>
      <w:bookmarkEnd w:id="80"/>
    </w:p>
    <w:p w:rsidR="00D81C83" w:rsidRPr="00C51449" w:rsidRDefault="00DC7072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ک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از اصول اعتقاد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سلف صالح، اهل سنت و الجماعت ا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است که آنان امر به معروف و نه</w:t>
      </w:r>
      <w:r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از منکر م</w:t>
      </w:r>
      <w:r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‌کنند</w:t>
      </w:r>
      <w:r w:rsidR="00D81C83" w:rsidRPr="002215DC">
        <w:rPr>
          <w:rStyle w:val="Char3"/>
          <w:vertAlign w:val="superscript"/>
          <w:rtl/>
        </w:rPr>
        <w:footnoteReference w:id="176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معتقدند که برتر بودن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امت و استقامت آن مشروط به بقا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کار خجسته است و امر به معروف و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منکر از بزرگتر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شعائر اسلام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سبب حفظ جماعت و وحدت و دولت آن است، و از مهم‌تر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آورده‌ها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هم الصلاه و السلام است، و از امور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زندگ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جز با آن قوام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ابد، و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كُنتُمۡ خَيۡرَ أُمَّةٍ أُخۡرِجَتۡ لِلنَّاسِ تَأۡمُرُونَ بِ</w:t>
      </w:r>
      <w:r w:rsidRPr="00A03F15">
        <w:rPr>
          <w:rStyle w:val="Chare"/>
          <w:rFonts w:hint="cs"/>
          <w:rtl/>
        </w:rPr>
        <w:t>ٱلۡمَعۡرُوفِ</w:t>
      </w:r>
      <w:r w:rsidRPr="00A03F15">
        <w:rPr>
          <w:rStyle w:val="Chare"/>
          <w:rtl/>
        </w:rPr>
        <w:t xml:space="preserve"> وَتَنۡهَوۡنَ عَنِ </w:t>
      </w:r>
      <w:r w:rsidRPr="00A03F15">
        <w:rPr>
          <w:rStyle w:val="Chare"/>
          <w:rFonts w:hint="cs"/>
          <w:rtl/>
        </w:rPr>
        <w:t>ٱلۡمُنكَرِ</w:t>
      </w:r>
      <w:r w:rsidRPr="00A03F15">
        <w:rPr>
          <w:rStyle w:val="Chare"/>
          <w:rtl/>
        </w:rPr>
        <w:t xml:space="preserve"> وَتُؤۡمِنُونَ بِ</w:t>
      </w:r>
      <w:r w:rsidRPr="00A03F15">
        <w:rPr>
          <w:rStyle w:val="Chare"/>
          <w:rFonts w:hint="cs"/>
          <w:rtl/>
        </w:rPr>
        <w:t>ٱللَّهِ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[آل عمران: 110]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شما بهتر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امت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هست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که برا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(سود) مردم آفر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ده شده‌ا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د، امر به معروف و نه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از منکر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‌کن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و به خدا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مان دار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معتقدند که امر به معروف و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منکر از واجب‌تر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واجبات بر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امت است که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اندازه توان خود با قول و عمل آن را انجام دهد. امر به معروف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از منکر بازم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 تا محارم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هتک نشود و مرزها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خداوند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مورد تجاوز قرار 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رد، و امر به معروف و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منکر با ستمگران و فاسقان جهاد است و انجام دهنده آن پاداش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ابد و ترک کننده‌اش مجازات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‌شود، خداوند متعال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وَلۡتَكُن مِّنكُمۡ أُمَّة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يَدۡعُونَ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إِلَى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ٱلۡخَيۡرِ</w:t>
      </w:r>
      <w:r w:rsidRPr="00A03F15">
        <w:rPr>
          <w:rStyle w:val="Chare"/>
          <w:rtl/>
        </w:rPr>
        <w:t xml:space="preserve"> وَيَأۡمُرُونَ بِ</w:t>
      </w:r>
      <w:r w:rsidRPr="00A03F15">
        <w:rPr>
          <w:rStyle w:val="Chare"/>
          <w:rFonts w:hint="cs"/>
          <w:rtl/>
        </w:rPr>
        <w:t>ٱلۡمَعۡرُوفِ</w:t>
      </w:r>
      <w:r w:rsidRPr="00A03F15">
        <w:rPr>
          <w:rStyle w:val="Chare"/>
          <w:rtl/>
        </w:rPr>
        <w:t xml:space="preserve"> وَيَنۡهَوۡنَ عَنِ </w:t>
      </w:r>
      <w:r w:rsidRPr="00A03F15">
        <w:rPr>
          <w:rStyle w:val="Chare"/>
          <w:rFonts w:hint="cs"/>
          <w:rtl/>
        </w:rPr>
        <w:t>ٱلۡمُنكَرِۚ</w:t>
      </w:r>
      <w:r w:rsidRPr="00A03F15">
        <w:rPr>
          <w:rStyle w:val="Chare"/>
          <w:rtl/>
        </w:rPr>
        <w:t xml:space="preserve"> وَأُوْلَٰٓئِكَ هُمُ </w:t>
      </w:r>
      <w:r w:rsidRPr="00A03F15">
        <w:rPr>
          <w:rStyle w:val="Chare"/>
          <w:rFonts w:hint="cs"/>
          <w:rtl/>
        </w:rPr>
        <w:t>ٱلۡمُفۡلِحُونَ</w:t>
      </w:r>
      <w:r w:rsidRPr="00A03F15">
        <w:rPr>
          <w:rStyle w:val="Chare"/>
          <w:rtl/>
        </w:rPr>
        <w:t>١٠٤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[آل عمران: 104]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با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از شما گروه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باشند که (مردم را) به</w:t>
      </w:r>
      <w:r w:rsidR="00D81C83" w:rsidRPr="00536685">
        <w:rPr>
          <w:rStyle w:val="Char6"/>
          <w:rtl/>
        </w:rPr>
        <w:t xml:space="preserve"> خ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 فرا بخوانند و به کار خوب فرمان دهند و از کار بد باز دارند و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شان رستگارانند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لَيۡسُواْ سَوَآء</w:t>
      </w:r>
      <w:r w:rsidRPr="00A03F15">
        <w:rPr>
          <w:rStyle w:val="Chare"/>
          <w:rFonts w:hint="cs"/>
          <w:rtl/>
        </w:rPr>
        <w:t>ٗۗ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مِّنۡ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أَهۡلِ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ٱلۡكِتَٰبِ</w:t>
      </w:r>
      <w:r w:rsidRPr="00A03F15">
        <w:rPr>
          <w:rStyle w:val="Chare"/>
          <w:rtl/>
        </w:rPr>
        <w:t xml:space="preserve"> أُمَّة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قَآئِ</w:t>
      </w:r>
      <w:r w:rsidRPr="00A03F15">
        <w:rPr>
          <w:rStyle w:val="Chare"/>
          <w:rtl/>
        </w:rPr>
        <w:t>مَة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يَتۡلُونَ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ءَايَٰتِ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ءَانَآءَ </w:t>
      </w:r>
      <w:r w:rsidRPr="00A03F15">
        <w:rPr>
          <w:rStyle w:val="Chare"/>
          <w:rFonts w:hint="cs"/>
          <w:rtl/>
        </w:rPr>
        <w:t>ٱلَّيۡلِ</w:t>
      </w:r>
      <w:r w:rsidRPr="00A03F15">
        <w:rPr>
          <w:rStyle w:val="Chare"/>
          <w:rtl/>
        </w:rPr>
        <w:t xml:space="preserve"> وَهُمۡ يَسۡجُدُونَ١١٣ يُؤۡمِنُونَ بِ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ٱلۡيَوۡمِ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ٱلۡأٓخِرِ</w:t>
      </w:r>
      <w:r w:rsidRPr="00A03F15">
        <w:rPr>
          <w:rStyle w:val="Chare"/>
          <w:rtl/>
        </w:rPr>
        <w:t xml:space="preserve"> وَيَأۡمُرُونَ بِ</w:t>
      </w:r>
      <w:r w:rsidRPr="00A03F15">
        <w:rPr>
          <w:rStyle w:val="Chare"/>
          <w:rFonts w:hint="cs"/>
          <w:rtl/>
        </w:rPr>
        <w:t>ٱلۡمَعۡرُوفِ</w:t>
      </w:r>
      <w:r w:rsidRPr="00A03F15">
        <w:rPr>
          <w:rStyle w:val="Chare"/>
          <w:rtl/>
        </w:rPr>
        <w:t xml:space="preserve"> وَيَنۡهَوۡنَ عَنِ </w:t>
      </w:r>
      <w:r w:rsidRPr="00A03F15">
        <w:rPr>
          <w:rStyle w:val="Chare"/>
          <w:rFonts w:hint="cs"/>
          <w:rtl/>
        </w:rPr>
        <w:t>ٱلۡمُنكَرِ</w:t>
      </w:r>
      <w:r w:rsidRPr="00A03F15">
        <w:rPr>
          <w:rStyle w:val="Chare"/>
          <w:rtl/>
        </w:rPr>
        <w:t xml:space="preserve"> وَيُسَٰرِعُونَ فِي </w:t>
      </w:r>
      <w:r w:rsidRPr="00A03F15">
        <w:rPr>
          <w:rStyle w:val="Chare"/>
          <w:rFonts w:hint="cs"/>
          <w:rtl/>
        </w:rPr>
        <w:t>ٱلۡخَيۡرَٰتِۖ</w:t>
      </w:r>
      <w:r w:rsidRPr="00A03F15">
        <w:rPr>
          <w:rStyle w:val="Chare"/>
          <w:rtl/>
        </w:rPr>
        <w:t xml:space="preserve"> وَأُوْلَٰٓئِكَ مِنَ </w:t>
      </w:r>
      <w:r w:rsidRPr="00A03F15">
        <w:rPr>
          <w:rStyle w:val="Chare"/>
          <w:rFonts w:hint="cs"/>
          <w:rtl/>
        </w:rPr>
        <w:t>ٱلصَّٰلِحِينَ</w:t>
      </w:r>
      <w:r w:rsidRPr="00A03F15">
        <w:rPr>
          <w:rStyle w:val="Chare"/>
          <w:rtl/>
        </w:rPr>
        <w:t>١١٤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[آل عمران: 113-114]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 xml:space="preserve">آنان همه 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کسان 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ستند، از اهل کتاب گروه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پابرجا هستند و در بخش‌ها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 xml:space="preserve"> از شب به نماز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ستاده و آ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ات خدا را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‌خوانند. به خدا و روز آخرت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مان دارند و امر به معروف و نه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از منکر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‌کنند، و به انجام کارها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خوب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‌شتابند و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شان از شا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ستگانند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شما منکر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آن را با دست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تغ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ر دهد و اگر نتوانست با زبانش تغ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ر دهد و اگر نتوانست با قلب خود، و آن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مانش ضع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ف‌تر است»</w:t>
      </w:r>
      <w:r w:rsidRPr="002215DC">
        <w:rPr>
          <w:rStyle w:val="Char3"/>
          <w:vertAlign w:val="superscript"/>
          <w:rtl/>
        </w:rPr>
        <w:footnoteReference w:id="177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باور دارند که ترک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شع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بزرگ سبب نزول عذاب خدا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 و ترک آن موجب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تا مردم مستحق لعنت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قرار بگ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رند، و ترک آن از مهم‌تر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عوامل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وع فساد و انحراف در 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 امت است و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فَلَمَّا نَسُواْ مَا ذُكِّرُواْ بِهِ</w:t>
      </w:r>
      <w:r w:rsidRPr="00A03F15">
        <w:rPr>
          <w:rStyle w:val="Chare"/>
          <w:rFonts w:hint="cs"/>
          <w:rtl/>
        </w:rPr>
        <w:t>ۦٓ</w:t>
      </w:r>
      <w:r w:rsidRPr="00A03F15">
        <w:rPr>
          <w:rStyle w:val="Chare"/>
          <w:rtl/>
        </w:rPr>
        <w:t xml:space="preserve"> أَنجَيۡنَا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يَنۡهَوۡنَ عَنِ </w:t>
      </w:r>
      <w:r w:rsidRPr="00A03F15">
        <w:rPr>
          <w:rStyle w:val="Chare"/>
          <w:rFonts w:hint="cs"/>
          <w:rtl/>
        </w:rPr>
        <w:t>ٱلسُّوٓءِ</w:t>
      </w:r>
      <w:r w:rsidRPr="00A03F15">
        <w:rPr>
          <w:rStyle w:val="Chare"/>
          <w:rtl/>
        </w:rPr>
        <w:t xml:space="preserve"> وَأَخَذۡنَا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ظَلَمُواْ بِعَذَابِۢ بَ‍ِٔيسِۢ بِمَا كَانُواْ يَفۡسُقُونَ١٦٥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[الأعراف: 165]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 w:rsidRPr="00536685">
        <w:rPr>
          <w:rStyle w:val="Char6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هنگام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آنچه را بدان تذکر داده شده بودند، فراموش کردن</w:t>
      </w:r>
      <w:r w:rsidR="00D81C83" w:rsidRPr="00536685">
        <w:rPr>
          <w:rStyle w:val="Char6"/>
          <w:rtl/>
        </w:rPr>
        <w:t>د، کسان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را که از بد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باز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‌داشتند و از منکر نه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‌کردند نجات داد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م، و کسان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را که ستم کردند به سبب فسق و تمرد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که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‌کردند به عذاب سخت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گرفتار کرد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2215DC">
      <w:pPr>
        <w:pStyle w:val="a6"/>
        <w:widowControl w:val="0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لُعِنَ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كَفَرُواْ مِنۢ بَنِيٓ إِسۡرَٰٓءِيلَ عَلَىٰ لِسَانِ دَاوُ</w:t>
      </w:r>
      <w:r w:rsidRPr="00A03F15">
        <w:rPr>
          <w:rStyle w:val="Chare"/>
          <w:rFonts w:hint="cs"/>
          <w:rtl/>
        </w:rPr>
        <w:t>ۥدَ</w:t>
      </w:r>
      <w:r w:rsidRPr="00A03F15">
        <w:rPr>
          <w:rStyle w:val="Chare"/>
          <w:rtl/>
        </w:rPr>
        <w:t xml:space="preserve"> وَعِيسَى </w:t>
      </w:r>
      <w:r w:rsidRPr="00A03F15">
        <w:rPr>
          <w:rStyle w:val="Chare"/>
          <w:rFonts w:hint="cs"/>
          <w:rtl/>
        </w:rPr>
        <w:t>ٱبۡنِ</w:t>
      </w:r>
      <w:r w:rsidRPr="00A03F15">
        <w:rPr>
          <w:rStyle w:val="Chare"/>
          <w:rtl/>
        </w:rPr>
        <w:t xml:space="preserve"> مَرۡيَمَۚ ذَٰلِكَ بِمَا عَصَواْ وَّكَانُواْ يَعۡتَدُونَ٧٨ كَانُواْ لَا يَتَنَاهَوۡنَ عَن مُّنكَرٖ فَعَلُوهُۚ لَبِئۡسَ مَا كَانُواْ يَفۡعَلُونَ٧٩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[المائدة: 78-79]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2215DC">
      <w:pPr>
        <w:pStyle w:val="a6"/>
        <w:widowControl w:val="0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از بن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‌اسرا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>ل که کفر ورز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دند، بر زبان داود و ع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پسر مر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 نفر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شدند،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بدان خاطر</w:t>
      </w:r>
      <w:r w:rsidR="00D81C83" w:rsidRPr="00536685">
        <w:rPr>
          <w:rStyle w:val="Char6"/>
          <w:rtl/>
        </w:rPr>
        <w:t xml:space="preserve"> بود که آنان سرکش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‌کردند و از حد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‌گذشتند.</w:t>
      </w:r>
      <w:r w:rsidR="00D81C83" w:rsidRPr="00536685">
        <w:rPr>
          <w:rStyle w:val="Char6"/>
          <w:rFonts w:hint="cs"/>
          <w:rtl/>
        </w:rPr>
        <w:t xml:space="preserve"> آنان 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کد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گر را از منکر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انجام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‌دادند باز نم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‌داشتند، چه کار زشت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م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>‌کردند!؟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معتقدند امر به معروف و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منکر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با نرم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باشد و با حکمت و موعظه حسنه به راه خدا دعوت داده شود، چنان که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Fonts w:hint="cs"/>
          <w:rtl/>
        </w:rPr>
        <w:t>ٱدۡعُ</w:t>
      </w:r>
      <w:r w:rsidRPr="00A03F15">
        <w:rPr>
          <w:rStyle w:val="Chare"/>
          <w:rtl/>
        </w:rPr>
        <w:t xml:space="preserve"> إِلَىٰ سَبِيلِ رَبِّكَ بِ</w:t>
      </w:r>
      <w:r w:rsidRPr="00A03F15">
        <w:rPr>
          <w:rStyle w:val="Chare"/>
          <w:rFonts w:hint="cs"/>
          <w:rtl/>
        </w:rPr>
        <w:t>ٱلۡحِكۡمَةِ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ٱلۡمَوۡعِظَةِ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ٱلۡحَسَنَةِۖ</w:t>
      </w:r>
      <w:r w:rsidRPr="00A03F15">
        <w:rPr>
          <w:rStyle w:val="Chare"/>
          <w:rtl/>
        </w:rPr>
        <w:t xml:space="preserve"> وَجَٰدِلۡهُم بِ</w:t>
      </w:r>
      <w:r w:rsidRPr="00A03F15">
        <w:rPr>
          <w:rStyle w:val="Chare"/>
          <w:rFonts w:hint="cs"/>
          <w:rtl/>
        </w:rPr>
        <w:t>ٱلَّتِي</w:t>
      </w:r>
      <w:r w:rsidRPr="00A03F15">
        <w:rPr>
          <w:rStyle w:val="Chare"/>
          <w:rtl/>
        </w:rPr>
        <w:t xml:space="preserve"> هِيَ أَحۡسَنُۚ إِنَّ رَبَّكَ هُوَ أَعۡلَمُ بِمَن ضَلَّ عَن سَبِيلِهِ</w:t>
      </w:r>
      <w:r w:rsidRPr="00A03F15">
        <w:rPr>
          <w:rStyle w:val="Chare"/>
          <w:rFonts w:hint="cs"/>
          <w:rtl/>
        </w:rPr>
        <w:t>ۦ</w:t>
      </w:r>
      <w:r w:rsidRPr="00A03F15">
        <w:rPr>
          <w:rStyle w:val="Chare"/>
          <w:rtl/>
        </w:rPr>
        <w:t xml:space="preserve"> وَهُوَ أَعۡلَمُ بِ</w:t>
      </w:r>
      <w:r w:rsidRPr="00A03F15">
        <w:rPr>
          <w:rStyle w:val="Chare"/>
          <w:rFonts w:hint="cs"/>
          <w:rtl/>
        </w:rPr>
        <w:t>ٱلۡمُهۡتَدِينَ</w:t>
      </w:r>
      <w:r w:rsidRPr="00A03F15">
        <w:rPr>
          <w:rStyle w:val="Chare"/>
          <w:rtl/>
        </w:rPr>
        <w:t>١٢٥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[النحل: 125]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(مردم را) با حکمت و اندرز 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کو و 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با به راه پروردگارت فراخوان و با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شان به ش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وه‌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کوتر و بهتر گفتگو کن. ب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‌گمان پروردگارت به حال کس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Fonts w:hint="cs"/>
          <w:rtl/>
        </w:rPr>
        <w:t>‌</w:t>
      </w:r>
      <w:r w:rsidR="00D81C83" w:rsidRPr="00536685">
        <w:rPr>
          <w:rStyle w:val="Char6"/>
          <w:rtl/>
        </w:rPr>
        <w:t>که از راه او گمراه و منحرف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‌شود آگاهتر، و او به راه 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افتگان داناتر است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2215DC" w:rsidRDefault="00D81C83" w:rsidP="00C51449">
      <w:pPr>
        <w:pStyle w:val="a6"/>
        <w:rPr>
          <w:rStyle w:val="Char3"/>
          <w:spacing w:val="-8"/>
          <w:rtl/>
        </w:rPr>
      </w:pPr>
      <w:r w:rsidRPr="002215DC">
        <w:rPr>
          <w:rStyle w:val="Char3"/>
          <w:rFonts w:hint="cs"/>
          <w:spacing w:val="-4"/>
          <w:rtl/>
        </w:rPr>
        <w:t>و م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‌گو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ند وقت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 xml:space="preserve"> انسان در امر به معروف و نه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 xml:space="preserve"> از منکر از سو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 xml:space="preserve"> مردم مورد اذ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ت و آزار قرار گرفت با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د صبر کند، چنان که خداوند متعال م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‌فرما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 xml:space="preserve">د: </w:t>
      </w:r>
      <w:r w:rsidRPr="002215DC">
        <w:rPr>
          <w:rFonts w:cs="Traditional Arabic"/>
          <w:spacing w:val="-8"/>
          <w:rtl/>
        </w:rPr>
        <w:t>﴿</w:t>
      </w:r>
      <w:r w:rsidRPr="002215DC">
        <w:rPr>
          <w:rStyle w:val="Chare"/>
          <w:spacing w:val="-8"/>
          <w:rtl/>
        </w:rPr>
        <w:t xml:space="preserve">يَٰبُنَيَّ أَقِمِ </w:t>
      </w:r>
      <w:r w:rsidRPr="002215DC">
        <w:rPr>
          <w:rStyle w:val="Chare"/>
          <w:rFonts w:hint="cs"/>
          <w:spacing w:val="-8"/>
          <w:rtl/>
        </w:rPr>
        <w:t>ٱلصَّلَوٰةَ</w:t>
      </w:r>
      <w:r w:rsidRPr="002215DC">
        <w:rPr>
          <w:rStyle w:val="Chare"/>
          <w:spacing w:val="-8"/>
          <w:rtl/>
        </w:rPr>
        <w:t xml:space="preserve"> وَأۡمُرۡ بِ</w:t>
      </w:r>
      <w:r w:rsidRPr="002215DC">
        <w:rPr>
          <w:rStyle w:val="Chare"/>
          <w:rFonts w:hint="cs"/>
          <w:spacing w:val="-8"/>
          <w:rtl/>
        </w:rPr>
        <w:t>ٱلۡمَعۡرُوفِ</w:t>
      </w:r>
      <w:r w:rsidRPr="002215DC">
        <w:rPr>
          <w:rStyle w:val="Chare"/>
          <w:spacing w:val="-8"/>
          <w:rtl/>
        </w:rPr>
        <w:t xml:space="preserve"> وَ</w:t>
      </w:r>
      <w:r w:rsidRPr="002215DC">
        <w:rPr>
          <w:rStyle w:val="Chare"/>
          <w:rFonts w:hint="cs"/>
          <w:spacing w:val="-8"/>
          <w:rtl/>
        </w:rPr>
        <w:t>ٱنۡهَ</w:t>
      </w:r>
      <w:r w:rsidRPr="002215DC">
        <w:rPr>
          <w:rStyle w:val="Chare"/>
          <w:spacing w:val="-8"/>
          <w:rtl/>
        </w:rPr>
        <w:t xml:space="preserve"> عَنِ </w:t>
      </w:r>
      <w:r w:rsidRPr="002215DC">
        <w:rPr>
          <w:rStyle w:val="Chare"/>
          <w:rFonts w:hint="cs"/>
          <w:spacing w:val="-8"/>
          <w:rtl/>
        </w:rPr>
        <w:t>ٱلۡمُنكَرِ</w:t>
      </w:r>
      <w:r w:rsidRPr="002215DC">
        <w:rPr>
          <w:rStyle w:val="Chare"/>
          <w:spacing w:val="-8"/>
          <w:rtl/>
        </w:rPr>
        <w:t xml:space="preserve"> وَ</w:t>
      </w:r>
      <w:r w:rsidRPr="002215DC">
        <w:rPr>
          <w:rStyle w:val="Chare"/>
          <w:rFonts w:hint="cs"/>
          <w:spacing w:val="-8"/>
          <w:rtl/>
        </w:rPr>
        <w:t>ٱصۡبِرۡ</w:t>
      </w:r>
      <w:r w:rsidRPr="002215DC">
        <w:rPr>
          <w:rStyle w:val="Chare"/>
          <w:spacing w:val="-8"/>
          <w:rtl/>
        </w:rPr>
        <w:t xml:space="preserve"> عَلَىٰ مَآ أَصَابَكَۖ إِنَّ ذَٰلِكَ مِنۡ عَزۡمِ </w:t>
      </w:r>
      <w:r w:rsidRPr="002215DC">
        <w:rPr>
          <w:rStyle w:val="Chare"/>
          <w:rFonts w:hint="cs"/>
          <w:spacing w:val="-8"/>
          <w:rtl/>
        </w:rPr>
        <w:t>ٱلۡأُمُورِ</w:t>
      </w:r>
      <w:r w:rsidRPr="002215DC">
        <w:rPr>
          <w:rStyle w:val="Chare"/>
          <w:spacing w:val="-8"/>
          <w:rtl/>
        </w:rPr>
        <w:t>١٧</w:t>
      </w:r>
      <w:r w:rsidRPr="002215DC">
        <w:rPr>
          <w:rFonts w:ascii="Times New Roman" w:hAnsi="Times New Roman" w:cs="Traditional Arabic" w:hint="cs"/>
          <w:spacing w:val="-8"/>
          <w:rtl/>
        </w:rPr>
        <w:t>﴾</w:t>
      </w:r>
      <w:r w:rsidRPr="002215DC">
        <w:rPr>
          <w:rStyle w:val="Char5"/>
          <w:spacing w:val="-8"/>
          <w:rtl/>
        </w:rPr>
        <w:t xml:space="preserve"> [لقمان: 17]</w:t>
      </w:r>
      <w:r w:rsidRPr="002215DC">
        <w:rPr>
          <w:rStyle w:val="Char5"/>
          <w:rFonts w:hint="cs"/>
          <w:spacing w:val="-8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فرزندم! نماز را برپا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Fonts w:hint="cs"/>
          <w:rtl/>
        </w:rPr>
        <w:t>‌</w:t>
      </w:r>
      <w:r w:rsidR="00D81C83" w:rsidRPr="00536685">
        <w:rPr>
          <w:rStyle w:val="Char6"/>
          <w:rtl/>
        </w:rPr>
        <w:t>دار و به کار 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ک دستور بده و از کار بد باز</w:t>
      </w:r>
      <w:r w:rsidR="00D81C83" w:rsidRPr="00536685">
        <w:rPr>
          <w:rStyle w:val="Char6"/>
          <w:rFonts w:hint="cs"/>
          <w:rtl/>
        </w:rPr>
        <w:t>‌</w:t>
      </w:r>
      <w:r w:rsidR="00D81C83" w:rsidRPr="00536685">
        <w:rPr>
          <w:rStyle w:val="Char6"/>
          <w:rtl/>
        </w:rPr>
        <w:t>دار و در برابر آنچه به تو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‌رسد شک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با باش که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 از کارها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سترگ است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فه امر به معروف و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منکر را انجام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دهند در ضمن آن به اصل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ملتزم هستند و آن اصل، حفاظت بر وحدت و همدل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دور انداخت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تفرقه و اختلاف است. و اهل سنت و الجماعت معتقدند که هر مسلمان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مورد نص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حت و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رخواه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قرار 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رد، و رسول خدا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حت است» گفتم: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چه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؟ گفت: «برا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 و کتابش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و حکام مسلم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ن و عموم مسلمان‌ها»</w:t>
      </w:r>
      <w:r w:rsidRPr="002215DC">
        <w:rPr>
          <w:rStyle w:val="Char3"/>
          <w:vertAlign w:val="superscript"/>
          <w:rtl/>
        </w:rPr>
        <w:footnoteReference w:id="178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معتقدند در راستا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تقوا همکار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تعاون واجب است، چنان که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وَتَعَاوَنُواْ عَلَى </w:t>
      </w:r>
      <w:r w:rsidRPr="00A03F15">
        <w:rPr>
          <w:rStyle w:val="Chare"/>
          <w:rFonts w:hint="cs"/>
          <w:rtl/>
        </w:rPr>
        <w:t>ٱلۡبِرِّ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ٱلتَّقۡوَىٰۖ</w:t>
      </w:r>
      <w:r w:rsidRPr="00A03F15">
        <w:rPr>
          <w:rStyle w:val="Chare"/>
          <w:rtl/>
        </w:rPr>
        <w:t xml:space="preserve"> وَلَا تَعَاوَنُواْ عَلَى </w:t>
      </w:r>
      <w:r w:rsidRPr="00A03F15">
        <w:rPr>
          <w:rStyle w:val="Chare"/>
          <w:rFonts w:hint="cs"/>
          <w:rtl/>
        </w:rPr>
        <w:t>ٱلۡإِثۡمِ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ٱلۡعُدۡوَٰنِۚ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ٱتَّقُواْ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ٱللَّهَۖ</w:t>
      </w:r>
      <w:r w:rsidRPr="00A03F15">
        <w:rPr>
          <w:rStyle w:val="Chare"/>
          <w:rtl/>
        </w:rPr>
        <w:t xml:space="preserve"> إِنَّ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شَدِيدُ </w:t>
      </w:r>
      <w:r w:rsidRPr="00A03F15">
        <w:rPr>
          <w:rStyle w:val="Chare"/>
          <w:rFonts w:hint="cs"/>
          <w:rtl/>
        </w:rPr>
        <w:t>ٱلۡعِقَابِ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[المائدة: 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 xml:space="preserve">و 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کد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گر را بر 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ک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و پره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زگار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کمک نما</w:t>
      </w:r>
      <w:r w:rsidR="00DC7072" w:rsidRPr="00536685">
        <w:rPr>
          <w:rStyle w:val="Char6"/>
          <w:rtl/>
        </w:rPr>
        <w:t>یی</w:t>
      </w:r>
      <w:r w:rsidR="00D81C83" w:rsidRPr="00536685">
        <w:rPr>
          <w:rStyle w:val="Char6"/>
          <w:rtl/>
        </w:rPr>
        <w:t>د و همد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گر را بر انجام گناه و تجاوز 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نکن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د. و از خدا بترس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د، همانا خدا ک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فر شد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دارد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شعائر اسلام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همانند نماز جماعت و جمعه و نماز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نماز طلب باران، و حج و جهاد به همراه حکام خواه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کوکار باشند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فاسق باشند، برخلاف بدعت گذاران، را برپا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نمازها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فرض در اول وقت به همراه جماعت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‌شتابند ـ خواندن نمازها در اول وقت افضل است به جز نماز عشاء ـ و به فروتن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نماز امر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چنان که خداوند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قَدۡ أَفۡلَحَ </w:t>
      </w:r>
      <w:r w:rsidRPr="00A03F15">
        <w:rPr>
          <w:rStyle w:val="Chare"/>
          <w:rFonts w:hint="cs"/>
          <w:rtl/>
        </w:rPr>
        <w:t>ٱلۡمُؤۡمِنُونَ</w:t>
      </w:r>
      <w:r w:rsidRPr="00A03F15">
        <w:rPr>
          <w:rStyle w:val="Chare"/>
          <w:rtl/>
        </w:rPr>
        <w:t xml:space="preserve">١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هُمۡ فِي صَلَاتِهِمۡ خَٰشِعُونَ٢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[المؤمنون: 1-2]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مسلّماً مؤمنان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روز و رستگارند.</w:t>
      </w:r>
      <w:r w:rsidR="00D81C83" w:rsidRPr="00536685">
        <w:rPr>
          <w:rStyle w:val="Char6"/>
          <w:rFonts w:hint="cs"/>
          <w:rtl/>
        </w:rPr>
        <w:t xml:space="preserve">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سان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ه در نمازشان فروتن و خاشع هستند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2215DC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به تلاش در طاعت و عبادت خدا و به خواندن نماز شب و اح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شب‌ها با نماز و تلاوت قرآن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کار از رهنمودها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رسول اکرم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است، و خداوند هم به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 فرمان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که نماز شب بخواند و بر آن مواظبت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چنان که از عائشه</w:t>
      </w:r>
      <w:r w:rsidR="002215DC">
        <w:rPr>
          <w:rStyle w:val="Char3"/>
          <w:rFonts w:hint="cs"/>
          <w:rtl/>
        </w:rPr>
        <w:t xml:space="preserve"> </w:t>
      </w:r>
      <w:r w:rsidR="002215DC">
        <w:rPr>
          <w:rStyle w:val="Char3"/>
          <w:rFonts w:cs="CTraditional Arabic" w:hint="cs"/>
          <w:rtl/>
        </w:rPr>
        <w:t>ل</w:t>
      </w:r>
      <w:r w:rsidRPr="00C51449">
        <w:rPr>
          <w:rStyle w:val="Char3"/>
          <w:rFonts w:hint="cs"/>
          <w:rtl/>
        </w:rPr>
        <w:t xml:space="preserve">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است که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چنان در شب‌ها عبادت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‌کرد که پاها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ورم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‌نمود. عائشه گفت: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رسول خدا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چرا 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حال آن که خداوند گناهان گذشته و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نده‌ات را بخشده است؟ فرمود: «آ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بنده‌ا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 xml:space="preserve"> شکرگزار نباشم»</w:t>
      </w:r>
      <w:r w:rsidRPr="002215DC">
        <w:rPr>
          <w:rStyle w:val="Char3"/>
          <w:vertAlign w:val="superscript"/>
          <w:rtl/>
        </w:rPr>
        <w:footnoteReference w:id="179"/>
      </w:r>
      <w:r w:rsidR="00536685">
        <w:rPr>
          <w:rStyle w:val="Char3"/>
          <w:rFonts w:hint="cs"/>
          <w:rtl/>
        </w:rPr>
        <w:t>.</w:t>
      </w:r>
    </w:p>
    <w:p w:rsidR="00D81C83" w:rsidRDefault="00D81C83" w:rsidP="00C51449">
      <w:pPr>
        <w:pStyle w:val="a6"/>
        <w:rPr>
          <w:rFonts w:cs="Traditional Arabic"/>
          <w:rtl/>
        </w:rPr>
      </w:pPr>
      <w:r w:rsidRPr="00C51449">
        <w:rPr>
          <w:rStyle w:val="Char3"/>
          <w:rFonts w:hint="cs"/>
          <w:rtl/>
        </w:rPr>
        <w:t>و اهل سنت و الجماعت در مواقع آزما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و مص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بت با شک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به هنگام بلا و شکرگزار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هنگام آسا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ثابت قدم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‌مانند،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إِنَّمَا يُوَفَّى </w:t>
      </w:r>
      <w:r w:rsidRPr="00A03F15">
        <w:rPr>
          <w:rStyle w:val="Chare"/>
          <w:rFonts w:hint="cs"/>
          <w:rtl/>
        </w:rPr>
        <w:t>ٱلصَّٰبِرُونَ</w:t>
      </w:r>
      <w:r w:rsidRPr="00A03F15">
        <w:rPr>
          <w:rStyle w:val="Chare"/>
          <w:rtl/>
        </w:rPr>
        <w:t xml:space="preserve"> أَجۡرَهُم بِغَيۡرِ حِسَاب</w:t>
      </w:r>
      <w:r w:rsidRPr="00A03F15">
        <w:rPr>
          <w:rStyle w:val="Chare"/>
          <w:rFonts w:hint="cs"/>
          <w:rtl/>
        </w:rPr>
        <w:t>ٖ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[الزمر: 10]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قطعاً به شک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با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ان پاداششان به تمام و کمال و بدون حساب داده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‌شود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«پاداش بزرگ با بلا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 است، و هرگاه خداوند قوم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دوست بدارد آنان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‌آزما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پس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شد، خداوند از او راض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ناراض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شد، خدا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از او ناراض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 xml:space="preserve"> خواهد بود»</w:t>
      </w:r>
      <w:r w:rsidRPr="002215DC">
        <w:rPr>
          <w:rStyle w:val="Char3"/>
          <w:vertAlign w:val="superscript"/>
          <w:rtl/>
        </w:rPr>
        <w:footnoteReference w:id="180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از خداوند بلا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‌خواهند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چگاه آرزو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بلا و مص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بت را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چون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‌دانند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در آن ثابت قدم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‌مانند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نه؟ 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بلا گرفتار شوند صبر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و رسول اکرم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«روبرو شدن با دشمن را آرزو نکن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از خداوند بخواه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که شما را در امان قرار دهد؛ اما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آن‌ها روبرو شد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صبر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و بدان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که بهشت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سا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شمش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رهاست»</w:t>
      </w:r>
      <w:r w:rsidRPr="002215DC">
        <w:rPr>
          <w:rStyle w:val="Char3"/>
          <w:vertAlign w:val="superscript"/>
          <w:rtl/>
        </w:rPr>
        <w:footnoteReference w:id="181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به هنگام سخت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ها و مصائب از رحمت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‌شوند، چون خداوند ناام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مومنان حرام کرده است، اما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 بلا را در حال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سر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که به فتح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نزد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و قطع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دوارند، چون آنان به وعده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نصرت خداوند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اعتماد دارند،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سخت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دنبال دارد و به همراه سخت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مض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قه راه برون رفت خواهد آمد، و قبل از همه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اسباب مص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بت و بلا را در وجود خود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‌جو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ند، و معتقدند که مصائب و بلاها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به آن‌ها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‌رسد به سبب گناهان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مرتکب شده‌اند، و معتقدند که 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کمک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خداوند به سبب ارتکاب گناه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کوتاه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دن در عبادت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اتباع سنت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عمل به آن، به تاخ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‌افتد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وَمَآ أَصَٰبَكُم مِّن مُّصِيبَة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فَبِمَا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كَسَبَتۡ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أَيۡدِيكُمۡ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وَيَعۡفُواْ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كَثِيرٖ</w:t>
      </w:r>
      <w:r w:rsidRPr="00A03F15">
        <w:rPr>
          <w:rStyle w:val="Chare"/>
          <w:rtl/>
        </w:rPr>
        <w:t>٣٠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[الشورى: 30]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هر مص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بت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گر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بانگ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رتان شود، به خاطر کارها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 xml:space="preserve"> است که خود کرده‌ا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د، و خداوند از بس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(از کارها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شما) گذشت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‌کند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آنان در سخت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در نصرت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بر اسباب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سنت‌ها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از طرف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از آن غافل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و به عنوان سبب از آن بهره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‌جو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ند، همان طور که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به ما فرمان داده است، 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قبل از آن معتقدند که.....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استغفار از گناهان و تک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بر خداوند و شکرگزار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حال رفاه و آسا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از اسباب مهم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و دوز شدن سخت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زندگ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مورد آزما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و به مشکلات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گرفتار خواهند شد، و مصا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کفارّه گناهان است و مقام و پاداش آن‌ها را بالا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‌برد و آنان در زندگ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غر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و مسافر هستند که به جهان آخرت سفر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و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نسبت به نعمت‌ها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جاودانه آخرت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به سان زندان است، زندان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دل‌ها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و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و فتنه‌ها و شهوات و گناهانش زندان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اعضا و جوارح آنان، جز آنچه خداوند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قرار داده؛ که در آن مورد ملامت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ستند، و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هُنَالِكَ </w:t>
      </w:r>
      <w:r w:rsidRPr="00A03F15">
        <w:rPr>
          <w:rStyle w:val="Chare"/>
          <w:rFonts w:hint="cs"/>
          <w:rtl/>
        </w:rPr>
        <w:t>ٱبۡتُلِيَ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ٱلۡمُؤۡمِنُونَ</w:t>
      </w:r>
      <w:r w:rsidRPr="00A03F15">
        <w:rPr>
          <w:rStyle w:val="Chare"/>
          <w:rtl/>
        </w:rPr>
        <w:t xml:space="preserve"> وَزُلۡزِلُواْ زِلۡزَال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شَدِيدٗا</w:t>
      </w:r>
      <w:r w:rsidRPr="00A03F15">
        <w:rPr>
          <w:rStyle w:val="Chare"/>
          <w:rtl/>
        </w:rPr>
        <w:t>١١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[الأحزاب: 11]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آنجا (بود که) مؤمنان مورد آزما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 قرار گرفتند و سخت متزلزل شدند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«همواره مرد و زن مومن در وجود و در فرزندان و اموال خود گرفتار بلا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تا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خداوند را ملاقات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در حال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گناه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 xml:space="preserve"> بر او نمانده است»</w:t>
      </w:r>
      <w:r w:rsidRPr="002215DC">
        <w:rPr>
          <w:rStyle w:val="Char3"/>
          <w:vertAlign w:val="superscript"/>
          <w:rtl/>
        </w:rPr>
        <w:footnoteReference w:id="182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«دن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ا زندان مومن و بهشت کافر است»</w:t>
      </w:r>
      <w:r w:rsidRPr="002215DC">
        <w:rPr>
          <w:rStyle w:val="Char3"/>
          <w:vertAlign w:val="superscript"/>
          <w:rtl/>
        </w:rPr>
        <w:footnoteReference w:id="183"/>
      </w:r>
      <w:r w:rsidR="00536685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از سزا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ناسپاس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نعمت و انکار آن و ادا نکردن حق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‌ترسند،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آن‌ها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از همه مردم در شکرگزار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ستا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خداوند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‌کوشند 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از همه بر شکرگزار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تمج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خداوند مواظبت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شکرگزار هر نعمت کوچک و بزرگ هستند. و رسول اکرم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«به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نگاه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که از شما در سطح پائ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ن‌تر قرار دارند و به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نگاه نکن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که از شما در سطح بالاتر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قرار گرفته‌اند چون 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باعث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تا نعمت الله متعال را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ندان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د»</w:t>
      </w:r>
      <w:r w:rsidRPr="002215DC">
        <w:rPr>
          <w:rStyle w:val="Char3"/>
          <w:vertAlign w:val="superscript"/>
          <w:rtl/>
        </w:rPr>
        <w:footnoteReference w:id="184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چون ترس و هراس از الله متعال از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ژگ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برجسته آن‌ها به شمار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به خاطر قوت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مان‌شان است و به خاطر آن است که همواره خداوند متعال را مدنظر دارند و 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پروردگارشان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ستاده‌اند چون ترس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چ‌گاه از دل‌ها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آنان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دارند که خداوند متعال توانگر است و علاوه از او همه به رحمت او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ازمندند، و او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رومند است و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ر از او همه ناتوان‌اند و اهل سنت و الجماعت هرگاه خداوند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گانه را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کنند آرام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رند و فروتن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تمام وجود آن‌ها را فرام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رد، چون امر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تعظ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بت و شکوه خداوند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درک کرده و از عذاب دردناک او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هراسند و هرگاه کمال مهربان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خداوند به بندگانش و پاداش فراوان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 بندگان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‌دهد را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‌آورند دل‌ها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آکنده از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راحت و شادمان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‌شوند، پس هرگاه عذاب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شود دل‌ها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هراسان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هرگاه رحمت خداوند و پاداش بزرگ او ذکر شود دل‌ها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آرام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رد؛ و حالت خداشناسان و آنان که از عذاب دردناک خداوند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‌هراسند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ن‌گونه است، چنان که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إِنَّمَا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ٱلۡمُؤۡمِنُونَ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إِذَا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ذُكِرَ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وَجِلَتۡ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قُلُوبُهُمۡ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وَإِذَا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تُلِيَتۡ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عَلَيۡهِمۡ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ءَايَٰتُهُۥ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زَادَتۡهُمۡ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إِيمَٰنٗا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وَعَلَىٰ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رَبِّهِمۡ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يَتَوَكَّلُونَ</w:t>
      </w:r>
      <w:r w:rsidRPr="00A03F15">
        <w:rPr>
          <w:rStyle w:val="Chare"/>
          <w:rtl/>
        </w:rPr>
        <w:t xml:space="preserve">٢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يُقِيمُونَ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ٱلصَّلَوٰةَ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وَمِمَّا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رَزَقۡنَٰهُمۡ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يُنفِقُونَ</w:t>
      </w:r>
      <w:r w:rsidRPr="00A03F15">
        <w:rPr>
          <w:rStyle w:val="Chare"/>
          <w:rtl/>
        </w:rPr>
        <w:t xml:space="preserve">٣ </w:t>
      </w:r>
      <w:r w:rsidRPr="00A03F15">
        <w:rPr>
          <w:rStyle w:val="Chare"/>
          <w:rFonts w:hint="cs"/>
          <w:rtl/>
        </w:rPr>
        <w:t>أُوْلَٰٓئِكَ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هُمُ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ٱلۡمُؤۡمِنُونَ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حَقّٗاۚ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لَّهُمۡ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دَرَجَٰتٌ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عِندَ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رَبِّهِمۡ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وَمَغۡفِرَةٞ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وَرِزۡقٞ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كَرِيمٞ</w:t>
      </w:r>
      <w:r w:rsidRPr="00A03F15">
        <w:rPr>
          <w:rStyle w:val="Chare"/>
          <w:rtl/>
        </w:rPr>
        <w:t>٤</w:t>
      </w:r>
      <w:r w:rsidRPr="00F52F8A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[الأنفال: 2-4]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مؤمنان تنها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‌اند که هرگاه خدا 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اد شود دلها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شان هراسان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‌گردد، و وقت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آ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ات خدا بر آنان خوانده شود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مانشان افزوده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‌شود بر پروردگارشان توکل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‌کنند.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نماز را </w:t>
      </w:r>
      <w:r w:rsidR="00D81C83" w:rsidRPr="00536685">
        <w:rPr>
          <w:rStyle w:val="Char6"/>
          <w:rtl/>
        </w:rPr>
        <w:t>برپا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‌دارند، و از آنچه به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شان روز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داده‌ا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م،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‌بخشند.</w:t>
      </w:r>
      <w:r w:rsidR="00D81C83" w:rsidRPr="00536685">
        <w:rPr>
          <w:rStyle w:val="Char6"/>
          <w:rFonts w:hint="cs"/>
          <w:rtl/>
        </w:rPr>
        <w:t xml:space="preserve">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شان واقعاً مؤمن هستند، و نزد پروردگارشان دارا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درجات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عال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، و آمرزش، و روز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پاک و </w:t>
      </w:r>
      <w:r w:rsidR="00D81C83" w:rsidRPr="00536685">
        <w:rPr>
          <w:rStyle w:val="Char6"/>
          <w:rtl/>
        </w:rPr>
        <w:t>فراوان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‌باشند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اهل سنت و الجماعت با اخلاق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 و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خوب و کردار و گفتار پسند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خود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اند،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را دوست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 و با همد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مهربان هستند و کاست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را جبران کرده و دوست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آن‌ها فقط براساس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است، پس آنان از همه مردم دارا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اخلاق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کوتر هستند 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از همه تلاش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کنند تا با طاعت و عبادت خود زا تزک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کنند، سخن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 و سودمند به زبان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‌آورند.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خلاصه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بعد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هم الصلاه و السلام آنان برگز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بندگان خدا هستند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ژگ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تفاوت زمان و مکان اعتقاد و اخلاق آن‌ها تفاوت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و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«کامل‌تر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مومنان از لحاظ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که اخلاق‌شان ن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کوتر است»</w:t>
      </w:r>
      <w:r w:rsidRPr="002215DC">
        <w:rPr>
          <w:rStyle w:val="Char3"/>
          <w:vertAlign w:val="superscript"/>
          <w:rtl/>
        </w:rPr>
        <w:footnoteReference w:id="185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«پسند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شما و نزد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ن‌تان روز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امت به من،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که اخلاش‌شان ن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کوتر و بهتر است»</w:t>
      </w:r>
      <w:r w:rsidRPr="002215DC">
        <w:rPr>
          <w:rStyle w:val="Char3"/>
          <w:vertAlign w:val="superscript"/>
          <w:rtl/>
        </w:rPr>
        <w:footnoteReference w:id="186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ترازو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اعمال سنگ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ن‌تر خوش اخلاق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ست، و صاحب اخلاق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 بوس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له آن به مقام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‌رسد که صاحب نماز و روزه به آن م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‌رسد»</w:t>
      </w:r>
      <w:r w:rsidRPr="002215DC">
        <w:rPr>
          <w:rStyle w:val="Char3"/>
          <w:vertAlign w:val="superscript"/>
          <w:rtl/>
        </w:rPr>
        <w:footnoteReference w:id="187"/>
      </w:r>
      <w:r w:rsidR="002215DC">
        <w:rPr>
          <w:rStyle w:val="Char3"/>
          <w:rFonts w:hint="cs"/>
          <w:rtl/>
        </w:rPr>
        <w:t>.</w:t>
      </w:r>
    </w:p>
    <w:p w:rsidR="00D81C83" w:rsidRPr="00CF5B98" w:rsidRDefault="00D81C83" w:rsidP="00C51449">
      <w:pPr>
        <w:pStyle w:val="a1"/>
        <w:rPr>
          <w:noProof/>
          <w:rtl/>
        </w:rPr>
      </w:pPr>
      <w:r w:rsidRPr="00CF5B98">
        <w:rPr>
          <w:rFonts w:hint="cs"/>
          <w:noProof/>
          <w:rtl/>
        </w:rPr>
        <w:t xml:space="preserve"> </w:t>
      </w:r>
      <w:bookmarkStart w:id="81" w:name="_Toc412912521"/>
      <w:bookmarkStart w:id="82" w:name="_Toc440144988"/>
      <w:r w:rsidR="002215DC">
        <w:rPr>
          <w:rFonts w:hint="cs"/>
          <w:noProof/>
          <w:rtl/>
        </w:rPr>
        <w:t xml:space="preserve">و </w:t>
      </w:r>
      <w:r w:rsidR="00A0497C">
        <w:rPr>
          <w:rFonts w:hint="cs"/>
          <w:noProof/>
          <w:rtl/>
        </w:rPr>
        <w:t>ی</w:t>
      </w:r>
      <w:r w:rsidR="002215DC">
        <w:rPr>
          <w:rFonts w:hint="cs"/>
          <w:noProof/>
          <w:rtl/>
        </w:rPr>
        <w:t>کی از و</w:t>
      </w:r>
      <w:r w:rsidR="00A0497C">
        <w:rPr>
          <w:rFonts w:hint="cs"/>
          <w:noProof/>
          <w:rtl/>
        </w:rPr>
        <w:t>ی</w:t>
      </w:r>
      <w:r w:rsidR="002215DC">
        <w:rPr>
          <w:rFonts w:hint="cs"/>
          <w:noProof/>
          <w:rtl/>
        </w:rPr>
        <w:t>ژگی‌های</w:t>
      </w:r>
      <w:r w:rsidRPr="00CF5B98">
        <w:rPr>
          <w:rFonts w:hint="cs"/>
          <w:noProof/>
          <w:rtl/>
        </w:rPr>
        <w:t xml:space="preserve"> سلف صالح اهل سنت و الجماعت</w:t>
      </w:r>
      <w:bookmarkEnd w:id="81"/>
      <w:bookmarkEnd w:id="82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که: در علم و عمل مخلص هستند و از 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‌هراسند، چون آنان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خالصانه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خداوند انجام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‌دهند، و فقط الله متعال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‌پرستند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او قرار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آنان خالص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خداوند است و از شائبه شرک و آلودگ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شهرت طلب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هوا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نفس پاک است، چون فقط الله متعال سزاوار پرستش و طاعت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خالص نمودن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خداوند بر دو اساس استوار است که عبارتند از: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ـ عمل فقط خالصانه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متعال انجام شود</w:t>
      </w:r>
    </w:p>
    <w:p w:rsidR="00D81C83" w:rsidRPr="00C51449" w:rsidRDefault="00D81C83" w:rsidP="00C51449">
      <w:pPr>
        <w:pStyle w:val="a6"/>
        <w:rPr>
          <w:rStyle w:val="Char3"/>
        </w:rPr>
      </w:pPr>
      <w:r w:rsidRPr="00C51449">
        <w:rPr>
          <w:rStyle w:val="Char3"/>
          <w:rFonts w:hint="cs"/>
          <w:rtl/>
        </w:rPr>
        <w:t>ـ عمل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موافق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عت باشد،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متابعت محقق گردد.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خداوند به اخلاص در گفتار و کردار فرمان داده و از 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شرک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برحذر داشته است،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إِلَّا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تَابُواْ وَأَصۡلَحُواْ وَ</w:t>
      </w:r>
      <w:r w:rsidRPr="00A03F15">
        <w:rPr>
          <w:rStyle w:val="Chare"/>
          <w:rFonts w:hint="cs"/>
          <w:rtl/>
        </w:rPr>
        <w:t>ٱعۡتَصَمُواْ</w:t>
      </w:r>
      <w:r w:rsidRPr="00A03F15">
        <w:rPr>
          <w:rStyle w:val="Chare"/>
          <w:rtl/>
        </w:rPr>
        <w:t xml:space="preserve"> بِ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وَأَخۡلَصُواْ دِينَهُمۡ لِلَّهِ فَأُوْلَٰٓئِكَ مَعَ </w:t>
      </w:r>
      <w:r w:rsidRPr="00A03F15">
        <w:rPr>
          <w:rStyle w:val="Chare"/>
          <w:rFonts w:hint="cs"/>
          <w:rtl/>
        </w:rPr>
        <w:t>ٱلۡمُؤۡمِنِينَۖ</w:t>
      </w:r>
      <w:r w:rsidRPr="00A03F15">
        <w:rPr>
          <w:rStyle w:val="Chare"/>
          <w:rtl/>
        </w:rPr>
        <w:t xml:space="preserve"> وَسَوۡفَ يُؤۡتِ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ٱلۡمُؤۡمِنِينَ</w:t>
      </w:r>
      <w:r w:rsidRPr="00A03F15">
        <w:rPr>
          <w:rStyle w:val="Chare"/>
          <w:rtl/>
        </w:rPr>
        <w:t xml:space="preserve"> أَجۡرًا عَظِيم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>١٤٦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[النساء: 146]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ب</w:t>
      </w:r>
      <w:r w:rsidR="00D81C83" w:rsidRPr="00536685">
        <w:rPr>
          <w:rStyle w:val="Char6"/>
          <w:rtl/>
        </w:rPr>
        <w:t>ه جز کسان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که توبه کردند و خود را اصلاح نمودند و به د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 خدا چنگ زدند و آئ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ن خود را خالصانه برا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خدا قرار دادند، پس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شان با مؤمنانند و خداوند پاداش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بزرگ به مؤمنان خواهد داد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وَمَآ أُمِرُوٓاْ إِلَّا لِيَعۡبُدُواْ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مُخۡلِصِينَ لَهُ </w:t>
      </w:r>
      <w:r w:rsidRPr="00A03F15">
        <w:rPr>
          <w:rStyle w:val="Chare"/>
          <w:rFonts w:hint="cs"/>
          <w:rtl/>
        </w:rPr>
        <w:t>ٱلدِّينَ</w:t>
      </w:r>
      <w:r w:rsidRPr="00A03F15">
        <w:rPr>
          <w:rStyle w:val="Chare"/>
          <w:rtl/>
        </w:rPr>
        <w:t xml:space="preserve"> حُنَفَآءَ وَيُقِيمُواْ </w:t>
      </w:r>
      <w:r w:rsidRPr="00A03F15">
        <w:rPr>
          <w:rStyle w:val="Chare"/>
          <w:rFonts w:hint="cs"/>
          <w:rtl/>
        </w:rPr>
        <w:t>ٱلصَّلَوٰةَ</w:t>
      </w:r>
      <w:r w:rsidRPr="00A03F15">
        <w:rPr>
          <w:rStyle w:val="Chare"/>
          <w:rtl/>
        </w:rPr>
        <w:t xml:space="preserve"> وَيُؤۡتُواْ </w:t>
      </w:r>
      <w:r w:rsidRPr="00A03F15">
        <w:rPr>
          <w:rStyle w:val="Chare"/>
          <w:rFonts w:hint="cs"/>
          <w:rtl/>
        </w:rPr>
        <w:t>ٱلزَّكَوٰةَۚ</w:t>
      </w:r>
      <w:r w:rsidRPr="00A03F15">
        <w:rPr>
          <w:rStyle w:val="Chare"/>
          <w:rtl/>
        </w:rPr>
        <w:t xml:space="preserve"> وَذَٰلِكَ دِينُ </w:t>
      </w:r>
      <w:r w:rsidRPr="00A03F15">
        <w:rPr>
          <w:rStyle w:val="Chare"/>
          <w:rFonts w:hint="cs"/>
          <w:rtl/>
        </w:rPr>
        <w:t>ٱلۡقَيِّمَةِ</w:t>
      </w:r>
      <w:r w:rsidRPr="00A03F15">
        <w:rPr>
          <w:rStyle w:val="Chare"/>
          <w:rtl/>
        </w:rPr>
        <w:t>٥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[الب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نة: 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فرمان 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افتند جز آن که خدا را مخلصانه و حق‌گرا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انه بپرستند و نماز را برپا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دارند و زکات را بپردازند و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است آئ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راست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شک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و صبور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راه خداوند متعال، و بر نعمت‌ها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فراوان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داده و صبر به هنگام مشکلات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زندگ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آنان را فرام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و کنترل خود در برابر شهوت،ها و استقامت و شک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بر طاعت خداوند و انجام واجبات بندگ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خداوند، و صبر بر سخت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راه دعوت و جهاد از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ژگ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آنان است و آنان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‌دانند که صبر در راه خدا از صفت انب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اء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هم الصلاه و السلام است و شرط موفق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دعوت آنان در رساندن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متعال و رساندن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و فرمان اوست،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‌دانند که از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ضرور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بنده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به آرزوها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ش و دست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افتن به اهدافش صبر و شک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است، چون آنان بهشت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‌جو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بهشت کالا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گرانبها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پرداخت شود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صبر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 کرد موفق خواهد شد و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يَٰٓأَيُّهَا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ءَامَنُواْ </w:t>
      </w:r>
      <w:r w:rsidRPr="00A03F15">
        <w:rPr>
          <w:rStyle w:val="Chare"/>
          <w:rFonts w:hint="cs"/>
          <w:rtl/>
        </w:rPr>
        <w:t>ٱصۡبِرُواْ</w:t>
      </w:r>
      <w:r w:rsidRPr="00A03F15">
        <w:rPr>
          <w:rStyle w:val="Chare"/>
          <w:rtl/>
        </w:rPr>
        <w:t xml:space="preserve"> وَصَابِرُواْ وَرَابِطُواْ وَ</w:t>
      </w:r>
      <w:r w:rsidRPr="00A03F15">
        <w:rPr>
          <w:rStyle w:val="Chare"/>
          <w:rFonts w:hint="cs"/>
          <w:rtl/>
        </w:rPr>
        <w:t>ٱتَّقُواْ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لَعَلَّكُمۡ تُفۡلِحُونَ٢٠٠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[آل عمران: 200]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کسان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eastAsia"/>
          <w:rtl/>
        </w:rPr>
        <w:t>‌</w:t>
      </w:r>
      <w:r w:rsidR="00D81C83" w:rsidRPr="00536685">
        <w:rPr>
          <w:rStyle w:val="Char6"/>
          <w:rFonts w:hint="cs"/>
          <w:rtl/>
        </w:rPr>
        <w:t>که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مان آورده‌ا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د! بردبار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د، و استقامت و پا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دار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ورز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د، و مراقب باش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و از خدا بترس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د تا </w:t>
      </w:r>
      <w:r w:rsidR="00D81C83" w:rsidRPr="00536685">
        <w:rPr>
          <w:rStyle w:val="Char6"/>
          <w:rtl/>
        </w:rPr>
        <w:t>رستگار شو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2215DC" w:rsidRDefault="00D81C83" w:rsidP="00C51449">
      <w:pPr>
        <w:pStyle w:val="a6"/>
        <w:rPr>
          <w:rStyle w:val="Char3"/>
          <w:spacing w:val="-4"/>
          <w:rtl/>
        </w:rPr>
      </w:pPr>
      <w:r w:rsidRPr="002215DC">
        <w:rPr>
          <w:rStyle w:val="Char3"/>
          <w:rFonts w:hint="cs"/>
          <w:spacing w:val="-4"/>
          <w:rtl/>
        </w:rPr>
        <w:t>و م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‌فرما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 xml:space="preserve">د: </w:t>
      </w:r>
      <w:r w:rsidRPr="002215DC">
        <w:rPr>
          <w:rFonts w:cs="Traditional Arabic"/>
          <w:spacing w:val="-4"/>
          <w:rtl/>
        </w:rPr>
        <w:t>﴿</w:t>
      </w:r>
      <w:r w:rsidRPr="002215DC">
        <w:rPr>
          <w:rStyle w:val="Chare"/>
          <w:spacing w:val="-4"/>
          <w:rtl/>
        </w:rPr>
        <w:t>فَ</w:t>
      </w:r>
      <w:r w:rsidRPr="002215DC">
        <w:rPr>
          <w:rStyle w:val="Chare"/>
          <w:rFonts w:hint="cs"/>
          <w:spacing w:val="-4"/>
          <w:rtl/>
        </w:rPr>
        <w:t>ٱصۡبِرۡ</w:t>
      </w:r>
      <w:r w:rsidRPr="002215DC">
        <w:rPr>
          <w:rStyle w:val="Chare"/>
          <w:spacing w:val="-4"/>
          <w:rtl/>
        </w:rPr>
        <w:t xml:space="preserve"> كَمَا صَبَرَ أُوْلُواْ </w:t>
      </w:r>
      <w:r w:rsidRPr="002215DC">
        <w:rPr>
          <w:rStyle w:val="Chare"/>
          <w:rFonts w:hint="cs"/>
          <w:spacing w:val="-4"/>
          <w:rtl/>
        </w:rPr>
        <w:t>ٱلۡعَزۡمِ</w:t>
      </w:r>
      <w:r w:rsidRPr="002215DC">
        <w:rPr>
          <w:rStyle w:val="Chare"/>
          <w:spacing w:val="-4"/>
          <w:rtl/>
        </w:rPr>
        <w:t xml:space="preserve"> مِنَ </w:t>
      </w:r>
      <w:r w:rsidRPr="002215DC">
        <w:rPr>
          <w:rStyle w:val="Chare"/>
          <w:rFonts w:hint="cs"/>
          <w:spacing w:val="-4"/>
          <w:rtl/>
        </w:rPr>
        <w:t>ٱلرُّسُلِ</w:t>
      </w:r>
      <w:r w:rsidRPr="002215DC">
        <w:rPr>
          <w:rStyle w:val="Chare"/>
          <w:spacing w:val="-4"/>
          <w:rtl/>
        </w:rPr>
        <w:t xml:space="preserve"> وَلَا تَسۡتَعۡجِل لَّهُمۡ</w:t>
      </w:r>
      <w:r w:rsidRPr="002215DC">
        <w:rPr>
          <w:rFonts w:ascii="Times New Roman" w:hAnsi="Times New Roman" w:cs="Traditional Arabic" w:hint="cs"/>
          <w:spacing w:val="-4"/>
          <w:rtl/>
        </w:rPr>
        <w:t>﴾</w:t>
      </w:r>
      <w:r w:rsidRPr="002215DC">
        <w:rPr>
          <w:rStyle w:val="Char5"/>
          <w:spacing w:val="-4"/>
          <w:rtl/>
        </w:rPr>
        <w:t xml:space="preserve"> [الأحقاف: 35]</w:t>
      </w:r>
      <w:r w:rsidRPr="002215DC">
        <w:rPr>
          <w:rStyle w:val="Char5"/>
          <w:rFonts w:hint="cs"/>
          <w:spacing w:val="-4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پس شک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با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 xml:space="preserve"> کن چنانکه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امبران اولوالعزم شک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با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 xml:space="preserve"> ورز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دند، و برا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(عذاب) آنان شتاب مکن</w:t>
      </w:r>
      <w:r>
        <w:rPr>
          <w:rStyle w:val="Char3"/>
          <w:rFonts w:hint="cs"/>
          <w:rtl/>
        </w:rPr>
        <w:t>».</w:t>
      </w:r>
      <w:r w:rsidR="00D81C83" w:rsidRPr="00C51449">
        <w:rPr>
          <w:rStyle w:val="Char3"/>
          <w:rFonts w:hint="cs"/>
          <w:rtl/>
        </w:rPr>
        <w:t xml:space="preserve">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يَٰٓأَيُّهَا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ءَامَنُواْ </w:t>
      </w:r>
      <w:r w:rsidRPr="00A03F15">
        <w:rPr>
          <w:rStyle w:val="Chare"/>
          <w:rFonts w:hint="cs"/>
          <w:rtl/>
        </w:rPr>
        <w:t>ٱسۡتَعِينُواْ</w:t>
      </w:r>
      <w:r w:rsidRPr="00A03F15">
        <w:rPr>
          <w:rStyle w:val="Chare"/>
          <w:rtl/>
        </w:rPr>
        <w:t xml:space="preserve"> بِ</w:t>
      </w:r>
      <w:r w:rsidRPr="00A03F15">
        <w:rPr>
          <w:rStyle w:val="Chare"/>
          <w:rFonts w:hint="cs"/>
          <w:rtl/>
        </w:rPr>
        <w:t>ٱلصَّبۡرِ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ٱلصَّلَوٰةِۚ</w:t>
      </w:r>
      <w:r w:rsidRPr="00A03F15">
        <w:rPr>
          <w:rStyle w:val="Chare"/>
          <w:rtl/>
        </w:rPr>
        <w:t xml:space="preserve"> إِنَّ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مَعَ </w:t>
      </w:r>
      <w:r w:rsidRPr="00A03F15">
        <w:rPr>
          <w:rStyle w:val="Chare"/>
          <w:rFonts w:hint="cs"/>
          <w:rtl/>
        </w:rPr>
        <w:t>ٱلصَّٰبِرِينَ</w:t>
      </w:r>
      <w:r w:rsidRPr="00A03F15">
        <w:rPr>
          <w:rStyle w:val="Chare"/>
          <w:rtl/>
        </w:rPr>
        <w:t>١٥٣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[البقرة: 153]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>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کسان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Fonts w:hint="cs"/>
          <w:rtl/>
        </w:rPr>
        <w:t>‌</w:t>
      </w:r>
      <w:r w:rsidR="00D81C83" w:rsidRPr="00536685">
        <w:rPr>
          <w:rStyle w:val="Char6"/>
          <w:rtl/>
        </w:rPr>
        <w:t>که 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مان آورده‌ا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د! از شک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با</w:t>
      </w:r>
      <w:r w:rsidR="00DC7072" w:rsidRPr="00536685">
        <w:rPr>
          <w:rStyle w:val="Char6"/>
          <w:rtl/>
        </w:rPr>
        <w:t>یی</w:t>
      </w:r>
      <w:r w:rsidR="00D81C83" w:rsidRPr="00536685">
        <w:rPr>
          <w:rStyle w:val="Char6"/>
          <w:rtl/>
        </w:rPr>
        <w:t xml:space="preserve"> و نماز 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ار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بجو</w:t>
      </w:r>
      <w:r w:rsidR="00DC7072" w:rsidRPr="00536685">
        <w:rPr>
          <w:rStyle w:val="Char6"/>
          <w:rtl/>
        </w:rPr>
        <w:t>یی</w:t>
      </w:r>
      <w:r w:rsidR="00D81C83" w:rsidRPr="00536685">
        <w:rPr>
          <w:rStyle w:val="Char6"/>
          <w:rtl/>
        </w:rPr>
        <w:t>د که خداوند با صبر کنندگان است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آنان حرمات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بزرگ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 و هرگاه حرمت‌ها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هتک شود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رت آنان به جوش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و آن‌ها حکم و فرمان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دوست دارند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خداوند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 و در هر امر کوچک و بزرگ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کاملاً تسل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هستند، و حرمت‌ها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به شدت تعظ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و خوب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‌پسندند،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ذَٰلِكَۖ وَمَن يُعَظِّمۡ شَعَٰٓئِرَ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فَإِنَّهَا مِن تَقۡوَى </w:t>
      </w:r>
      <w:r w:rsidRPr="00A03F15">
        <w:rPr>
          <w:rStyle w:val="Chare"/>
          <w:rFonts w:hint="cs"/>
          <w:rtl/>
        </w:rPr>
        <w:t>ٱلۡقُلُوبِ</w:t>
      </w:r>
      <w:r w:rsidRPr="00A03F15">
        <w:rPr>
          <w:rStyle w:val="Chare"/>
          <w:rtl/>
        </w:rPr>
        <w:t>٣٢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[الحج: 32]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tl/>
        </w:rPr>
        <w:t xml:space="preserve">و هر </w:t>
      </w:r>
      <w:r w:rsidR="00DC7072" w:rsidRPr="00536685">
        <w:rPr>
          <w:rStyle w:val="Char6"/>
          <w:rtl/>
        </w:rPr>
        <w:t>ک</w:t>
      </w:r>
      <w:r w:rsidR="00D81C83" w:rsidRPr="00536685">
        <w:rPr>
          <w:rStyle w:val="Char6"/>
          <w:rtl/>
        </w:rPr>
        <w:t>س شعا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 خداوند را بزرگ شمارد ب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‌گمان بزرگداشت آن نشان</w:t>
      </w:r>
      <w:r w:rsidR="00DC7072" w:rsidRPr="00536685">
        <w:rPr>
          <w:rStyle w:val="Char6"/>
          <w:rtl/>
        </w:rPr>
        <w:t>ۀ</w:t>
      </w:r>
      <w:r w:rsidR="00D81C83" w:rsidRPr="00536685">
        <w:rPr>
          <w:rStyle w:val="Char6"/>
          <w:rtl/>
        </w:rPr>
        <w:t xml:space="preserve"> پره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زگار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دل</w:t>
      </w:r>
      <w:r w:rsidRPr="00536685">
        <w:rPr>
          <w:rStyle w:val="Char6"/>
          <w:rFonts w:hint="cs"/>
          <w:rtl/>
        </w:rPr>
        <w:t>‌</w:t>
      </w:r>
      <w:r w:rsidR="00D81C83" w:rsidRPr="00536685">
        <w:rPr>
          <w:rStyle w:val="Char6"/>
          <w:rtl/>
        </w:rPr>
        <w:t>هاست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چون آن‌ها فقط ار الله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‌ترسند و از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او هراس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ندارند و در اجرا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حدود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نرمش نشان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 و در عهد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با خدا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نش </w:t>
      </w:r>
      <w:r w:rsidRPr="002215DC">
        <w:rPr>
          <w:rStyle w:val="Char3"/>
          <w:rFonts w:hint="cs"/>
          <w:spacing w:val="-4"/>
          <w:rtl/>
        </w:rPr>
        <w:t>بسته‌اند در سخن و عمل صادق‌اند. و از بزرگتر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ن صفات‌شان ا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ن است که رسول اکرم</w:t>
      </w:r>
      <w:r w:rsidR="002215DC" w:rsidRPr="002215DC">
        <w:rPr>
          <w:rStyle w:val="Char3"/>
          <w:rFonts w:hint="cs"/>
          <w:spacing w:val="-4"/>
          <w:rtl/>
        </w:rPr>
        <w:t xml:space="preserve"> </w:t>
      </w:r>
      <w:r w:rsidR="00DC7072" w:rsidRPr="002215DC">
        <w:rPr>
          <w:rStyle w:val="Char3"/>
          <w:rFonts w:cs="CTraditional Arabic"/>
          <w:spacing w:val="-4"/>
          <w:rtl/>
        </w:rPr>
        <w:t>ج</w:t>
      </w:r>
      <w:r w:rsidRPr="00C51449">
        <w:rPr>
          <w:rStyle w:val="Char3"/>
          <w:rFonts w:hint="cs"/>
          <w:rtl/>
        </w:rPr>
        <w:t xml:space="preserve"> را از همه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دارند. و رسول اکرم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شما مؤمن واقع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شمار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مرا از فرزند و پدر و از همه مردم ب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شتر دوست داشته باشد»</w:t>
      </w:r>
      <w:r w:rsidRPr="002215DC">
        <w:rPr>
          <w:rStyle w:val="Char3"/>
          <w:vertAlign w:val="superscript"/>
          <w:rtl/>
        </w:rPr>
        <w:footnoteReference w:id="188"/>
      </w:r>
      <w:r w:rsidR="002215DC">
        <w:rPr>
          <w:rStyle w:val="Char3"/>
          <w:rFonts w:hint="cs"/>
          <w:rtl/>
        </w:rPr>
        <w:t>.</w:t>
      </w:r>
    </w:p>
    <w:p w:rsidR="00D81C83" w:rsidRPr="002215DC" w:rsidRDefault="00D81C83" w:rsidP="00C51449">
      <w:pPr>
        <w:pStyle w:val="a6"/>
        <w:rPr>
          <w:rStyle w:val="Char3"/>
          <w:spacing w:val="-2"/>
          <w:rtl/>
        </w:rPr>
      </w:pPr>
      <w:r w:rsidRPr="002215DC">
        <w:rPr>
          <w:rStyle w:val="Char3"/>
          <w:rFonts w:hint="cs"/>
          <w:spacing w:val="-2"/>
          <w:rtl/>
        </w:rPr>
        <w:t xml:space="preserve">ظاهر و باطن آنان </w:t>
      </w:r>
      <w:r w:rsidR="00DC7072" w:rsidRPr="002215DC">
        <w:rPr>
          <w:rStyle w:val="Char3"/>
          <w:rFonts w:hint="cs"/>
          <w:spacing w:val="-2"/>
          <w:rtl/>
        </w:rPr>
        <w:t>ی</w:t>
      </w:r>
      <w:r w:rsidRPr="002215DC">
        <w:rPr>
          <w:rStyle w:val="Char3"/>
          <w:rFonts w:hint="cs"/>
          <w:spacing w:val="-2"/>
          <w:rtl/>
        </w:rPr>
        <w:t>ک</w:t>
      </w:r>
      <w:r w:rsidR="00DC7072" w:rsidRPr="002215DC">
        <w:rPr>
          <w:rStyle w:val="Char3"/>
          <w:rFonts w:hint="cs"/>
          <w:spacing w:val="-2"/>
          <w:rtl/>
        </w:rPr>
        <w:t>ی</w:t>
      </w:r>
      <w:r w:rsidRPr="002215DC">
        <w:rPr>
          <w:rStyle w:val="Char3"/>
          <w:rFonts w:hint="cs"/>
          <w:spacing w:val="-2"/>
          <w:rtl/>
        </w:rPr>
        <w:t xml:space="preserve"> است و همواره برا</w:t>
      </w:r>
      <w:r w:rsidR="00DC7072" w:rsidRPr="002215DC">
        <w:rPr>
          <w:rStyle w:val="Char3"/>
          <w:rFonts w:hint="cs"/>
          <w:spacing w:val="-2"/>
          <w:rtl/>
        </w:rPr>
        <w:t>ی</w:t>
      </w:r>
      <w:r w:rsidRPr="002215DC">
        <w:rPr>
          <w:rStyle w:val="Char3"/>
          <w:rFonts w:hint="cs"/>
          <w:spacing w:val="-2"/>
          <w:rtl/>
        </w:rPr>
        <w:t xml:space="preserve"> دور</w:t>
      </w:r>
      <w:r w:rsidR="00DC7072" w:rsidRPr="002215DC">
        <w:rPr>
          <w:rStyle w:val="Char3"/>
          <w:rFonts w:hint="cs"/>
          <w:spacing w:val="-2"/>
          <w:rtl/>
        </w:rPr>
        <w:t>ی</w:t>
      </w:r>
      <w:r w:rsidRPr="002215DC">
        <w:rPr>
          <w:rStyle w:val="Char3"/>
          <w:rFonts w:hint="cs"/>
          <w:spacing w:val="-2"/>
          <w:rtl/>
        </w:rPr>
        <w:t xml:space="preserve"> جستن از نفاق و دورو</w:t>
      </w:r>
      <w:r w:rsidR="00DC7072" w:rsidRPr="002215DC">
        <w:rPr>
          <w:rStyle w:val="Char3"/>
          <w:rFonts w:hint="cs"/>
          <w:spacing w:val="-2"/>
          <w:rtl/>
        </w:rPr>
        <w:t>یی</w:t>
      </w:r>
      <w:r w:rsidRPr="002215DC">
        <w:rPr>
          <w:rStyle w:val="Char3"/>
          <w:rFonts w:hint="cs"/>
          <w:spacing w:val="-2"/>
          <w:rtl/>
        </w:rPr>
        <w:t xml:space="preserve"> م</w:t>
      </w:r>
      <w:r w:rsidR="00DC7072" w:rsidRPr="002215DC">
        <w:rPr>
          <w:rStyle w:val="Char3"/>
          <w:rFonts w:hint="cs"/>
          <w:spacing w:val="-2"/>
          <w:rtl/>
        </w:rPr>
        <w:t>ی</w:t>
      </w:r>
      <w:r w:rsidRPr="002215DC">
        <w:rPr>
          <w:rStyle w:val="Char3"/>
          <w:rFonts w:hint="cs"/>
          <w:spacing w:val="-2"/>
          <w:rtl/>
        </w:rPr>
        <w:t>‌کوشند، کارها و اعمال خود را اندک م</w:t>
      </w:r>
      <w:r w:rsidR="00DC7072" w:rsidRPr="002215DC">
        <w:rPr>
          <w:rStyle w:val="Char3"/>
          <w:rFonts w:hint="cs"/>
          <w:spacing w:val="-2"/>
          <w:rtl/>
        </w:rPr>
        <w:t>ی</w:t>
      </w:r>
      <w:r w:rsidRPr="002215DC">
        <w:rPr>
          <w:rStyle w:val="Char3"/>
          <w:rFonts w:hint="cs"/>
          <w:spacing w:val="-2"/>
          <w:rtl/>
        </w:rPr>
        <w:t>‌شمارند و اعمال آخرت را بر اعمال دن</w:t>
      </w:r>
      <w:r w:rsidR="00DC7072" w:rsidRPr="002215DC">
        <w:rPr>
          <w:rStyle w:val="Char3"/>
          <w:rFonts w:hint="cs"/>
          <w:spacing w:val="-2"/>
          <w:rtl/>
        </w:rPr>
        <w:t>ی</w:t>
      </w:r>
      <w:r w:rsidRPr="002215DC">
        <w:rPr>
          <w:rStyle w:val="Char3"/>
          <w:rFonts w:hint="cs"/>
          <w:spacing w:val="-2"/>
          <w:rtl/>
        </w:rPr>
        <w:t>ا مقدم م</w:t>
      </w:r>
      <w:r w:rsidR="00DC7072" w:rsidRPr="002215DC">
        <w:rPr>
          <w:rStyle w:val="Char3"/>
          <w:rFonts w:hint="cs"/>
          <w:spacing w:val="-2"/>
          <w:rtl/>
        </w:rPr>
        <w:t>ی</w:t>
      </w:r>
      <w:r w:rsidRPr="002215DC">
        <w:rPr>
          <w:rStyle w:val="Char3"/>
          <w:rFonts w:hint="cs"/>
          <w:spacing w:val="-2"/>
          <w:rtl/>
        </w:rPr>
        <w:t>‌دارند. دل‌ها</w:t>
      </w:r>
      <w:r w:rsidR="00DC7072" w:rsidRPr="002215DC">
        <w:rPr>
          <w:rStyle w:val="Char3"/>
          <w:rFonts w:hint="cs"/>
          <w:spacing w:val="-2"/>
          <w:rtl/>
        </w:rPr>
        <w:t>ی</w:t>
      </w:r>
      <w:r w:rsidRPr="002215DC">
        <w:rPr>
          <w:rStyle w:val="Char3"/>
          <w:rFonts w:hint="cs"/>
          <w:spacing w:val="-2"/>
          <w:rtl/>
        </w:rPr>
        <w:t>شان نرم است و از کوتاه</w:t>
      </w:r>
      <w:r w:rsidR="00DC7072" w:rsidRPr="002215DC">
        <w:rPr>
          <w:rStyle w:val="Char3"/>
          <w:rFonts w:hint="cs"/>
          <w:spacing w:val="-2"/>
          <w:rtl/>
        </w:rPr>
        <w:t>ی</w:t>
      </w:r>
      <w:r w:rsidRPr="002215DC">
        <w:rPr>
          <w:rStyle w:val="Char3"/>
          <w:rFonts w:hint="cs"/>
          <w:spacing w:val="-2"/>
          <w:rtl/>
        </w:rPr>
        <w:t>‌ها</w:t>
      </w:r>
      <w:r w:rsidR="00DC7072" w:rsidRPr="002215DC">
        <w:rPr>
          <w:rStyle w:val="Char3"/>
          <w:rFonts w:hint="cs"/>
          <w:spacing w:val="-2"/>
          <w:rtl/>
        </w:rPr>
        <w:t>یی</w:t>
      </w:r>
      <w:r w:rsidRPr="002215DC">
        <w:rPr>
          <w:rStyle w:val="Char3"/>
          <w:rFonts w:hint="cs"/>
          <w:spacing w:val="-2"/>
          <w:rtl/>
        </w:rPr>
        <w:t xml:space="preserve"> که در حق خدا نموده‌اند به کثرت گر</w:t>
      </w:r>
      <w:r w:rsidR="00DC7072" w:rsidRPr="002215DC">
        <w:rPr>
          <w:rStyle w:val="Char3"/>
          <w:rFonts w:hint="cs"/>
          <w:spacing w:val="-2"/>
          <w:rtl/>
        </w:rPr>
        <w:t>ی</w:t>
      </w:r>
      <w:r w:rsidRPr="002215DC">
        <w:rPr>
          <w:rStyle w:val="Char3"/>
          <w:rFonts w:hint="cs"/>
          <w:spacing w:val="-2"/>
          <w:rtl/>
        </w:rPr>
        <w:t>ه و زار</w:t>
      </w:r>
      <w:r w:rsidR="00DC7072" w:rsidRPr="002215DC">
        <w:rPr>
          <w:rStyle w:val="Char3"/>
          <w:rFonts w:hint="cs"/>
          <w:spacing w:val="-2"/>
          <w:rtl/>
        </w:rPr>
        <w:t>ی</w:t>
      </w:r>
      <w:r w:rsidRPr="002215DC">
        <w:rPr>
          <w:rStyle w:val="Char3"/>
          <w:rFonts w:hint="cs"/>
          <w:spacing w:val="-2"/>
          <w:rtl/>
        </w:rPr>
        <w:t xml:space="preserve"> م</w:t>
      </w:r>
      <w:r w:rsidR="00DC7072" w:rsidRPr="002215DC">
        <w:rPr>
          <w:rStyle w:val="Char3"/>
          <w:rFonts w:hint="cs"/>
          <w:spacing w:val="-2"/>
          <w:rtl/>
        </w:rPr>
        <w:t>ی</w:t>
      </w:r>
      <w:r w:rsidRPr="002215DC">
        <w:rPr>
          <w:rStyle w:val="Char3"/>
          <w:rFonts w:hint="cs"/>
          <w:spacing w:val="-2"/>
          <w:rtl/>
        </w:rPr>
        <w:t>‌کنند تا شا</w:t>
      </w:r>
      <w:r w:rsidR="00DC7072" w:rsidRPr="002215DC">
        <w:rPr>
          <w:rStyle w:val="Char3"/>
          <w:rFonts w:hint="cs"/>
          <w:spacing w:val="-2"/>
          <w:rtl/>
        </w:rPr>
        <w:t>ی</w:t>
      </w:r>
      <w:r w:rsidRPr="002215DC">
        <w:rPr>
          <w:rStyle w:val="Char3"/>
          <w:rFonts w:hint="cs"/>
          <w:spacing w:val="-2"/>
          <w:rtl/>
        </w:rPr>
        <w:t>د خداوند آن‌ها را ب</w:t>
      </w:r>
      <w:r w:rsidR="00DC7072" w:rsidRPr="002215DC">
        <w:rPr>
          <w:rStyle w:val="Char3"/>
          <w:rFonts w:hint="cs"/>
          <w:spacing w:val="-2"/>
          <w:rtl/>
        </w:rPr>
        <w:t>ی</w:t>
      </w:r>
      <w:r w:rsidRPr="002215DC">
        <w:rPr>
          <w:rStyle w:val="Char3"/>
          <w:rFonts w:hint="cs"/>
          <w:spacing w:val="-2"/>
          <w:rtl/>
        </w:rPr>
        <w:t>امرزد و ببخشد و از گناهان‌شان درگذرد.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از مرگ درس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رند و به آن اهم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 به خصوص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جنازه‌ا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بب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نند،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مرگ و سکرات آن و سوء خاتمه را به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آورند به کثرت 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متأثر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و دل‌ها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تکان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‌خورد هر چه در راه نزد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شدن به خدا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شرفت کنند متواضع‌تر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به کثرت توبه و اظهار ندامت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شب و روز استغفار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چون باورشان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از گناه پاک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ستند حت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طاعت و عبادت خود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علت کوتاه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در آن مرتکب گناه شده باشند، و در مورد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عمل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اعمال خود دچار خودپسند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و شهرت را دوست ندارند بلکه آنان عبادات خود را دارا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نقص و کمبود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نند چه برسد به بد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از آن‌ها ادعا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تقوا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به شدت از خاتمه بد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‌ترسند و به کثرت از الله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‌ترسند و از ذکر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او غافل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‌شوند. به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نت و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شادمان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و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‌ارزش است و از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و فتنه‌ها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به شدت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‌جو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کمال خردمند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آن‌هاست.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به ساختن خانه‌ها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مجلل توجه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ندارند و فقط به آن مقدار که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 است بدون اسراف و تزئ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ن، بسنده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‌کنند. و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«سوگند به خداوند! که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در برابر آخرت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مگر مانند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شما انگشت خود را در 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فرو ببرد و بعد نگاه کند که چه مقدار از آب در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ا با آن همراه است»</w:t>
      </w:r>
      <w:r w:rsidRPr="002215DC">
        <w:rPr>
          <w:rStyle w:val="Char3"/>
          <w:vertAlign w:val="superscript"/>
          <w:rtl/>
        </w:rPr>
        <w:footnoteReference w:id="189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به شدت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زگارند و به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وجه به خطا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متوجه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شود راض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‌شوند، بلکه آن را رد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نده‌اش را معذور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‌دانند، اگر از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باشد که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عذر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جستجو شود، چون آن‌ها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پوشاندن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وب برادران‌شان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‌کوشند و دوست ندارند که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مسلمان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آشکار شود، و آن‌ها به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پرداختن به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مردم به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‌پردازند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‌کوشند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گران را بپوشانند و اسرار را پنهان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‌دارند، و هر چه در مورد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بشنوند آن را به جا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‌رسانند و به خاطر هوا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نفس با مردم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و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آن‌ها فقط براساس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است، و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مردم مدارا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با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برخورد بد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پس آنان با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‌ورزند. رسول اکرم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«فرد سخن‌چ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به بهشت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‌رود». در مجالس آن‌ها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بت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زبان خود را از آن محفوظ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 تا مجالس آن‌ها مجالس گناه نباشد،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C14183">
        <w:rPr>
          <w:rStyle w:val="Char3"/>
          <w:rFonts w:hint="cs"/>
          <w:color w:val="FF0000"/>
          <w:rtl/>
        </w:rPr>
        <w:t>«»</w:t>
      </w:r>
    </w:p>
    <w:p w:rsidR="00D81C83" w:rsidRPr="002215DC" w:rsidRDefault="00D81C83" w:rsidP="00C51449">
      <w:pPr>
        <w:pStyle w:val="a6"/>
        <w:rPr>
          <w:rStyle w:val="Char3"/>
          <w:spacing w:val="-4"/>
          <w:rtl/>
        </w:rPr>
      </w:pPr>
      <w:r w:rsidRPr="002215DC">
        <w:rPr>
          <w:rStyle w:val="Char3"/>
          <w:rFonts w:hint="cs"/>
          <w:spacing w:val="-4"/>
          <w:rtl/>
        </w:rPr>
        <w:t>به کثرت با ح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ا و مؤدب و مت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ن و با وقار و دارا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 xml:space="preserve"> اخلاق خوب هستند، کم حرف م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‌زنند و کم م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‌خندند، و اغلب ساکت‌اند و با حکمت سخن م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‌گو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ند و رسول اکرم</w:t>
      </w:r>
      <w:r w:rsidR="002215DC" w:rsidRPr="002215DC">
        <w:rPr>
          <w:rStyle w:val="Char3"/>
          <w:rFonts w:hint="cs"/>
          <w:spacing w:val="-4"/>
          <w:rtl/>
        </w:rPr>
        <w:t xml:space="preserve"> </w:t>
      </w:r>
      <w:r w:rsidR="00DC7072" w:rsidRPr="002215DC">
        <w:rPr>
          <w:rStyle w:val="Char3"/>
          <w:rFonts w:cs="CTraditional Arabic"/>
          <w:spacing w:val="-4"/>
          <w:rtl/>
        </w:rPr>
        <w:t>ج</w:t>
      </w:r>
      <w:r w:rsidRPr="002215DC">
        <w:rPr>
          <w:rStyle w:val="Char3"/>
          <w:rFonts w:hint="cs"/>
          <w:spacing w:val="-4"/>
          <w:rtl/>
        </w:rPr>
        <w:t xml:space="preserve"> م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‌فرما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د: «هر کس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 xml:space="preserve"> به خدا و روز ق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امت ا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مان دارد سخن ن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ک بگو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 xml:space="preserve">د، 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ا ساکت باشد».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از مبارزه با بزرگتر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دشمن انسان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ابل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 ـ و همدستانش از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انس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جن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غافل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ستند و همواره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‌کوشند توطئه‌ها و دام‌ها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را بشناسند.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ـ در عبادت‌ها مانند وضو و نماز به وسوسه‌ها توجه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ندارند و وسوسه‌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‌شوند، چون همه وسوسه‌ها از عمل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طان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ـ اوضاع و احوال دوستان را به کثرت جو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تا با غذا و لباس و پول با آن‌ها همدرد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کنند.</w:t>
      </w:r>
    </w:p>
    <w:p w:rsidR="00D81C83" w:rsidRPr="00C51449" w:rsidRDefault="00D81C83" w:rsidP="00C51449">
      <w:pPr>
        <w:pStyle w:val="a6"/>
        <w:rPr>
          <w:rStyle w:val="Char3"/>
        </w:rPr>
      </w:pPr>
      <w:r w:rsidRPr="00C51449">
        <w:rPr>
          <w:rStyle w:val="Char3"/>
          <w:rFonts w:hint="cs"/>
          <w:rtl/>
        </w:rPr>
        <w:t>ـ هر آنچه از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اضاف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باشد آن را صدقه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از اسراف و تنگ چشم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مال حلال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 دست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‌آورند در مصرف آن اسراف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چون خداوند اسراف‌کاران را دوست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‌دارد.</w:t>
      </w:r>
    </w:p>
    <w:p w:rsidR="00D81C83" w:rsidRPr="00C51449" w:rsidRDefault="00D81C83" w:rsidP="002215DC">
      <w:pPr>
        <w:pStyle w:val="a6"/>
        <w:spacing w:line="238" w:lineRule="auto"/>
        <w:rPr>
          <w:rStyle w:val="Char3"/>
          <w:rtl/>
        </w:rPr>
      </w:pPr>
      <w:r w:rsidRPr="00C51449">
        <w:rPr>
          <w:rStyle w:val="Char3"/>
          <w:rFonts w:hint="cs"/>
          <w:rtl/>
        </w:rPr>
        <w:t>مذمت بخل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دن، و کثرت سخاوتمند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دادن مال و خوش‌رو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و همدرد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همکار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برادران در سفر و حضر از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بوس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له آن در راه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که هدف نها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آنان است، دوستان را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اور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د. آنان به شدت دوست دارند که با برادران خوب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کنند و برادران‌شان را بر خود مقدم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‌دارند. مهمان را گرام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 چون گرام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داشتن مهمان نشانه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به خداوند است و خود مهمان را خدمت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ـ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عذر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داشته باشند ـ و با وجود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باورشان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خدمت او را به گونه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سته انجام نداده‌اند.</w:t>
      </w:r>
    </w:p>
    <w:p w:rsidR="00D81C83" w:rsidRPr="00C51449" w:rsidRDefault="00D81C83" w:rsidP="002215DC">
      <w:pPr>
        <w:pStyle w:val="a6"/>
        <w:spacing w:line="238" w:lineRule="auto"/>
        <w:rPr>
          <w:rStyle w:val="Char3"/>
          <w:rtl/>
        </w:rPr>
      </w:pPr>
      <w:r w:rsidRPr="00C51449">
        <w:rPr>
          <w:rStyle w:val="Char3"/>
          <w:rFonts w:hint="cs"/>
          <w:rtl/>
        </w:rPr>
        <w:t>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برادران آن‌ها را دعوت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اجابت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مگر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غذا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ش حرام باشد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دعوت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باشد که فقط ثروتمندان در آن دعوت داده شده‌اند نه فقرا،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در محل دعوت گناهان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انجام 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رد.</w:t>
      </w:r>
    </w:p>
    <w:p w:rsidR="00D81C83" w:rsidRPr="00C51449" w:rsidRDefault="00D81C83" w:rsidP="002215DC">
      <w:pPr>
        <w:pStyle w:val="a6"/>
        <w:spacing w:line="238" w:lineRule="auto"/>
        <w:rPr>
          <w:rStyle w:val="Char3"/>
        </w:rPr>
      </w:pPr>
      <w:r w:rsidRPr="00C51449">
        <w:rPr>
          <w:rStyle w:val="Char3"/>
          <w:rFonts w:hint="cs"/>
          <w:rtl/>
        </w:rPr>
        <w:t>ـ با کوچکترها مؤدبانه رفتار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چه برسد به بزرگترها، و با دور مؤدب هستند چه برسد به نزد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ک، و با جاهل رفتار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مؤدبانه دارند چه برسد به عالم.</w:t>
      </w:r>
    </w:p>
    <w:p w:rsidR="00D81C83" w:rsidRPr="00C51449" w:rsidRDefault="00D81C83" w:rsidP="002215DC">
      <w:pPr>
        <w:pStyle w:val="a6"/>
        <w:spacing w:line="238" w:lineRule="auto"/>
        <w:rPr>
          <w:rStyle w:val="Char3"/>
          <w:rtl/>
        </w:rPr>
      </w:pP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جاد تفاهم و آشت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برادران چون از 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 چون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جاد تفاهم و آشت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نقشه‌ها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طان و اهدافش را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جاد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نه‌ورز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است، نقش بر آب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‌کند.</w:t>
      </w:r>
    </w:p>
    <w:p w:rsidR="00D81C83" w:rsidRPr="00C51449" w:rsidRDefault="00D81C83" w:rsidP="002215DC">
      <w:pPr>
        <w:pStyle w:val="a6"/>
        <w:spacing w:line="238" w:lineRule="auto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 ـ از حسادت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نه</w:t>
      </w:r>
      <w:r w:rsidR="00DC7072">
        <w:rPr>
          <w:rStyle w:val="Char3"/>
          <w:rFonts w:hint="cs"/>
          <w:rtl/>
        </w:rPr>
        <w:t>ی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کنند، چون حسادت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نه‌ورز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بار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‌آورد و موجب ضعف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باعث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تا انسان بدون قصد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و آنچه در آن است را دوست بدارد، و چون حسود به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بارو ندارد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 نسبت به مردم به خاطر آنچه خداوند به آن‌ها عطا نموده حسادت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‌ورزند. </w:t>
      </w:r>
    </w:p>
    <w:p w:rsidR="00D81C83" w:rsidRPr="00C51449" w:rsidRDefault="00D81C83" w:rsidP="002215DC">
      <w:pPr>
        <w:pStyle w:val="a6"/>
        <w:spacing w:line="235" w:lineRule="auto"/>
        <w:rPr>
          <w:rStyle w:val="Char3"/>
          <w:rtl/>
        </w:rPr>
      </w:pPr>
      <w:r w:rsidRPr="00C51449">
        <w:rPr>
          <w:rStyle w:val="Char3"/>
          <w:rFonts w:hint="cs"/>
          <w:rtl/>
        </w:rPr>
        <w:t>به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با پدر و مادر و گرام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داشتن آن‌ها و تلاش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جلب رضامند‌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‌شان و دادن پول به آن‌ها و ناراحت نکردن آن‌ها و پرخاش نکردن به آن‌ها به خصوص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سن آن‌ها بالا رفته باشد، امر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چون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به پدر و مادر موجب رضامند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خشنود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خداوند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وَقَضَىٰ رَبُّكَ أَلَّا تَعۡبُدُوٓاْ إِلَّآ إِيَّاهُ وَبِ</w:t>
      </w:r>
      <w:r w:rsidRPr="00A03F15">
        <w:rPr>
          <w:rStyle w:val="Chare"/>
          <w:rFonts w:hint="cs"/>
          <w:rtl/>
        </w:rPr>
        <w:t>ٱلۡوَٰلِدَيۡنِ</w:t>
      </w:r>
      <w:r w:rsidRPr="00A03F15">
        <w:rPr>
          <w:rStyle w:val="Chare"/>
          <w:rtl/>
        </w:rPr>
        <w:t xml:space="preserve"> إِحۡسَٰنًاۚ إِمَّا يَبۡلُغَنَّ عِندَكَ </w:t>
      </w:r>
      <w:r w:rsidRPr="00A03F15">
        <w:rPr>
          <w:rStyle w:val="Chare"/>
          <w:rFonts w:hint="cs"/>
          <w:rtl/>
        </w:rPr>
        <w:t>ٱلۡكِبَرَ</w:t>
      </w:r>
      <w:r w:rsidRPr="00A03F15">
        <w:rPr>
          <w:rStyle w:val="Chare"/>
          <w:rtl/>
        </w:rPr>
        <w:t xml:space="preserve"> أَحَدُهُمَآ أَوۡ كِلَاهُمَا فَلَا تَقُل لَّهُمَآ أُفّ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تَنۡهَرۡهُمَا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وَقُل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لَّهُمَا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قَوۡلٗا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كَرِيمٗا</w:t>
      </w:r>
      <w:r w:rsidRPr="00A03F15">
        <w:rPr>
          <w:rStyle w:val="Chare"/>
          <w:rtl/>
        </w:rPr>
        <w:t>٢٣ وَ</w:t>
      </w:r>
      <w:r w:rsidRPr="00A03F15">
        <w:rPr>
          <w:rStyle w:val="Chare"/>
          <w:rFonts w:hint="cs"/>
          <w:rtl/>
        </w:rPr>
        <w:t>ٱخۡفِضۡ</w:t>
      </w:r>
      <w:r w:rsidRPr="00A03F15">
        <w:rPr>
          <w:rStyle w:val="Chare"/>
          <w:rtl/>
        </w:rPr>
        <w:t xml:space="preserve"> لَهُمَا جَنَاحَ </w:t>
      </w:r>
      <w:r w:rsidRPr="00A03F15">
        <w:rPr>
          <w:rStyle w:val="Chare"/>
          <w:rFonts w:hint="cs"/>
          <w:rtl/>
        </w:rPr>
        <w:t>ٱلذُّلِّ</w:t>
      </w:r>
      <w:r w:rsidRPr="00A03F15">
        <w:rPr>
          <w:rStyle w:val="Chare"/>
          <w:rtl/>
        </w:rPr>
        <w:t xml:space="preserve"> مِنَ </w:t>
      </w:r>
      <w:r w:rsidRPr="00A03F15">
        <w:rPr>
          <w:rStyle w:val="Chare"/>
          <w:rFonts w:hint="cs"/>
          <w:rtl/>
        </w:rPr>
        <w:t>ٱلرَّحۡمَةِ</w:t>
      </w:r>
      <w:r w:rsidRPr="00A03F15">
        <w:rPr>
          <w:rStyle w:val="Chare"/>
          <w:rtl/>
        </w:rPr>
        <w:t xml:space="preserve"> وَقُل رَّبِّ </w:t>
      </w:r>
      <w:r w:rsidRPr="00A03F15">
        <w:rPr>
          <w:rStyle w:val="Chare"/>
          <w:rFonts w:hint="cs"/>
          <w:rtl/>
        </w:rPr>
        <w:t>ٱرۡحَمۡهُمَا</w:t>
      </w:r>
      <w:r w:rsidRPr="00A03F15">
        <w:rPr>
          <w:rStyle w:val="Chare"/>
          <w:rtl/>
        </w:rPr>
        <w:t xml:space="preserve"> كَمَا رَبَّيَانِي صَغِيرٗا٢٤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[الإسراء: 23-24]</w:t>
      </w:r>
      <w:r w:rsidRPr="00DC7072">
        <w:rPr>
          <w:rStyle w:val="Char5"/>
          <w:rFonts w:hint="cs"/>
          <w:rtl/>
        </w:rPr>
        <w:t>.</w:t>
      </w:r>
    </w:p>
    <w:p w:rsidR="00D81C83" w:rsidRPr="002215DC" w:rsidRDefault="00536685" w:rsidP="00C51449">
      <w:pPr>
        <w:pStyle w:val="a6"/>
        <w:rPr>
          <w:rStyle w:val="Char3"/>
          <w:spacing w:val="-2"/>
          <w:rtl/>
        </w:rPr>
      </w:pPr>
      <w:r w:rsidRPr="002215DC">
        <w:rPr>
          <w:rStyle w:val="Char3"/>
          <w:rFonts w:hint="cs"/>
          <w:spacing w:val="-2"/>
          <w:rtl/>
        </w:rPr>
        <w:t>«</w:t>
      </w:r>
      <w:r w:rsidR="00D81C83" w:rsidRPr="002215DC">
        <w:rPr>
          <w:rStyle w:val="Char6"/>
          <w:spacing w:val="-2"/>
          <w:rtl/>
        </w:rPr>
        <w:t>و پروردگارت فرمان داده است که جز او را مپرست</w:t>
      </w:r>
      <w:r w:rsidR="00DC7072" w:rsidRPr="002215DC">
        <w:rPr>
          <w:rStyle w:val="Char6"/>
          <w:spacing w:val="-2"/>
          <w:rtl/>
        </w:rPr>
        <w:t>ی</w:t>
      </w:r>
      <w:r w:rsidR="00D81C83" w:rsidRPr="002215DC">
        <w:rPr>
          <w:rStyle w:val="Char6"/>
          <w:spacing w:val="-2"/>
          <w:rtl/>
        </w:rPr>
        <w:t>د و به پدر و مادر ن</w:t>
      </w:r>
      <w:r w:rsidR="00DC7072" w:rsidRPr="002215DC">
        <w:rPr>
          <w:rStyle w:val="Char6"/>
          <w:spacing w:val="-2"/>
          <w:rtl/>
        </w:rPr>
        <w:t>ی</w:t>
      </w:r>
      <w:r w:rsidR="00D81C83" w:rsidRPr="002215DC">
        <w:rPr>
          <w:rStyle w:val="Char6"/>
          <w:spacing w:val="-2"/>
          <w:rtl/>
        </w:rPr>
        <w:t>ک</w:t>
      </w:r>
      <w:r w:rsidR="00DC7072" w:rsidRPr="002215DC">
        <w:rPr>
          <w:rStyle w:val="Char6"/>
          <w:spacing w:val="-2"/>
          <w:rtl/>
        </w:rPr>
        <w:t>ی</w:t>
      </w:r>
      <w:r w:rsidR="00D81C83" w:rsidRPr="002215DC">
        <w:rPr>
          <w:rStyle w:val="Char6"/>
          <w:spacing w:val="-2"/>
          <w:rtl/>
        </w:rPr>
        <w:t xml:space="preserve"> کن</w:t>
      </w:r>
      <w:r w:rsidR="00DC7072" w:rsidRPr="002215DC">
        <w:rPr>
          <w:rStyle w:val="Char6"/>
          <w:spacing w:val="-2"/>
          <w:rtl/>
        </w:rPr>
        <w:t>ی</w:t>
      </w:r>
      <w:r w:rsidR="00D81C83" w:rsidRPr="002215DC">
        <w:rPr>
          <w:rStyle w:val="Char6"/>
          <w:spacing w:val="-2"/>
          <w:rtl/>
        </w:rPr>
        <w:t xml:space="preserve">د. اگر </w:t>
      </w:r>
      <w:r w:rsidR="00DC7072" w:rsidRPr="002215DC">
        <w:rPr>
          <w:rStyle w:val="Char6"/>
          <w:spacing w:val="-2"/>
          <w:rtl/>
        </w:rPr>
        <w:t>ی</w:t>
      </w:r>
      <w:r w:rsidR="00D81C83" w:rsidRPr="002215DC">
        <w:rPr>
          <w:rStyle w:val="Char6"/>
          <w:spacing w:val="-2"/>
          <w:rtl/>
        </w:rPr>
        <w:t>ک</w:t>
      </w:r>
      <w:r w:rsidR="00DC7072" w:rsidRPr="002215DC">
        <w:rPr>
          <w:rStyle w:val="Char6"/>
          <w:spacing w:val="-2"/>
          <w:rtl/>
        </w:rPr>
        <w:t>ی</w:t>
      </w:r>
      <w:r w:rsidR="00D81C83" w:rsidRPr="002215DC">
        <w:rPr>
          <w:rStyle w:val="Char6"/>
          <w:spacing w:val="-2"/>
          <w:rtl/>
        </w:rPr>
        <w:t xml:space="preserve"> از آنها </w:t>
      </w:r>
      <w:r w:rsidR="00DC7072" w:rsidRPr="002215DC">
        <w:rPr>
          <w:rStyle w:val="Char6"/>
          <w:spacing w:val="-2"/>
          <w:rtl/>
        </w:rPr>
        <w:t>ی</w:t>
      </w:r>
      <w:r w:rsidR="00D81C83" w:rsidRPr="002215DC">
        <w:rPr>
          <w:rStyle w:val="Char6"/>
          <w:spacing w:val="-2"/>
          <w:rtl/>
        </w:rPr>
        <w:t>ا هر دو</w:t>
      </w:r>
      <w:r w:rsidR="00DC7072" w:rsidRPr="002215DC">
        <w:rPr>
          <w:rStyle w:val="Char6"/>
          <w:spacing w:val="-2"/>
          <w:rtl/>
        </w:rPr>
        <w:t>ی</w:t>
      </w:r>
      <w:r w:rsidR="00D81C83" w:rsidRPr="002215DC">
        <w:rPr>
          <w:rStyle w:val="Char6"/>
          <w:spacing w:val="-2"/>
          <w:rtl/>
        </w:rPr>
        <w:t xml:space="preserve"> ا</w:t>
      </w:r>
      <w:r w:rsidR="00DC7072" w:rsidRPr="002215DC">
        <w:rPr>
          <w:rStyle w:val="Char6"/>
          <w:spacing w:val="-2"/>
          <w:rtl/>
        </w:rPr>
        <w:t>ی</w:t>
      </w:r>
      <w:r w:rsidR="00D81C83" w:rsidRPr="002215DC">
        <w:rPr>
          <w:rStyle w:val="Char6"/>
          <w:spacing w:val="-2"/>
          <w:rtl/>
        </w:rPr>
        <w:t>شان در نزد تو به سن پ</w:t>
      </w:r>
      <w:r w:rsidR="00DC7072" w:rsidRPr="002215DC">
        <w:rPr>
          <w:rStyle w:val="Char6"/>
          <w:spacing w:val="-2"/>
          <w:rtl/>
        </w:rPr>
        <w:t>ی</w:t>
      </w:r>
      <w:r w:rsidR="00D81C83" w:rsidRPr="002215DC">
        <w:rPr>
          <w:rStyle w:val="Char6"/>
          <w:spacing w:val="-2"/>
          <w:rtl/>
        </w:rPr>
        <w:t>ر</w:t>
      </w:r>
      <w:r w:rsidR="00DC7072" w:rsidRPr="002215DC">
        <w:rPr>
          <w:rStyle w:val="Char6"/>
          <w:spacing w:val="-2"/>
          <w:rtl/>
        </w:rPr>
        <w:t>ی</w:t>
      </w:r>
      <w:r w:rsidR="00D81C83" w:rsidRPr="002215DC">
        <w:rPr>
          <w:rStyle w:val="Char6"/>
          <w:spacing w:val="-2"/>
          <w:rtl/>
        </w:rPr>
        <w:t xml:space="preserve"> رس</w:t>
      </w:r>
      <w:r w:rsidR="00DC7072" w:rsidRPr="002215DC">
        <w:rPr>
          <w:rStyle w:val="Char6"/>
          <w:spacing w:val="-2"/>
          <w:rtl/>
        </w:rPr>
        <w:t>ی</w:t>
      </w:r>
      <w:r w:rsidR="00D81C83" w:rsidRPr="002215DC">
        <w:rPr>
          <w:rStyle w:val="Char6"/>
          <w:spacing w:val="-2"/>
          <w:rtl/>
        </w:rPr>
        <w:t>دند، به آنان «أف» مگو، و بر سر ا</w:t>
      </w:r>
      <w:r w:rsidR="00DC7072" w:rsidRPr="002215DC">
        <w:rPr>
          <w:rStyle w:val="Char6"/>
          <w:spacing w:val="-2"/>
          <w:rtl/>
        </w:rPr>
        <w:t>ی</w:t>
      </w:r>
      <w:r w:rsidR="00D81C83" w:rsidRPr="002215DC">
        <w:rPr>
          <w:rStyle w:val="Char6"/>
          <w:spacing w:val="-2"/>
          <w:rtl/>
        </w:rPr>
        <w:t>شان فر</w:t>
      </w:r>
      <w:r w:rsidR="00DC7072" w:rsidRPr="002215DC">
        <w:rPr>
          <w:rStyle w:val="Char6"/>
          <w:spacing w:val="-2"/>
          <w:rtl/>
        </w:rPr>
        <w:t>ی</w:t>
      </w:r>
      <w:r w:rsidR="00D81C83" w:rsidRPr="002215DC">
        <w:rPr>
          <w:rStyle w:val="Char6"/>
          <w:spacing w:val="-2"/>
          <w:rtl/>
        </w:rPr>
        <w:t>اد مزن و محترمانه با آن دو سخن بگو.</w:t>
      </w:r>
      <w:r w:rsidR="00D81C83" w:rsidRPr="002215DC">
        <w:rPr>
          <w:rStyle w:val="Char6"/>
          <w:rFonts w:hint="cs"/>
          <w:spacing w:val="-2"/>
          <w:rtl/>
        </w:rPr>
        <w:t xml:space="preserve"> </w:t>
      </w:r>
      <w:r w:rsidR="00D81C83" w:rsidRPr="002215DC">
        <w:rPr>
          <w:rStyle w:val="Char6"/>
          <w:spacing w:val="-2"/>
          <w:rtl/>
        </w:rPr>
        <w:t>و از رو</w:t>
      </w:r>
      <w:r w:rsidR="00DC7072" w:rsidRPr="002215DC">
        <w:rPr>
          <w:rStyle w:val="Char6"/>
          <w:spacing w:val="-2"/>
          <w:rtl/>
        </w:rPr>
        <w:t>ی</w:t>
      </w:r>
      <w:r w:rsidR="00D81C83" w:rsidRPr="002215DC">
        <w:rPr>
          <w:rStyle w:val="Char6"/>
          <w:spacing w:val="-2"/>
          <w:rtl/>
        </w:rPr>
        <w:t xml:space="preserve"> مهربان</w:t>
      </w:r>
      <w:r w:rsidR="00DC7072" w:rsidRPr="002215DC">
        <w:rPr>
          <w:rStyle w:val="Char6"/>
          <w:spacing w:val="-2"/>
          <w:rtl/>
        </w:rPr>
        <w:t>ی</w:t>
      </w:r>
      <w:r w:rsidR="00D81C83" w:rsidRPr="002215DC">
        <w:rPr>
          <w:rStyle w:val="Char6"/>
          <w:spacing w:val="-2"/>
          <w:rtl/>
        </w:rPr>
        <w:t xml:space="preserve"> بال فروتن</w:t>
      </w:r>
      <w:r w:rsidR="00DC7072" w:rsidRPr="002215DC">
        <w:rPr>
          <w:rStyle w:val="Char6"/>
          <w:spacing w:val="-2"/>
          <w:rtl/>
        </w:rPr>
        <w:t>ی</w:t>
      </w:r>
      <w:r w:rsidR="00D81C83" w:rsidRPr="002215DC">
        <w:rPr>
          <w:rStyle w:val="Char6"/>
          <w:spacing w:val="-2"/>
          <w:rtl/>
        </w:rPr>
        <w:t xml:space="preserve"> را برا</w:t>
      </w:r>
      <w:r w:rsidR="00DC7072" w:rsidRPr="002215DC">
        <w:rPr>
          <w:rStyle w:val="Char6"/>
          <w:spacing w:val="-2"/>
          <w:rtl/>
        </w:rPr>
        <w:t>ی</w:t>
      </w:r>
      <w:r w:rsidR="00D81C83" w:rsidRPr="002215DC">
        <w:rPr>
          <w:rStyle w:val="Char6"/>
          <w:spacing w:val="-2"/>
          <w:rtl/>
        </w:rPr>
        <w:t xml:space="preserve"> آنان بگستران و بگو: پروردگارا! به آنان رحم کن همانگونه که آنان در کوچک</w:t>
      </w:r>
      <w:r w:rsidR="00DC7072" w:rsidRPr="002215DC">
        <w:rPr>
          <w:rStyle w:val="Char6"/>
          <w:spacing w:val="-2"/>
          <w:rtl/>
        </w:rPr>
        <w:t>ی</w:t>
      </w:r>
      <w:r w:rsidR="00D81C83" w:rsidRPr="002215DC">
        <w:rPr>
          <w:rStyle w:val="Char6"/>
          <w:spacing w:val="-2"/>
          <w:rtl/>
        </w:rPr>
        <w:t xml:space="preserve"> مرا ترب</w:t>
      </w:r>
      <w:r w:rsidR="00DC7072" w:rsidRPr="002215DC">
        <w:rPr>
          <w:rStyle w:val="Char6"/>
          <w:spacing w:val="-2"/>
          <w:rtl/>
        </w:rPr>
        <w:t>ی</w:t>
      </w:r>
      <w:r w:rsidR="00D81C83" w:rsidRPr="002215DC">
        <w:rPr>
          <w:rStyle w:val="Char6"/>
          <w:spacing w:val="-2"/>
          <w:rtl/>
        </w:rPr>
        <w:t>ت و بزرگ نمودند</w:t>
      </w:r>
      <w:r w:rsidRPr="002215DC">
        <w:rPr>
          <w:rStyle w:val="Char3"/>
          <w:rFonts w:hint="cs"/>
          <w:spacing w:val="-2"/>
          <w:rtl/>
        </w:rPr>
        <w:t>»</w:t>
      </w:r>
      <w:r w:rsidR="00D81C83" w:rsidRPr="002215DC">
        <w:rPr>
          <w:rStyle w:val="Char3"/>
          <w:spacing w:val="-2"/>
          <w:rtl/>
        </w:rPr>
        <w:t>.</w:t>
      </w:r>
    </w:p>
    <w:p w:rsidR="00D81C83" w:rsidRPr="00C51449" w:rsidRDefault="00D81C83" w:rsidP="002215DC">
      <w:pPr>
        <w:pStyle w:val="a6"/>
        <w:widowControl w:val="0"/>
        <w:spacing w:line="238" w:lineRule="auto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وَوَصَّيۡنَا </w:t>
      </w:r>
      <w:r w:rsidRPr="00A03F15">
        <w:rPr>
          <w:rStyle w:val="Chare"/>
          <w:rFonts w:hint="cs"/>
          <w:rtl/>
        </w:rPr>
        <w:t>ٱلۡإِنسَٰنَ</w:t>
      </w:r>
      <w:r w:rsidRPr="00A03F15">
        <w:rPr>
          <w:rStyle w:val="Chare"/>
          <w:rtl/>
        </w:rPr>
        <w:t xml:space="preserve"> بِوَٰلِدَيۡهِ إِحۡسَٰنًاۖ حَمَلَتۡهُ أُمُّهُ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كُرۡه</w:t>
      </w:r>
      <w:r w:rsidRPr="00A03F15">
        <w:rPr>
          <w:rStyle w:val="Chare"/>
          <w:rFonts w:hint="cs"/>
          <w:rtl/>
        </w:rPr>
        <w:t>ٗا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[الأحقاف: 15]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2215DC">
      <w:pPr>
        <w:pStyle w:val="a6"/>
        <w:widowControl w:val="0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به انسان دربار</w:t>
      </w:r>
      <w:r w:rsidR="00DC7072" w:rsidRPr="00536685">
        <w:rPr>
          <w:rStyle w:val="Char6"/>
          <w:rFonts w:hint="cs"/>
          <w:rtl/>
        </w:rPr>
        <w:t>ۀ</w:t>
      </w:r>
      <w:r w:rsidR="00D81C83" w:rsidRPr="00536685">
        <w:rPr>
          <w:rStyle w:val="Char6"/>
          <w:rFonts w:hint="cs"/>
          <w:rtl/>
        </w:rPr>
        <w:t xml:space="preserve"> پدر و مادرش به 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کوکار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سفارش کرده‌ا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م، مادرش با دشوار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به او آبستن شده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همسا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گان، مهربان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بندگان و برقرار داشتن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وند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شاوندان و سلام کردن، و مهربان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فقرا و مستمندان و 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 و مسافران امر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 ـ از به خود بال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و تکبر و خودپسند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تجاوز و دست‌دراز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ناحق به مردم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و به التزام به عدالت در همه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فرمان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دهند در مورد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فضائل اعمال و اقوال که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به انجام آن تشو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کرده کوتاه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‌ورزند. و رسول اکرم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خوب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معروف را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نشمار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حت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باشد که با برادرت با خوشرو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روبرو شو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»</w:t>
      </w:r>
      <w:r w:rsidRPr="002215DC">
        <w:rPr>
          <w:rStyle w:val="Char3"/>
          <w:vertAlign w:val="superscript"/>
          <w:rtl/>
        </w:rPr>
        <w:footnoteReference w:id="190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 ـ از بدگمان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تجسس، و رفتن به دنبال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‌کنند، چون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کارها روابط اجتماع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فاسد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برادران تفرقه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‌اندازد و بذر فساد را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م‌کارد.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 ـ به خاطر خود خشم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چون آن‌ها فقه چشم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‌فهمند، و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وَ</w:t>
      </w:r>
      <w:r w:rsidRPr="00A03F15">
        <w:rPr>
          <w:rStyle w:val="Chare"/>
          <w:rFonts w:hint="cs"/>
          <w:rtl/>
        </w:rPr>
        <w:t>ٱلۡكَٰظِمِينَ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ٱلۡغَيۡظَ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ٱلۡعَافِينَ</w:t>
      </w:r>
      <w:r w:rsidRPr="00A03F15">
        <w:rPr>
          <w:rStyle w:val="Chare"/>
          <w:rtl/>
        </w:rPr>
        <w:t xml:space="preserve"> عَنِ </w:t>
      </w:r>
      <w:r w:rsidRPr="00A03F15">
        <w:rPr>
          <w:rStyle w:val="Chare"/>
          <w:rFonts w:hint="cs"/>
          <w:rtl/>
        </w:rPr>
        <w:t>ٱلنَّاسِۗ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يُحِبُّ </w:t>
      </w:r>
      <w:r w:rsidRPr="00A03F15">
        <w:rPr>
          <w:rStyle w:val="Chare"/>
          <w:rFonts w:hint="cs"/>
          <w:rtl/>
        </w:rPr>
        <w:t>ٱلۡمُحۡسِنِينَ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[آل عمران: 134]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خشم خود را فرو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‌خورند، و از مردم</w:t>
      </w:r>
      <w:r w:rsidR="00D81C83" w:rsidRPr="00536685">
        <w:rPr>
          <w:rStyle w:val="Char6"/>
          <w:rtl/>
        </w:rPr>
        <w:t xml:space="preserve"> گذشت م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‌کنند، و خداوند 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کوکاران را دوست دارد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  <w:r w:rsidR="00D81C83" w:rsidRPr="00C51449">
        <w:rPr>
          <w:rStyle w:val="Char3"/>
          <w:rFonts w:hint="cs"/>
          <w:rtl/>
        </w:rPr>
        <w:t xml:space="preserve">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موارد اخلاق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اخلاق والا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536685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>.</w:t>
      </w:r>
    </w:p>
    <w:p w:rsidR="00C51449" w:rsidRDefault="00C51449" w:rsidP="00D81C83">
      <w:pPr>
        <w:ind w:firstLine="284"/>
        <w:jc w:val="lowKashida"/>
        <w:rPr>
          <w:rtl/>
          <w:lang w:bidi="fa-IR"/>
        </w:rPr>
        <w:sectPr w:rsidR="00C51449" w:rsidSect="00C14F87">
          <w:headerReference w:type="default" r:id="rId32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D81C83" w:rsidRPr="00B80D19" w:rsidRDefault="00D81C83" w:rsidP="00C51449">
      <w:pPr>
        <w:pStyle w:val="a0"/>
        <w:rPr>
          <w:noProof/>
          <w:rtl/>
        </w:rPr>
      </w:pPr>
      <w:r w:rsidRPr="00B80D19">
        <w:rPr>
          <w:rFonts w:hint="cs"/>
          <w:noProof/>
          <w:rtl/>
        </w:rPr>
        <w:t xml:space="preserve"> </w:t>
      </w:r>
      <w:bookmarkStart w:id="83" w:name="_Toc440144989"/>
      <w:r w:rsidRPr="00B80D19">
        <w:rPr>
          <w:rFonts w:hint="cs"/>
          <w:noProof/>
          <w:rtl/>
        </w:rPr>
        <w:t>توص</w:t>
      </w:r>
      <w:r w:rsidR="008D20B0">
        <w:rPr>
          <w:rFonts w:hint="cs"/>
          <w:noProof/>
          <w:rtl/>
        </w:rPr>
        <w:t>ی</w:t>
      </w:r>
      <w:r w:rsidRPr="00B80D19">
        <w:rPr>
          <w:rFonts w:hint="cs"/>
          <w:noProof/>
          <w:rtl/>
        </w:rPr>
        <w:t>ه‌ها و سخنان ائمه اهل سنت و الجماعت در راستا</w:t>
      </w:r>
      <w:r w:rsidR="008D20B0">
        <w:rPr>
          <w:rFonts w:hint="cs"/>
          <w:noProof/>
          <w:rtl/>
        </w:rPr>
        <w:t>ی</w:t>
      </w:r>
      <w:r w:rsidRPr="00B80D19">
        <w:rPr>
          <w:rFonts w:hint="cs"/>
          <w:noProof/>
          <w:rtl/>
        </w:rPr>
        <w:t xml:space="preserve"> اتباع و نه</w:t>
      </w:r>
      <w:r w:rsidR="008D20B0">
        <w:rPr>
          <w:rFonts w:hint="cs"/>
          <w:noProof/>
          <w:rtl/>
        </w:rPr>
        <w:t>ی</w:t>
      </w:r>
      <w:r w:rsidR="002215DC">
        <w:rPr>
          <w:rFonts w:hint="cs"/>
          <w:noProof/>
          <w:rtl/>
        </w:rPr>
        <w:t xml:space="preserve"> آنان از بدعت</w:t>
      </w:r>
      <w:r w:rsidR="002215DC">
        <w:rPr>
          <w:rFonts w:hint="eastAsia"/>
          <w:noProof/>
          <w:rtl/>
        </w:rPr>
        <w:t>‌</w:t>
      </w:r>
      <w:r w:rsidRPr="00B80D19">
        <w:rPr>
          <w:rFonts w:hint="cs"/>
          <w:noProof/>
          <w:rtl/>
        </w:rPr>
        <w:t>گذار</w:t>
      </w:r>
      <w:r w:rsidR="008D20B0">
        <w:rPr>
          <w:rFonts w:hint="cs"/>
          <w:noProof/>
          <w:rtl/>
        </w:rPr>
        <w:t>ی</w:t>
      </w:r>
      <w:bookmarkEnd w:id="83"/>
    </w:p>
    <w:p w:rsidR="00D81C83" w:rsidRPr="00C51449" w:rsidRDefault="00D81C83" w:rsidP="006367F3">
      <w:pPr>
        <w:pStyle w:val="a6"/>
        <w:numPr>
          <w:ilvl w:val="0"/>
          <w:numId w:val="13"/>
        </w:numPr>
        <w:ind w:left="680" w:hanging="340"/>
        <w:rPr>
          <w:rStyle w:val="Char3"/>
          <w:rtl/>
        </w:rPr>
      </w:pPr>
      <w:r w:rsidRPr="00C51449">
        <w:rPr>
          <w:rStyle w:val="Char3"/>
          <w:rFonts w:hint="cs"/>
          <w:rtl/>
        </w:rPr>
        <w:t>صحاب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بزرگوار معاذ بن جبل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«ا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مردم قبل از آن که علم از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برود آن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هان! آگاه باش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که از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ان رفتن علم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رفتن علماء و از بدعت 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سخت 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شدت بپره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فرمان آزاد و روشن را لازم بگ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د»</w:t>
      </w:r>
      <w:r w:rsidRPr="002215DC">
        <w:rPr>
          <w:rStyle w:val="Char3"/>
          <w:vertAlign w:val="superscript"/>
          <w:rtl/>
        </w:rPr>
        <w:footnoteReference w:id="191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6367F3">
      <w:pPr>
        <w:pStyle w:val="a6"/>
        <w:numPr>
          <w:ilvl w:val="0"/>
          <w:numId w:val="13"/>
        </w:numPr>
        <w:ind w:left="680" w:hanging="340"/>
        <w:rPr>
          <w:rStyle w:val="Char3"/>
          <w:rtl/>
        </w:rPr>
      </w:pPr>
      <w:r w:rsidRPr="00C51449">
        <w:rPr>
          <w:rStyle w:val="Char3"/>
          <w:rFonts w:hint="cs"/>
          <w:rtl/>
        </w:rPr>
        <w:t>و صحاب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بزرگوار حذ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فه بن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«هر عبادت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اصحاب رسول الله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انجام نداده‌اند، آن را انجام نده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چون اول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بعد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سخن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نگذاشته است؛ پس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گروه قار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قرآن از خدا بترس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راه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که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از شما بوده‌اند لازم بگ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د»</w:t>
      </w:r>
      <w:r w:rsidRPr="002215DC">
        <w:rPr>
          <w:rStyle w:val="Char3"/>
          <w:vertAlign w:val="superscript"/>
          <w:rtl/>
        </w:rPr>
        <w:footnoteReference w:id="192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6367F3">
      <w:pPr>
        <w:pStyle w:val="a6"/>
        <w:numPr>
          <w:ilvl w:val="0"/>
          <w:numId w:val="13"/>
        </w:numPr>
        <w:ind w:left="680" w:hanging="340"/>
        <w:rPr>
          <w:rStyle w:val="Char3"/>
          <w:rtl/>
        </w:rPr>
      </w:pPr>
      <w:r w:rsidRPr="00C51449">
        <w:rPr>
          <w:rStyle w:val="Char3"/>
          <w:rFonts w:hint="cs"/>
          <w:rtl/>
        </w:rPr>
        <w:t>و صحاب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بزرگوار عبدالله بن مسعود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‌خواهد راه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بگ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 راه گذشتگان را 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بگ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رد،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نان اصحاب محمد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بودند آن‌ها 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افراد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امت بودند و دل‌ها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از همه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کوتر بوده، و علم آنان از همه عم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ق‌‌تر بوده است و از همه تکلف‌شان کمتر بوده است، قوم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هستند که خداوند آن‌ها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 و نقل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خود برگز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است، پس راه و اخلاق آنان را سرمشق خود قرار ده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 آنان بر صراط مستق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م بوده‌اند»</w:t>
      </w:r>
      <w:r w:rsidRPr="002215DC">
        <w:rPr>
          <w:rStyle w:val="Char3"/>
          <w:vertAlign w:val="superscript"/>
          <w:rtl/>
        </w:rPr>
        <w:footnoteReference w:id="193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بدعت 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شما به بدعت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فرمان آزاد و روشن را لازم بگ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د»</w:t>
      </w:r>
      <w:r w:rsidRPr="002215DC">
        <w:rPr>
          <w:rStyle w:val="Char3"/>
          <w:vertAlign w:val="superscript"/>
          <w:rtl/>
        </w:rPr>
        <w:footnoteReference w:id="194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6367F3">
      <w:pPr>
        <w:pStyle w:val="a6"/>
        <w:numPr>
          <w:ilvl w:val="0"/>
          <w:numId w:val="13"/>
        </w:numPr>
        <w:ind w:left="680" w:hanging="340"/>
        <w:rPr>
          <w:rStyle w:val="Char3"/>
          <w:rtl/>
        </w:rPr>
      </w:pPr>
      <w:r w:rsidRPr="00C51449">
        <w:rPr>
          <w:rStyle w:val="Char3"/>
          <w:rFonts w:hint="cs"/>
          <w:rtl/>
        </w:rPr>
        <w:t>و صحاب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بزرگوار فق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عبدالله بن عمر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«مردم همواره بر راه خواهند بود تا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از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اثر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 xml:space="preserve"> کنند»</w:t>
      </w:r>
      <w:r w:rsidRPr="002215DC">
        <w:rPr>
          <w:rStyle w:val="Char3"/>
          <w:vertAlign w:val="superscript"/>
          <w:rtl/>
        </w:rPr>
        <w:footnoteReference w:id="195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همچن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بدعت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است، گرچه مردم آن را خوب و ن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کو بدانند»</w:t>
      </w:r>
      <w:r w:rsidRPr="002215DC">
        <w:rPr>
          <w:rStyle w:val="Char3"/>
          <w:vertAlign w:val="superscript"/>
          <w:rtl/>
        </w:rPr>
        <w:footnoteReference w:id="196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و صحاب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بزرگوار ابودرداء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«تا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و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چنگ زده باش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گمراه نخواه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 xml:space="preserve"> شد»</w:t>
      </w:r>
      <w:r w:rsidRPr="002215DC">
        <w:rPr>
          <w:rStyle w:val="Char3"/>
          <w:vertAlign w:val="superscript"/>
          <w:rtl/>
        </w:rPr>
        <w:footnoteReference w:id="197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6367F3">
      <w:pPr>
        <w:pStyle w:val="a6"/>
        <w:numPr>
          <w:ilvl w:val="0"/>
          <w:numId w:val="13"/>
        </w:numPr>
        <w:ind w:left="680" w:hanging="340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رالمومن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ابن 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طالب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 «اگر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براساس 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نظر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‌بود؛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موزه‌ها به مسح کردن از بالا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اول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‌تر بود، 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رسول خدا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را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دم که بر بالا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موزه‌ها مسح م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‌کرد»</w:t>
      </w:r>
      <w:r w:rsidRPr="002215DC">
        <w:rPr>
          <w:rStyle w:val="Char3"/>
          <w:vertAlign w:val="superscript"/>
          <w:rtl/>
        </w:rPr>
        <w:footnoteReference w:id="198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6367F3">
      <w:pPr>
        <w:pStyle w:val="a6"/>
        <w:numPr>
          <w:ilvl w:val="0"/>
          <w:numId w:val="13"/>
        </w:numPr>
        <w:ind w:left="680" w:hanging="340"/>
        <w:rPr>
          <w:rStyle w:val="Char3"/>
          <w:rtl/>
        </w:rPr>
      </w:pPr>
      <w:r w:rsidRPr="00C51449">
        <w:rPr>
          <w:rStyle w:val="Char3"/>
          <w:rFonts w:hint="cs"/>
          <w:rtl/>
        </w:rPr>
        <w:t>و عبدالله بن عمرو بن عاص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«ه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بدعت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جاد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و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سنت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‌رود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دور م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‌شود»</w:t>
      </w:r>
      <w:r w:rsidRPr="002215DC">
        <w:rPr>
          <w:rStyle w:val="Char3"/>
          <w:vertAlign w:val="superscript"/>
          <w:rtl/>
        </w:rPr>
        <w:footnoteReference w:id="199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و از عابس بن رب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عه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است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عمر بن خطاب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را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دم که حجرالاسود را بوسه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‌زود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‌گفت: «م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‌دانم که تو سنگ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سود و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خدا را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دم که تو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تو را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‌بوس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دم»</w:t>
      </w:r>
      <w:r w:rsidRPr="002215DC">
        <w:rPr>
          <w:rStyle w:val="Char3"/>
          <w:vertAlign w:val="superscript"/>
          <w:rtl/>
        </w:rPr>
        <w:footnoteReference w:id="200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و خل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فه عادل عمربن عبدالعز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«توقف کن آن جا که قوم توقف کرده‌اند،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 آن‌ها از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علم توقف نموده‌اند و با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نش ناقذ دست نگه داشته‌اند، و آن‌ها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توض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آن قو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‌تر بوده‌اند و اگر فض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‌بود آنان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سته‌تر به آن بوده‌اند، اگر بگوئ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بعد از آن‌ها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داده است، بدان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زها را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جاد نکرده مگر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با رهنمود آنان مخالفت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از سنت آن‌ها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گردان شده است، آنان به اندازه کاف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مورد آن سخن گفته‌اند، فراتر از آن درست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و کمتر از آن هر کس بگو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کوتاه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ده،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دگاه آن‌ها پائ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ن‌تر آمد و جفا نموده‌اند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فراتر رفته و دچار غلو شده‌اند و آن‌ها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دو بر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صراط مستق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قرار دارند»</w:t>
      </w:r>
      <w:r w:rsidRPr="002215DC">
        <w:rPr>
          <w:rStyle w:val="Char3"/>
          <w:vertAlign w:val="superscript"/>
          <w:rtl/>
        </w:rPr>
        <w:footnoteReference w:id="201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ثقه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وب سخت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«بدعت گذار هر چه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بکوشد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از خداوند دور م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‌شود»</w:t>
      </w:r>
      <w:r w:rsidRPr="002215DC">
        <w:rPr>
          <w:rStyle w:val="Char3"/>
          <w:vertAlign w:val="superscript"/>
          <w:rtl/>
        </w:rPr>
        <w:footnoteReference w:id="202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حسّان بن عط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قوم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ن‌شان بدعت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جاد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به اندازه آن سنت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ان‌شان برداشته م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‌شود»</w:t>
      </w:r>
      <w:r w:rsidRPr="002215DC">
        <w:rPr>
          <w:rStyle w:val="Char3"/>
          <w:vertAlign w:val="superscript"/>
          <w:rtl/>
        </w:rPr>
        <w:footnoteReference w:id="203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امام محمد بن 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‌گفتند: تا هر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براثر و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ث </w:t>
      </w:r>
      <w:r w:rsidR="002215DC">
        <w:rPr>
          <w:rStyle w:val="Char3"/>
          <w:rFonts w:hint="cs"/>
          <w:rtl/>
        </w:rPr>
        <w:t>قرار دارد؛ او بر راه قرار دارد»</w:t>
      </w:r>
      <w:r w:rsidRPr="002215DC">
        <w:rPr>
          <w:rStyle w:val="Char3"/>
          <w:vertAlign w:val="superscript"/>
          <w:rtl/>
        </w:rPr>
        <w:footnoteReference w:id="204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و امام حافظ سف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ثور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طان بدعت را از گناه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دوست دارد از گناه توبه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از بدعت توبه نم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‌شود»</w:t>
      </w:r>
      <w:r w:rsidRPr="002215DC">
        <w:rPr>
          <w:rStyle w:val="Char3"/>
          <w:vertAlign w:val="superscript"/>
          <w:rtl/>
        </w:rPr>
        <w:footnoteReference w:id="205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و حافظ مجاهد عبدالله بن مبارک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«آنچه بر آن اعتماد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و اثر باشد و از رأ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مقدار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استفاده کن که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را تفس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م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‌کند»</w:t>
      </w:r>
      <w:r w:rsidRPr="002215DC">
        <w:rPr>
          <w:rStyle w:val="Char3"/>
          <w:vertAlign w:val="superscript"/>
          <w:rtl/>
        </w:rPr>
        <w:footnoteReference w:id="206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شافع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 مسأله‌ا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آن برخلاف سنت سخن گفته‌ام، بدان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که در 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 و پس از مرگ ن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ز سخن خود را پس گرفته‌ام»</w:t>
      </w:r>
      <w:r w:rsidRPr="002215DC">
        <w:rPr>
          <w:rStyle w:val="Char3"/>
          <w:vertAlign w:val="superscript"/>
          <w:rtl/>
        </w:rPr>
        <w:footnoteReference w:id="207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از رب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 بن سل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است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روز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امام شافع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کرد، مرد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او گفت: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اباعبدالله 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عمل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؟ امام شافع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گفت: «هر گاه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رسول اکرم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کردم و به آن عمل نکردم بدان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د عقلم را از دست داده ام»</w:t>
      </w:r>
      <w:r w:rsidRPr="002215DC">
        <w:rPr>
          <w:rStyle w:val="Char3"/>
          <w:vertAlign w:val="superscript"/>
          <w:rtl/>
        </w:rPr>
        <w:footnoteReference w:id="208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738" w:hanging="454"/>
        <w:rPr>
          <w:rStyle w:val="Char3"/>
        </w:rPr>
      </w:pPr>
      <w:r w:rsidRPr="00C51449">
        <w:rPr>
          <w:rStyle w:val="Char3"/>
          <w:rFonts w:hint="cs"/>
          <w:rtl/>
        </w:rPr>
        <w:t>و امام بزرگوار اوزاع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«به آثار سلف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بند باش هر چند مردم تو را رها کنند، و از آرا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افراد بپره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گرچه با سخنان آن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چون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 صراط مستق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باش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روشن م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‌شود»</w:t>
      </w:r>
      <w:r w:rsidRPr="002215DC">
        <w:rPr>
          <w:rStyle w:val="Char3"/>
          <w:vertAlign w:val="superscript"/>
          <w:rtl/>
        </w:rPr>
        <w:footnoteReference w:id="209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738" w:hanging="454"/>
        <w:rPr>
          <w:rStyle w:val="Char3"/>
        </w:rPr>
      </w:pPr>
      <w:r w:rsidRPr="00C51449">
        <w:rPr>
          <w:rStyle w:val="Char3"/>
          <w:rFonts w:hint="cs"/>
          <w:rtl/>
        </w:rPr>
        <w:t>و از نوح الجامع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است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به ابوحن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فه 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گفتم: آنچه مردم تازه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جاد کرده‌اند و در مورد اعراض و اجسام سخن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ند، چه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؟ او گفت: «سخنان فلاسفه،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و راه سلف را لازم بگ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و به شدت از هر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تازه‌ا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پره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ز کن که بدعت است»</w:t>
      </w:r>
      <w:r w:rsidRPr="002215DC">
        <w:rPr>
          <w:rStyle w:val="Char3"/>
          <w:vertAlign w:val="superscript"/>
          <w:rtl/>
        </w:rPr>
        <w:footnoteReference w:id="210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6367F3">
      <w:pPr>
        <w:pStyle w:val="a6"/>
        <w:numPr>
          <w:ilvl w:val="0"/>
          <w:numId w:val="13"/>
        </w:numPr>
        <w:ind w:left="738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مالک بن انس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«سنت کشت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نوح است،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سوار آن شد نجات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افته است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 باز بماند غرق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</w:t>
      </w:r>
      <w:r w:rsidR="002215DC">
        <w:rPr>
          <w:rStyle w:val="Char3"/>
          <w:rFonts w:hint="cs"/>
          <w:rtl/>
        </w:rPr>
        <w:t>ود»</w:t>
      </w:r>
      <w:r w:rsidRPr="002215DC">
        <w:rPr>
          <w:rStyle w:val="Char3"/>
          <w:vertAlign w:val="superscript"/>
          <w:rtl/>
        </w:rPr>
        <w:footnoteReference w:id="211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«اگر کلام علم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‌بود؛ صحابه 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در مرود آن بحث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‌کردند، چنان که در مورد احکام سخن گفته‌اند، 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کلام باطل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نت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جه‌اش هم باطل است»</w:t>
      </w:r>
      <w:r w:rsidRPr="002215DC">
        <w:rPr>
          <w:rStyle w:val="Char3"/>
          <w:vertAlign w:val="superscript"/>
          <w:rtl/>
        </w:rPr>
        <w:footnoteReference w:id="212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ابن....م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از مالک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شن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دم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‌گفت: «هر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اسلام بدعت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جاد کند و آن را خوب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 رداند؛ به راست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او ادعا کرده که محمد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در رساندن رسالت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انت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است؛ چون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</w:t>
      </w:r>
      <w:r w:rsidRPr="002215DC">
        <w:rPr>
          <w:rStyle w:val="Char1"/>
          <w:rFonts w:hint="cs"/>
          <w:rtl/>
        </w:rPr>
        <w:t>ال</w:t>
      </w:r>
      <w:r w:rsidR="00DC7072" w:rsidRPr="002215DC">
        <w:rPr>
          <w:rStyle w:val="Char1"/>
          <w:rFonts w:hint="cs"/>
          <w:rtl/>
        </w:rPr>
        <w:t>ی</w:t>
      </w:r>
      <w:r w:rsidRPr="002215DC">
        <w:rPr>
          <w:rStyle w:val="Char1"/>
          <w:rFonts w:hint="cs"/>
          <w:rtl/>
        </w:rPr>
        <w:t>وم اکملت لکم د</w:t>
      </w:r>
      <w:r w:rsidR="00DC7072" w:rsidRPr="002215DC">
        <w:rPr>
          <w:rStyle w:val="Char1"/>
          <w:rFonts w:hint="cs"/>
          <w:rtl/>
        </w:rPr>
        <w:t>ی</w:t>
      </w:r>
      <w:r w:rsidRPr="002215DC">
        <w:rPr>
          <w:rStyle w:val="Char1"/>
          <w:rFonts w:hint="cs"/>
          <w:rtl/>
        </w:rPr>
        <w:t>نکم</w:t>
      </w:r>
      <w:r w:rsidRPr="00C51449">
        <w:rPr>
          <w:rStyle w:val="Char3"/>
          <w:rFonts w:hint="cs"/>
          <w:rtl/>
        </w:rPr>
        <w:t>» پس آنچه آن روز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نبوده امروز</w:t>
      </w:r>
      <w:r w:rsidR="005D7522">
        <w:rPr>
          <w:rStyle w:val="Char3"/>
          <w:rFonts w:hint="cs"/>
          <w:rtl/>
        </w:rPr>
        <w:t xml:space="preserve"> نمی‌</w:t>
      </w:r>
      <w:r w:rsidRPr="00C51449">
        <w:rPr>
          <w:rStyle w:val="Char3"/>
          <w:rFonts w:hint="cs"/>
          <w:rtl/>
        </w:rPr>
        <w:t>تواند د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ن باشد»</w:t>
      </w:r>
      <w:r w:rsidRPr="002215DC">
        <w:rPr>
          <w:rStyle w:val="Char3"/>
          <w:vertAlign w:val="superscript"/>
          <w:rtl/>
        </w:rPr>
        <w:footnoteReference w:id="213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و امام احمدبن حنبل امام اهل سنت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«اصول سنت نزد ما عبارت است از: تمسک به آنچه اصحاب رسول خدا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بر آن بوده‌اند و اقتدا کردن به آن‌ها، و ترک بدعت‌ها، و هر بدعت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گمراه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 xml:space="preserve"> است»</w:t>
      </w:r>
      <w:r w:rsidRPr="002215DC">
        <w:rPr>
          <w:rStyle w:val="Char3"/>
          <w:vertAlign w:val="superscript"/>
          <w:rtl/>
        </w:rPr>
        <w:footnoteReference w:id="214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و از امام حسن بصر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است که گفت: «اگر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سلف اول را درم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اخت و سپس امروز زنده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‌شد از اسلام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‌شناخت،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دستش را بر رخسارش گذاشت و گفت: جز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نماز، و سپس گفت: سوگند به خدا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منکرات زندگ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 و سلف صالح را درن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افته است و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بدعت 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که به بدعت خود دعوت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و صاحب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که به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فرام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‌خواند؛ اما خداوند او را مصون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‌دارد، و دلش مشتاق سلف صالح است و از راه آن‌ها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‌پرسد و در مس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آنان گام برم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‌دارد و از راهشان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در عوض پاداش بزرگ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او داده خواهد شد پس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گونه باش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د ان‌شاءالله»</w:t>
      </w:r>
      <w:r w:rsidRPr="002215DC">
        <w:rPr>
          <w:rStyle w:val="Char3"/>
          <w:vertAlign w:val="superscript"/>
          <w:rtl/>
        </w:rPr>
        <w:footnoteReference w:id="215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و عالم زاهد و عابد و امام بزرگوار فض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بن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اض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«راه‌ها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را 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بگ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و اندک بود رهروان آنان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نخواهد بود، و از راه‌ها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شدت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کن، و کثرت هلاک شوندگان تو را فر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ب ندهد»</w:t>
      </w:r>
      <w:r w:rsidRPr="002215DC">
        <w:rPr>
          <w:rStyle w:val="Char3"/>
          <w:vertAlign w:val="superscript"/>
          <w:rtl/>
        </w:rPr>
        <w:footnoteReference w:id="216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و صحاب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عبدالله ابن عمر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را از مساله‌ا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گفت: پدرت از آن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کرده است گفت: «آ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از فرمان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شود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از فرمان پدرم؟!»</w:t>
      </w:r>
      <w:r w:rsidRPr="002215DC">
        <w:rPr>
          <w:rStyle w:val="Char3"/>
          <w:vertAlign w:val="superscript"/>
          <w:rtl/>
        </w:rPr>
        <w:footnoteReference w:id="217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او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از زمره صحاب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بود که به شدت از سنت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‌کرد و به بدعت‌ها اعتراض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‌نمود؛ او شن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که مرد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عطسه زد و گفت: الحمدلله و الصلوه و السلام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رسول الله. ابن عمر به او گفت: «رسول اکرم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گونه به ما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اموخته بود! بلکه فرمود: هرگاه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شما عطه کرد الحمدلله بگو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د. و نگفت که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بر پ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امبر هم درود بفرستد»</w:t>
      </w:r>
      <w:r w:rsidRPr="002215DC">
        <w:rPr>
          <w:rStyle w:val="Char3"/>
          <w:vertAlign w:val="superscript"/>
          <w:rtl/>
        </w:rPr>
        <w:footnoteReference w:id="218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و عبدالله بن عباس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به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استناد به قول ابوبکر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با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مخالفت کرد و گفت: «ب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‌رود که به زود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آسمان سنگباران شو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د! من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رسول الله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گفته است و شما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‌گوئ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د ابوبکر و عمر گفته‌اند!!»</w:t>
      </w:r>
      <w:r w:rsidRPr="002215DC">
        <w:rPr>
          <w:rStyle w:val="Char3"/>
          <w:vertAlign w:val="superscript"/>
          <w:rtl/>
        </w:rPr>
        <w:footnoteReference w:id="219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ابن عباس در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اهل سنت راست گفته آن جا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نگاه کردن به مرد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اهل سنت به سنت و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فرام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‌خواند و از بدعت انسان را باز م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دارد</w:t>
      </w:r>
      <w:r w:rsidRPr="002215DC">
        <w:rPr>
          <w:rStyle w:val="Char3"/>
          <w:vertAlign w:val="superscript"/>
          <w:rtl/>
        </w:rPr>
        <w:footnoteReference w:id="220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و امام حافظ سف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ثور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«اگر خبر شد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شرق مرد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صحاب سنت است به او سلام بفرست، به راست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2215DC">
        <w:rPr>
          <w:rStyle w:val="Char3"/>
          <w:rFonts w:hint="cs"/>
          <w:rtl/>
        </w:rPr>
        <w:t>که اهل سنت کم و اندک شده‌اند!!»</w:t>
      </w:r>
      <w:r w:rsidRPr="002215DC">
        <w:rPr>
          <w:rStyle w:val="Char3"/>
          <w:vertAlign w:val="superscript"/>
          <w:rtl/>
        </w:rPr>
        <w:footnoteReference w:id="221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امام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وب سخت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«من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مرگ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اهل سنت با خبر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‌شوم 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اعضا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بدنم را از دست م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‌دهم»</w:t>
      </w:r>
      <w:r w:rsidRPr="002215DC">
        <w:rPr>
          <w:rStyle w:val="Char3"/>
          <w:vertAlign w:val="superscript"/>
          <w:rtl/>
        </w:rPr>
        <w:footnoteReference w:id="222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و امام عابد فض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بن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اض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«خداوند بندگان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دارد که بوس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له آن‌ها سرزم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ن‌ها را زنده و آباد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و آنان اهل سنت و حد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ث هستند»</w:t>
      </w:r>
      <w:r w:rsidRPr="002215DC">
        <w:rPr>
          <w:rStyle w:val="Char3"/>
          <w:vertAlign w:val="superscript"/>
          <w:rtl/>
        </w:rPr>
        <w:footnoteReference w:id="223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و امام مجاهد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عبدالله بن مبارک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برادر! بدان که امروز مرگ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مسلمان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حال تمسک به سنت به لقا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‌رود کرامت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است؛ انالله و اناال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راجعون، از وحشت و تنها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خود و از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ان رفتن برادران و از کمبود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اوران به خداوند شکا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از رفتن علما و اهل سنت و ظهور بدعت‌ها به خداوند شکا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م»</w:t>
      </w:r>
      <w:r w:rsidRPr="002215DC">
        <w:rPr>
          <w:rStyle w:val="Char3"/>
          <w:vertAlign w:val="superscript"/>
          <w:rtl/>
        </w:rPr>
        <w:footnoteReference w:id="224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و امام محدث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تبه بن سع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«هرگاه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اهل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ث،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مانند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بن سع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عبدالرحمان بن مهد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احمدبن حنبل و اسحاق بن راهو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و... را دوست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‌دارد، بدان که او بر سنت است و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نان مخالفت ورز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د بدان که بدعت گذار است»</w:t>
      </w:r>
      <w:r w:rsidRPr="002215DC">
        <w:rPr>
          <w:rStyle w:val="Char3"/>
          <w:vertAlign w:val="superscript"/>
          <w:rtl/>
        </w:rPr>
        <w:footnoteReference w:id="225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و امام شافع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چقدر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 و واقع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اهل سنت را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آن جا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«هرگاه فرد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اهل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نم 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مرد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اصحاب رسول الله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را د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ده‌ام»</w:t>
      </w:r>
      <w:r w:rsidRPr="002215DC">
        <w:rPr>
          <w:rStyle w:val="Char3"/>
          <w:vertAlign w:val="superscript"/>
          <w:rtl/>
        </w:rPr>
        <w:footnoteReference w:id="226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و امام بزرگوار اوزاع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«علم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آنچه از اصحاب محمد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نقل شده و آنچه از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آن‌ه نقل نشده است، علم ن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ست»</w:t>
      </w:r>
      <w:r w:rsidRPr="002215DC">
        <w:rPr>
          <w:rStyle w:val="Char3"/>
          <w:vertAlign w:val="superscript"/>
          <w:rtl/>
        </w:rPr>
        <w:footnoteReference w:id="227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و امام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حافظ ابراه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نخع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در مورد اطاعت و عدم بدعت 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«اگر اصحاب محمد بر ناخن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مسح کرده بودند، آن را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‌شستم، چون فض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لت در اتباع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 xml:space="preserve"> از آن‌هاست»</w:t>
      </w:r>
      <w:r w:rsidRPr="002215DC">
        <w:rPr>
          <w:rStyle w:val="Char3"/>
          <w:vertAlign w:val="superscript"/>
          <w:rtl/>
        </w:rPr>
        <w:footnoteReference w:id="228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و حافظ قتاده بن دعا بصر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«سزاوارتر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افراد که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اصحاب رسول‌ الله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هستند آنان که خداوند آن‌ها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خود و برپا داشتن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نش برگز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ده است»</w:t>
      </w:r>
      <w:r w:rsidRPr="002215DC">
        <w:rPr>
          <w:rStyle w:val="Char3"/>
          <w:vertAlign w:val="superscript"/>
          <w:rtl/>
        </w:rPr>
        <w:footnoteReference w:id="229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و صحاب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بزرگوار عبدالله بن مسعود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«خداوند به دل‌ها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بندگان نگاه کرد؛ آن‌گاه محمد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را برگز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او را با رسالت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مبعوث کرد و با علم و آگاه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او را انتخاب کرد، سپس به دل‌ها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مردم نگاه کرد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و آنان را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اوران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نش و 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ران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="002215DC">
        <w:rPr>
          <w:rStyle w:val="Char3"/>
          <w:rFonts w:hint="cs"/>
          <w:rtl/>
        </w:rPr>
        <w:t xml:space="preserve"> قرار داد»</w:t>
      </w:r>
      <w:r w:rsidRPr="002215DC">
        <w:rPr>
          <w:rStyle w:val="Char3"/>
          <w:vertAlign w:val="superscript"/>
          <w:rtl/>
        </w:rPr>
        <w:footnoteReference w:id="230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2215DC">
      <w:pPr>
        <w:pStyle w:val="a6"/>
        <w:rPr>
          <w:rStyle w:val="Char3"/>
          <w:rtl/>
        </w:rPr>
      </w:pPr>
      <w:r w:rsidRPr="002215DC">
        <w:rPr>
          <w:rStyle w:val="Char3"/>
          <w:rFonts w:hint="cs"/>
          <w:spacing w:val="-4"/>
          <w:rtl/>
        </w:rPr>
        <w:t>و م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‌گو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د: «از خدا بترس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د و همراه جماعت باش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د، ز</w:t>
      </w:r>
      <w:r w:rsidR="00DC7072" w:rsidRPr="002215DC">
        <w:rPr>
          <w:rStyle w:val="Char3"/>
          <w:rFonts w:hint="cs"/>
          <w:spacing w:val="-4"/>
          <w:rtl/>
        </w:rPr>
        <w:t>ی</w:t>
      </w:r>
      <w:r w:rsidRPr="002215DC">
        <w:rPr>
          <w:rStyle w:val="Char3"/>
          <w:rFonts w:hint="cs"/>
          <w:spacing w:val="-4"/>
          <w:rtl/>
        </w:rPr>
        <w:t>را خداوند هرگز امت محمد</w:t>
      </w:r>
      <w:r w:rsidR="002215DC" w:rsidRPr="002215DC">
        <w:rPr>
          <w:rStyle w:val="Char3"/>
          <w:rFonts w:hint="cs"/>
          <w:spacing w:val="-4"/>
          <w:rtl/>
        </w:rPr>
        <w:t xml:space="preserve"> </w:t>
      </w:r>
      <w:r w:rsidR="00DC7072" w:rsidRPr="002215DC">
        <w:rPr>
          <w:rStyle w:val="Char3"/>
          <w:rFonts w:cs="CTraditional Arabic"/>
          <w:spacing w:val="-4"/>
          <w:rtl/>
        </w:rPr>
        <w:t>ج</w:t>
      </w:r>
      <w:r w:rsidRPr="00C51449">
        <w:rPr>
          <w:rStyle w:val="Char3"/>
          <w:rFonts w:hint="cs"/>
          <w:rtl/>
        </w:rPr>
        <w:t xml:space="preserve"> را بر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جمع نخواهد کرد و صبر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شه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تا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استراحت کند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از فاسق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 xml:space="preserve"> مردم راحت شوند»</w:t>
      </w:r>
      <w:r w:rsidRPr="002215DC">
        <w:rPr>
          <w:rStyle w:val="Char3"/>
          <w:vertAlign w:val="superscript"/>
          <w:rtl/>
        </w:rPr>
        <w:footnoteReference w:id="231"/>
      </w:r>
      <w:r w:rsidR="002215DC">
        <w:rPr>
          <w:rStyle w:val="Char3"/>
          <w:rFonts w:hint="cs"/>
          <w:rtl/>
        </w:rPr>
        <w:t>.</w:t>
      </w:r>
    </w:p>
    <w:p w:rsidR="002215DC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و امام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وب سخت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«از سعادتمند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نوجوان و فرد عجم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خداوند همراه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بهره بردن از عالم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علما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 xml:space="preserve"> اهل سنت را بهره آنان کند»</w:t>
      </w:r>
      <w:r w:rsidRPr="002215DC">
        <w:rPr>
          <w:rStyle w:val="Char3"/>
          <w:vertAlign w:val="superscript"/>
          <w:rtl/>
        </w:rPr>
        <w:footnoteReference w:id="232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6367F3">
      <w:pPr>
        <w:pStyle w:val="a6"/>
        <w:numPr>
          <w:ilvl w:val="0"/>
          <w:numId w:val="13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امام مالک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قاعده‌ا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 و مهم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کرده که همه اقوال ائمه که ما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را خلاصه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او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«آخر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امت اصلاح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مگر با آنچه اول آن بوس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له‌اش اصلاح شده، و آنچه آن روز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نبوده امروز هم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به شما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="002215DC">
        <w:rPr>
          <w:rStyle w:val="Char3"/>
          <w:rFonts w:hint="cs"/>
          <w:rtl/>
        </w:rPr>
        <w:t>د»</w:t>
      </w:r>
      <w:r w:rsidRPr="002215DC">
        <w:rPr>
          <w:rStyle w:val="Char3"/>
          <w:vertAlign w:val="superscript"/>
          <w:rtl/>
        </w:rPr>
        <w:footnoteReference w:id="233"/>
      </w:r>
      <w:r w:rsidR="002215DC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بود دسته‌ا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معطر از اقوال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ائمه سلف از اهل سنت و الجماعت در راستا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امر اتباع و نه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بدعت 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ائمه خبرخواه‌تر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افراد و آگاه‌تر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افراد به آنچه صلاح و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امت و نجات و رستگار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‌اش در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و آخرت است، به شمار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ند، آر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آنان امت را به تمسک به قرآن و سنت رسول الله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به آنچه اصحاب</w:t>
      </w:r>
      <w:r w:rsidR="00536685" w:rsidRPr="00536685">
        <w:rPr>
          <w:rStyle w:val="Char3"/>
          <w:rFonts w:cs="CTraditional Arabic"/>
          <w:rtl/>
        </w:rPr>
        <w:t>ش</w:t>
      </w:r>
      <w:r w:rsidRPr="00C51449">
        <w:rPr>
          <w:rStyle w:val="Char3"/>
          <w:rFonts w:hint="cs"/>
          <w:rtl/>
        </w:rPr>
        <w:t xml:space="preserve"> بر آن بوده‌اند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امت را از بدعت‌ها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هوا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نفس، و اطاعت از راه‌ها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اهل اهواء و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کفر برحذر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‌دارند. و همان طور که رسول الله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به آنان آموخته خبر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 که راه‌ رها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و راه نجات و رستگار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توف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و سعادت و موفق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در هر دو جهان، تمسک به قرآن و سنت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2215DC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راه راست او در هر امر کوچک و بزرگ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است، تا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که کار به فرام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عمل کرده باش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وَ</w:t>
      </w:r>
      <w:r w:rsidRPr="00A03F15">
        <w:rPr>
          <w:rStyle w:val="Chare"/>
          <w:rFonts w:hint="cs"/>
          <w:rtl/>
        </w:rPr>
        <w:t>ٱتَّبِعُوٓاْ</w:t>
      </w:r>
      <w:r w:rsidRPr="00A03F15">
        <w:rPr>
          <w:rStyle w:val="Chare"/>
          <w:rtl/>
        </w:rPr>
        <w:t xml:space="preserve"> أَحۡسَنَ مَآ أُنزِلَ إِلَيۡكُم مِّن رَّبِّكُم مِّن قَبۡلِ أَن يَأۡتِيَكُمُ </w:t>
      </w:r>
      <w:r w:rsidRPr="00A03F15">
        <w:rPr>
          <w:rStyle w:val="Chare"/>
          <w:rFonts w:hint="cs"/>
          <w:rtl/>
        </w:rPr>
        <w:t>ٱلۡعَذَابُ</w:t>
      </w:r>
      <w:r w:rsidRPr="00A03F15">
        <w:rPr>
          <w:rStyle w:val="Chare"/>
          <w:rtl/>
        </w:rPr>
        <w:t xml:space="preserve"> بَغۡتَة</w:t>
      </w:r>
      <w:r w:rsidRPr="00A03F15">
        <w:rPr>
          <w:rStyle w:val="Chare"/>
          <w:rFonts w:hint="cs"/>
          <w:rtl/>
        </w:rPr>
        <w:t>ٗ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وَأ</w:t>
      </w:r>
      <w:r w:rsidRPr="00A03F15">
        <w:rPr>
          <w:rStyle w:val="Chare"/>
          <w:rtl/>
        </w:rPr>
        <w:t>َنتُمۡ لَا تَشۡعُرُونَ٥٥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[الزمر: 55]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 از آنکه ناگهان و درحال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که حدس نم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‌زن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عذاب به شما برسد از بهتر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ز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که از سو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پروردگارتان برا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شما فرو فرستاده شده است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2215DC">
      <w:pPr>
        <w:pStyle w:val="a6"/>
        <w:widowControl w:val="0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وَمَآ ءَاتَىٰكُمُ </w:t>
      </w:r>
      <w:r w:rsidRPr="00A03F15">
        <w:rPr>
          <w:rStyle w:val="Chare"/>
          <w:rFonts w:hint="cs"/>
          <w:rtl/>
        </w:rPr>
        <w:t>ٱلرَّسُولُ</w:t>
      </w:r>
      <w:r w:rsidRPr="00A03F15">
        <w:rPr>
          <w:rStyle w:val="Chare"/>
          <w:rtl/>
        </w:rPr>
        <w:t xml:space="preserve"> فَخُذُوهُ </w:t>
      </w:r>
      <w:r w:rsidRPr="00A03F15">
        <w:rPr>
          <w:rStyle w:val="Chare"/>
          <w:rFonts w:hint="cs"/>
          <w:rtl/>
        </w:rPr>
        <w:t>وَمَا</w:t>
      </w:r>
      <w:r w:rsidRPr="00A03F15">
        <w:rPr>
          <w:rStyle w:val="Chare"/>
          <w:rtl/>
        </w:rPr>
        <w:t xml:space="preserve"> نَهَىٰكُمۡ عَنۡهُ فَ</w:t>
      </w:r>
      <w:r w:rsidRPr="00A03F15">
        <w:rPr>
          <w:rStyle w:val="Chare"/>
          <w:rFonts w:hint="cs"/>
          <w:rtl/>
        </w:rPr>
        <w:t>ٱنتَهُواْۚ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ٱتَّقُواْ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ٱللَّهَۖ</w:t>
      </w:r>
      <w:r w:rsidRPr="00A03F15">
        <w:rPr>
          <w:rStyle w:val="Chare"/>
          <w:rtl/>
        </w:rPr>
        <w:t xml:space="preserve"> إِنَّ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شَدِيدُ </w:t>
      </w:r>
      <w:r w:rsidRPr="00A03F15">
        <w:rPr>
          <w:rStyle w:val="Chare"/>
          <w:rFonts w:hint="cs"/>
          <w:rtl/>
        </w:rPr>
        <w:t>ٱلۡعِقَابِ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[الحشر: 7]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2215DC">
      <w:pPr>
        <w:pStyle w:val="a6"/>
        <w:widowControl w:val="0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آنچه که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غعمبر به شما بدهد آن‌را بگ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و از آنچه که شما را از آن باز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‌دارد باز آ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>د. و از خداوند بترس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ب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‌گمان خداوند سخت ک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فر است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C14183">
        <w:rPr>
          <w:rStyle w:val="Char3"/>
          <w:rFonts w:hint="cs"/>
          <w:color w:val="FF0000"/>
          <w:rtl/>
        </w:rPr>
        <w:t>«»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="00536685">
        <w:rPr>
          <w:rStyle w:val="Char3"/>
          <w:rFonts w:hint="cs"/>
          <w:rtl/>
        </w:rPr>
        <w:t>د: «</w:t>
      </w: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مؤمنان! از خدا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اطاعت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را باطل مگردان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536685">
        <w:rPr>
          <w:rStyle w:val="Char3"/>
          <w:rFonts w:hint="cs"/>
          <w:rtl/>
        </w:rPr>
        <w:t>».</w:t>
      </w:r>
    </w:p>
    <w:p w:rsidR="00C51449" w:rsidRDefault="00C51449" w:rsidP="00D81C83">
      <w:pPr>
        <w:ind w:firstLine="284"/>
        <w:jc w:val="lowKashida"/>
        <w:rPr>
          <w:rtl/>
        </w:rPr>
        <w:sectPr w:rsidR="00C51449" w:rsidSect="00C14F87">
          <w:headerReference w:type="default" r:id="rId33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D81C83" w:rsidRPr="00134B1A" w:rsidRDefault="00D81C83" w:rsidP="008C7FEB">
      <w:pPr>
        <w:pStyle w:val="a0"/>
        <w:rPr>
          <w:noProof/>
          <w:rtl/>
        </w:rPr>
      </w:pPr>
      <w:bookmarkStart w:id="84" w:name="_Toc412912524"/>
      <w:bookmarkStart w:id="85" w:name="_Toc440144990"/>
      <w:r w:rsidRPr="00134B1A">
        <w:rPr>
          <w:rFonts w:hint="cs"/>
          <w:noProof/>
          <w:rtl/>
        </w:rPr>
        <w:t>شرا</w:t>
      </w:r>
      <w:r w:rsidR="008D20B0">
        <w:rPr>
          <w:rFonts w:hint="cs"/>
          <w:noProof/>
          <w:rtl/>
        </w:rPr>
        <w:t>ی</w:t>
      </w:r>
      <w:r w:rsidRPr="00134B1A">
        <w:rPr>
          <w:rFonts w:hint="cs"/>
          <w:noProof/>
          <w:rtl/>
        </w:rPr>
        <w:t>ط و ضوابط دعوت دادن به عق</w:t>
      </w:r>
      <w:r w:rsidR="008D20B0">
        <w:rPr>
          <w:rFonts w:hint="cs"/>
          <w:noProof/>
          <w:rtl/>
        </w:rPr>
        <w:t>ی</w:t>
      </w:r>
      <w:r w:rsidRPr="00134B1A">
        <w:rPr>
          <w:rFonts w:hint="cs"/>
          <w:noProof/>
          <w:rtl/>
        </w:rPr>
        <w:t>ده اهل سنت و الجماعت</w:t>
      </w:r>
      <w:bookmarkEnd w:id="84"/>
      <w:bookmarkEnd w:id="85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برادر مسلمان! بدان که دعوت دادن به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سلف صالح، اهل سنت و الجماعت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براساس سه شرط انجام شود:</w:t>
      </w:r>
    </w:p>
    <w:p w:rsidR="00CC6A56" w:rsidRDefault="00D81C83" w:rsidP="006367F3">
      <w:pPr>
        <w:pStyle w:val="a6"/>
        <w:numPr>
          <w:ilvl w:val="0"/>
          <w:numId w:val="14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 xml:space="preserve">اعتقاد درست،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اعتقاد ما موافق با اعتقاد سلف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امت باشد،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ربوب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الوه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اسماء و صفات و در سا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مسائل اعتقاد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ابواب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همان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آنان را داشته باش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م.</w:t>
      </w:r>
    </w:p>
    <w:p w:rsidR="00CC6A56" w:rsidRDefault="00D81C83" w:rsidP="006367F3">
      <w:pPr>
        <w:pStyle w:val="a6"/>
        <w:numPr>
          <w:ilvl w:val="0"/>
          <w:numId w:val="14"/>
        </w:numPr>
        <w:ind w:left="680" w:hanging="340"/>
        <w:rPr>
          <w:rStyle w:val="Char3"/>
        </w:rPr>
      </w:pPr>
      <w:r w:rsidRPr="00C51449">
        <w:rPr>
          <w:rStyle w:val="Char3"/>
          <w:rFonts w:hint="cs"/>
          <w:rtl/>
        </w:rPr>
        <w:t>منهج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وه درست،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قران و سنت را در پرتو اصول و قواعد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بفهم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که آنان وضع کرده‌اند.</w:t>
      </w:r>
    </w:p>
    <w:p w:rsidR="00D81C83" w:rsidRPr="00C51449" w:rsidRDefault="00D81C83" w:rsidP="006367F3">
      <w:pPr>
        <w:pStyle w:val="a6"/>
        <w:numPr>
          <w:ilvl w:val="0"/>
          <w:numId w:val="14"/>
        </w:numPr>
        <w:ind w:left="680" w:hanging="340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عمل درست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عمل و عبادت‌ها بدعت 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بلکه هر عمل ما خالص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متعال و موافق با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او و سنت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امبرش باشد، خواه عمل اعتقاد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فعل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قول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باشد.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از آن جا که رساندن اسلام راست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آموختن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به مردم و نشر توح</w:t>
      </w:r>
      <w:r w:rsidR="00DC7072">
        <w:rPr>
          <w:rStyle w:val="Char3"/>
          <w:rFonts w:hint="cs"/>
          <w:rtl/>
        </w:rPr>
        <w:t>یی</w:t>
      </w:r>
      <w:r w:rsidR="00CC6A56">
        <w:rPr>
          <w:rStyle w:val="Char3"/>
          <w:rFonts w:hint="cs"/>
          <w:rtl/>
        </w:rPr>
        <w:t>د خالص دعوت دادن به</w:t>
      </w:r>
      <w:r w:rsidR="00CC6A56">
        <w:rPr>
          <w:rStyle w:val="Char3"/>
          <w:rFonts w:hint="eastAsia"/>
          <w:rtl/>
        </w:rPr>
        <w:t>‌</w:t>
      </w:r>
      <w:r w:rsidRPr="00C51449">
        <w:rPr>
          <w:rStyle w:val="Char3"/>
          <w:rFonts w:hint="cs"/>
          <w:rtl/>
        </w:rPr>
        <w:t>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متعال است از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سودمند‌تر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کارها و بالاتر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با برکت‌تر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عبادات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 و بزرگتر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ژه‌تر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ژگ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CC6A56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به شمار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‌رود و از برجسته‌تر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وطا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اول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اء و بندگان صالح و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خداوند در قرآن آنان را توص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وَمَنۡ أَحۡسَنُ قَوۡل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مِّمَّن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دَعَآ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إِلَى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وَعَمِلَ صَٰلِح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وَقَالَ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إِنَّنِي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ٱلۡمُسۡلِمِينَ</w:t>
      </w:r>
      <w:r w:rsidRPr="00A03F15">
        <w:rPr>
          <w:rStyle w:val="Chare"/>
          <w:rtl/>
        </w:rPr>
        <w:t>٣٣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[فصلت: 33]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گفتار چه کس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بهتر از گفتار کس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است که به‌سو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خدا فرا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‌خواند و کارها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شا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سته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‌کند و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‌گو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د: من از زمره‌</w:t>
      </w:r>
      <w:r w:rsidR="00DC7072" w:rsidRPr="00536685">
        <w:rPr>
          <w:rStyle w:val="Char6"/>
          <w:rFonts w:hint="cs"/>
          <w:rtl/>
        </w:rPr>
        <w:t>ی</w:t>
      </w:r>
      <w:r w:rsidRPr="00536685">
        <w:rPr>
          <w:rStyle w:val="Char6"/>
          <w:rFonts w:hint="cs"/>
          <w:rtl/>
        </w:rPr>
        <w:t xml:space="preserve"> مسلمانان هستم؟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دعوتگران به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متعال سنگ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فه را به دوش دارند و مسئول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آن‌ها از همه مردم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است چون آنان در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ف‌تر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مراتب و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 قرار دارند و آنان وظ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که بالاتر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فه است را انجام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دهند بلکه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فه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هدف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در زندگ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دنبال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‌شود؛ چرا 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نباشد؟! و حال آن که آن دعوت دادن به پرستش خداوند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گانه است.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وَمَآ أَرۡسَلۡنَا مِن قَبۡلِكَ مِن رَّسُولٍ إِلَّا نُوحِيٓ إِلَيۡهِ أَنَّهُ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لَآ إِلَٰهَ إِلَّآ أَنَا۠ فَ</w:t>
      </w:r>
      <w:r w:rsidRPr="00A03F15">
        <w:rPr>
          <w:rStyle w:val="Chare"/>
          <w:rFonts w:hint="cs"/>
          <w:rtl/>
        </w:rPr>
        <w:t>ٱعۡبُدُونِ</w:t>
      </w:r>
      <w:r w:rsidRPr="00A03F15">
        <w:rPr>
          <w:rStyle w:val="Chare"/>
          <w:rtl/>
        </w:rPr>
        <w:t>٢٥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[الأنب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اء: 25]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و 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چ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را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ش از تو نفرستاد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 مگر 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نکه به او وح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کرد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 که ه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چ معبود بر حق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جز من 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ست. پس مرا بپرست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دعوتگران به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متعال، آنان برگز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دگان منتخب از مردان امت هستند، چون همت گماشتن آنان به امر دعوت مستلزم آن است که آنان نمونه‌ها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باشند که مردم آنان را سرمشق خود قرار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‌دهند، خداوند متعال در مورد سرور دعوتگران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</w:t>
      </w:r>
      <w:r w:rsidR="00CC6A56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 xml:space="preserve">لَّقَدۡ كَانَ لَكُمۡ فِي رَسُولِ </w:t>
      </w:r>
      <w:r w:rsidRPr="00A03F15">
        <w:rPr>
          <w:rStyle w:val="Chare"/>
          <w:rFonts w:hint="cs"/>
          <w:rtl/>
        </w:rPr>
        <w:t>ٱللَّهِ</w:t>
      </w:r>
      <w:r w:rsidRPr="00A03F15">
        <w:rPr>
          <w:rStyle w:val="Chare"/>
          <w:rtl/>
        </w:rPr>
        <w:t xml:space="preserve"> أُسۡوَةٌ حَسَنَة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لِّمَن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كَانَ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يَرۡجُواْ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ٱلۡيَوۡمَ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ٱلۡأٓخِرَ</w:t>
      </w:r>
      <w:r w:rsidRPr="00A03F15">
        <w:rPr>
          <w:rStyle w:val="Chare"/>
          <w:rtl/>
        </w:rPr>
        <w:t xml:space="preserve"> وَذَكَرَ </w:t>
      </w:r>
      <w:r w:rsidRPr="00A03F15">
        <w:rPr>
          <w:rStyle w:val="Chare"/>
          <w:rFonts w:hint="cs"/>
          <w:rtl/>
        </w:rPr>
        <w:t>ٱللَّهَ</w:t>
      </w:r>
      <w:r w:rsidRPr="00A03F15">
        <w:rPr>
          <w:rStyle w:val="Chare"/>
          <w:rtl/>
        </w:rPr>
        <w:t xml:space="preserve"> كَثِير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>٢١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[الأحزاب: 21]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به راست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برا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از شما که به (پاداش) خداوند و روز ق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امت ام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د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‌دارد و خداوند را بس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ار 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اد 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‌کند، در (س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</w:t>
      </w:r>
      <w:r w:rsidR="00DC7072" w:rsidRPr="00536685">
        <w:rPr>
          <w:rStyle w:val="Char6"/>
          <w:rFonts w:hint="cs"/>
          <w:rtl/>
        </w:rPr>
        <w:t>ۀ</w:t>
      </w:r>
      <w:r w:rsidR="00D81C83" w:rsidRPr="00536685">
        <w:rPr>
          <w:rStyle w:val="Char6"/>
          <w:rFonts w:hint="cs"/>
          <w:rtl/>
        </w:rPr>
        <w:t>)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امبر خدا سرمشق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کو است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C6A56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وظا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دعوتگران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و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بزرگ است آنان پاسداران ارزش‌ها و امنا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اخلاق و مراقبان سلوک مردم هستند، و آن‌ها آئ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هستند که مردم خود را در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نند، بنابرا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الگوها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جوامع خود باشند و در زندگ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‌شان آثار رسالت‌ها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گردد و نشانه‌ها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مباد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آنان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در قدم‌ها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ترس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شود. چون استقامت دعوتگر و قوّت ارتباط او با پروردگارش و رفتار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ش، گوهر 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شخص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منعکس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کند و دل‌ها را جذب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انگ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و اقتدا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عائشه</w:t>
      </w:r>
      <w:r w:rsidR="00CC6A56">
        <w:rPr>
          <w:rStyle w:val="Char3"/>
          <w:rFonts w:hint="cs"/>
          <w:rtl/>
        </w:rPr>
        <w:t xml:space="preserve"> </w:t>
      </w:r>
      <w:r w:rsidR="00CC6A56">
        <w:rPr>
          <w:rStyle w:val="Char3"/>
          <w:rFonts w:cs="CTraditional Arabic" w:hint="cs"/>
          <w:rtl/>
        </w:rPr>
        <w:t>ل</w:t>
      </w:r>
      <w:r w:rsidRPr="00C51449">
        <w:rPr>
          <w:rStyle w:val="Char3"/>
          <w:rFonts w:hint="cs"/>
          <w:rtl/>
        </w:rPr>
        <w:t xml:space="preserve"> را در مورد اخلاق امام دعوتگران</w:t>
      </w:r>
      <w:r w:rsidR="00CC6A56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پرس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دند گفت: «اخلاق او قرآن بود»</w:t>
      </w:r>
      <w:r w:rsidRPr="00CC6A56">
        <w:rPr>
          <w:rStyle w:val="Char3"/>
          <w:vertAlign w:val="superscript"/>
          <w:rtl/>
        </w:rPr>
        <w:footnoteReference w:id="234"/>
      </w:r>
      <w:r w:rsidR="00CC6A56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او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مثال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CC6A56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را نمونه عمل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محسوس اخلاق 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و فضائل والا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قرآن به آن فرام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‌خواند، معرف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کرد. بنابرا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نشر دعوت اسلام الگو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صالح و نمونه‌ا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والا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‌طلبد که چشم‌ها به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دوخته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و دل‌ها جذب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‌گردد، و اسلام راست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از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‌تراود، و دعوتگران سلف صالح ما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دعوت اسلام را به جهان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عرضه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‌کردند خود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ن‌گونه بودند. و الگو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فه دعوت بپاخاسته،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در تمام شئون زندگ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اخلاق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متصف باشد و مواظب همه افعال و اقوال خود باشد، چون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رامون او گرد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با کنجکاو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او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‌نگرند و تمام حرکات و سکنات او را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نظر دارند، چون او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دگاه آنان الگوست و خداوند بر امت واجب کرده که گروه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فرزندانش را دعوت دادن به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حق آماده کند، و آماده کردن کار آسان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چون فقط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که دعوتگر عالم و سخنور باشد کفا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و همچن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مهربان بودن و دوست داشتن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بودنش کاف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بلکه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همه صفات را دارا باشد و بلکه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همه صفات نبو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به او توانا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انجام وظ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فه به 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وجه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را دارا باشد.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 و رسول اکرم</w:t>
      </w:r>
      <w:r w:rsidR="00CC6A56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به ما آموخته است که چگونه دعوت را به مردم برسان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م، 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رت او درس‌ها و آموختن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دارد پس دعوتگران به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سلف صالح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از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CC6A56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در دعوت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کنند و به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بند بوده و بر اصول آن ثابت قدم باشند، و ترد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که در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</w:t>
      </w:r>
      <w:r w:rsidR="00CC6A56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روش دعوت و اسلوب آن به تمام کمال توض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داده شده است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بدعت آم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مخالف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 است و مردم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جاد کرده‌اند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ست. تمام جهان امروز منتظر دعوتگران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مخلص، و علما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ربان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انب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اء را در دعوت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‌فهمند و بر رهنمود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CC6A56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گام برم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‌دارند و با جد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اسلام و 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آن را نشر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‌کنند و نشر آن را هدف اساس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خود در زندگ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قرار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‌دهند و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عمل ارزشمند به خداوند تقرب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‌جو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تا زم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 با دعوت به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حق و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خالص منوز کنند، همان گونه که سلف صالح آن را نوران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کرد، آنان که مردم را از تار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به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نور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رون آوردند و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را سرشار از عدالت و تمدم و دانش نمودند و آنان بودند که همان طور که خداوند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«کنتم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رالله... للناس» و به دنبال آن به سعادت و سرور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رهبر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دند، و فارس و روم را در هم شکستند و تخت کسرها و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صرها را با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و اخلاص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و با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حق، دچار تزلزل کردند.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رو بر دعوتگران حق است که به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سلف صالح با رعا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تفاوت زمان و مکان دعوت دهند. و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رهگذر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فهم درست، کوش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ده‌ام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شرا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 و ضوابط، و رهگذرها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دعوتگران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کنم، باشد که در راستا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به اصلاح سودمند واقع شوند.</w:t>
      </w:r>
    </w:p>
    <w:p w:rsidR="00D81C83" w:rsidRPr="00C51449" w:rsidRDefault="00D81C83" w:rsidP="00C51449">
      <w:pPr>
        <w:pStyle w:val="a1"/>
        <w:rPr>
          <w:rtl/>
        </w:rPr>
      </w:pPr>
      <w:bookmarkStart w:id="86" w:name="_Toc412912525"/>
      <w:bookmarkStart w:id="87" w:name="_Toc440144991"/>
      <w:r w:rsidRPr="00C51449">
        <w:rPr>
          <w:rFonts w:hint="cs"/>
          <w:rtl/>
        </w:rPr>
        <w:t>ضوابط و رهگذرها</w:t>
      </w:r>
      <w:r w:rsidR="00A0497C"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دعوتگران</w:t>
      </w:r>
      <w:bookmarkEnd w:id="86"/>
      <w:bookmarkEnd w:id="87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1. دعوت دادن به سوس الله متعال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راه‌ها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نجات در دو جهان است، چنان که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«سوگند به خدا اگر الله متعال بوس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</w:t>
      </w:r>
      <w:r w:rsidR="00DC7072">
        <w:rPr>
          <w:rStyle w:val="Char3"/>
          <w:rFonts w:hint="cs"/>
          <w:rtl/>
        </w:rPr>
        <w:t>ۀ</w:t>
      </w:r>
      <w:r w:rsidRPr="00C51449">
        <w:rPr>
          <w:rStyle w:val="Char3"/>
          <w:rFonts w:hint="cs"/>
          <w:rtl/>
        </w:rPr>
        <w:t xml:space="preserve"> تو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نفر را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کند، برا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ت بهتر از شتران سرخ مو است»</w:t>
      </w:r>
      <w:r w:rsidRPr="00CC6A56">
        <w:rPr>
          <w:rStyle w:val="Char3"/>
          <w:vertAlign w:val="superscript"/>
          <w:rtl/>
        </w:rPr>
        <w:footnoteReference w:id="235"/>
      </w:r>
      <w:r w:rsidR="00CC6A56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با انجام دادن دعوت پاداش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‌رسد و پاداش آن وابسته به 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رفتن آن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‌باشد، و از دعوتگر خواسته نشده که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اسلام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اورد! چون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کار خداوند و به دست اوست 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دعوتگر خواسته شده که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راه نها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تلاش خود را مبذول دارد.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آمادگ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دعوتگر شرط است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وعده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است، و دعوت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جهاد است که در مقصد و نت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جه با جهاد مشترک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2. تعم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و تاک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بر منهج سلف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امت که اهل سنت و الجماعت نماد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‌کند، و به اعتدال و شمول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دور بودن از افراط و تفر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 معروف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از رهگذر علم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حرکت کرد؛ علم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قرآن و سنت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است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علم به لطف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فرد را از سقوط مصون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‌دارد و راه را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کسان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راه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را 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گرفته‌اند، روشن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3. تلاش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اتحاد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وحدت کلمه آن‌ها بر حق؛ براساس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«کلمه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اساس وحدت کلمه است» به همراه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از حزب‌گرا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منفور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تفرقه انداخته و دل‌ها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را از هم دور ساخته است و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را ضع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کرده است.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دگاه درست درباره هر تجمع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راه دعوت به الله متعال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گروه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هستند، نه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جماعت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فقط آن‌ها هستند.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4. محور دوست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حما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باشد نه اشخاص، هر چند مقام‌شان بالا باشد چون حق باق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 اشخاص از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‌روند و حق را بشناس اهل حق را خواه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شناخت.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5. دعوت به همکار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هر انچه به همکار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‌انجامد؛ و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از اختلاف و آنچه به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‌انجامد، البته تا حدود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اجاز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دهد و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با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همکار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در اختلافات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امور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گنجا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اختلاف را دارد،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رخواه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باش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همد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را نص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حت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بدون آن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نه با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بورز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اصل در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جماعت‌ها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انه‌رو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است که با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تعامل کرده و متحد باشند، اگر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کار مشکل بود، پس همکار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م، و اگر همکار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مشکل بود، همز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مسالمت‌آم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ز، و بعد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هلاکت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6.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گروه و جماعت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فرد مسلمان به آن منتسب است تعصب داشته باشد، و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از هر تلاش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گران ارائه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کنند تا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موافق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است و افراط و تفر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 به دور است، استقبال کند.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7. اختلاف در فروع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موجب اندرز کردن و گفتگو و سعه‌صدر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باشد نه سبب مجادله و دشمن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8. خود انتقاد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و بازنگر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خود، و اصلاح مستمر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9. فراگرفتن ادب اختلاف، و قاعده‌گذار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قواعد گفتگو و تعم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آن، و تاک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بر اهم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آن، و ضرورت به دست آوردن لوازم آن.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10.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کردن از تعم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حکم و داور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و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نمودن از آفات آن، و رعا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دادگر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عدالت در قضاوت و در مورد اشخاص، و انصاف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بر معان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حکم شود نه بر مبان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11. هدف و 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له را از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تشخ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ص داد، به عنوان مثال: دعوت دادن به الله متعال مقصد و هدف و خواسته‌ا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است، اما حرکت و جماعت و جمع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و مرکز و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از وسائل مشروع آن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12. ثبات و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مقاصد و اهداف و آسان در اتخاذ وسائل برحسب آنچه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اجازه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13. رعا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اولو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ت‌ها، و ترت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دادن امور برحسب اهم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آن، و اگر لازم است که به قض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جزئ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فرع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پرداخته شود،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در جا و وقت و در شرا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ط مناسب آن به آن پرداخته شود.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14. حرکت براساس تجربه‌ها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گذشتگان، و تبادل معلومات و مهرات‌ها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دعوتگران؛ امر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مهم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و دعوتگر کارش را از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خلاء آغاز</w:t>
      </w:r>
      <w:r w:rsidR="005D7522">
        <w:rPr>
          <w:rStyle w:val="Char3"/>
          <w:rFonts w:hint="cs"/>
          <w:rtl/>
        </w:rPr>
        <w:t xml:space="preserve"> نمی‌</w:t>
      </w:r>
      <w:r w:rsidRPr="00C51449">
        <w:rPr>
          <w:rStyle w:val="Char3"/>
          <w:rFonts w:hint="cs"/>
          <w:rtl/>
        </w:rPr>
        <w:t>کند و اول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که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خدمت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بپاخاسته است و آخر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هم نخواهد بود چون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 کس وجود نداشته و نخواهد داشت که بالاتر از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باشد که نص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حت و راهنما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شود و 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 وجود ندارد که همه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ش درست باشد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همه کارها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غلط باشد.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15. احترام گذاشتن به علما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معتبر امت آنان که به اتباع و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درست و تمسک به سنت و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معروفند، و فراگرفتن علم از آن‌ها و اقتدا به آنان و احترام گذاشتن به آن ها و زبان دراز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نکردن به آن‌ها، و ترد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جاد نکردن در مورد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 آنان و تهمت نزدن به آنان، بدون آن که بر آن‌ها تعصب 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شود، چون هر عالم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 اشتباه</w:t>
      </w:r>
      <w:r w:rsidR="005D7522">
        <w:rPr>
          <w:rStyle w:val="Char3"/>
          <w:rFonts w:hint="cs"/>
          <w:rtl/>
        </w:rPr>
        <w:t xml:space="preserve"> می‌</w:t>
      </w:r>
      <w:r w:rsidRPr="00C51449">
        <w:rPr>
          <w:rStyle w:val="Char3"/>
          <w:rFonts w:hint="cs"/>
          <w:rtl/>
        </w:rPr>
        <w:t>کند و هم درست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د، خطا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خودش برم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‌گردد و فضل و جا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گاهش تا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مجتهد است باق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خواهد بود.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16. گمان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بردن به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ن، و حمل کلام آن‌ها به 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محل، و پوشاندن 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وب و لغزش‌ها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آنان، به همراه غافل نبودن از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آن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مرتکبش در چارچوب ضوابط.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17. اگر خوب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فرد غالب باشد زشت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ذکر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مگر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نکه مصلحت معتبر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‌باشد، و اگر بد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فرد بر خوب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ره شود خوب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ذکر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چون مبادا مردم در مورد او دچار اشتباه شوند.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18. به کار بردن کلمات و واژه‌ها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چون دق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و منضبط هستند، و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نمودن از واژه‌ها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گانه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ده! به عنوان مثال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کلمه شور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به کار برد نه دموکراس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19. اتخاذ موضع درست در مورد مذاهب فقه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معتبر که به حق ثروت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فقه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 و مف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بررس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شده و قاعده‌مند هستند، که ما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آن را مورد مطالعه و تحق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قرار ده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از آن استفاده ببر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از خوب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و استنباطات آن بهره جوئ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م، و بر آن تعصب نورز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هم به صورت اجمال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را رد نکن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بلکه از مسائل ضع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و شاد آن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آنچه از ان حق و درست است را در پرتو قرآن و سنت و فهم سلف امت بگ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20. تع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ن موضع درست در برابر غرب کافر و تمدن آن! به گونه‌ا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از علوم تجرب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آن‌ها براساس ضوابط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بزرگ خود و قواعد حک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مانه آن استفاده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21. اهم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شور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را در دعوت بدان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م، و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دعوتگر فقه 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مشاوره را فرا بگ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22.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راه حکمت و موعظه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 و قرار دادن فرموده اله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Fonts w:hint="cs"/>
          <w:rtl/>
        </w:rPr>
        <w:t>ٱدۡعُ</w:t>
      </w:r>
      <w:r w:rsidRPr="00A03F15">
        <w:rPr>
          <w:rStyle w:val="Chare"/>
          <w:rtl/>
        </w:rPr>
        <w:t xml:space="preserve"> إِلَىٰ سَبِيلِ رَبِّكَ بِ</w:t>
      </w:r>
      <w:r w:rsidRPr="00A03F15">
        <w:rPr>
          <w:rStyle w:val="Chare"/>
          <w:rFonts w:hint="cs"/>
          <w:rtl/>
        </w:rPr>
        <w:t>ٱلۡحِكۡمَةِ</w:t>
      </w:r>
      <w:r w:rsidRPr="00A03F15">
        <w:rPr>
          <w:rStyle w:val="Chare"/>
          <w:rtl/>
        </w:rPr>
        <w:t xml:space="preserve"> وَ</w:t>
      </w:r>
      <w:r w:rsidRPr="00A03F15">
        <w:rPr>
          <w:rStyle w:val="Chare"/>
          <w:rFonts w:hint="cs"/>
          <w:rtl/>
        </w:rPr>
        <w:t>ٱلۡمَوۡعِظَةِ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ٱلۡحَسَنَةِۖ</w:t>
      </w:r>
      <w:r w:rsidRPr="00A03F15">
        <w:rPr>
          <w:rStyle w:val="Chare"/>
          <w:rtl/>
        </w:rPr>
        <w:t xml:space="preserve"> وَجَٰدِلۡهُم بِ</w:t>
      </w:r>
      <w:r w:rsidRPr="00A03F15">
        <w:rPr>
          <w:rStyle w:val="Chare"/>
          <w:rFonts w:hint="cs"/>
          <w:rtl/>
        </w:rPr>
        <w:t>ٱلَّتِي</w:t>
      </w:r>
      <w:r w:rsidRPr="00A03F15">
        <w:rPr>
          <w:rStyle w:val="Chare"/>
          <w:rtl/>
        </w:rPr>
        <w:t xml:space="preserve"> هِيَ أَحۡسَنُ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[النحل: 125]</w:t>
      </w:r>
      <w:r w:rsidRPr="00DC7072">
        <w:rPr>
          <w:rStyle w:val="Char5"/>
          <w:rFonts w:hint="cs"/>
          <w:rtl/>
        </w:rPr>
        <w:t>.</w:t>
      </w:r>
      <w:r w:rsidR="00536685">
        <w:rPr>
          <w:rStyle w:val="Char3"/>
          <w:rFonts w:hint="cs"/>
          <w:rtl/>
        </w:rPr>
        <w:t xml:space="preserve"> «</w:t>
      </w:r>
      <w:r w:rsidRPr="00536685">
        <w:rPr>
          <w:rStyle w:val="Char6"/>
          <w:rtl/>
        </w:rPr>
        <w:t>(مردم را) با حکمت و اندرز ن</w:t>
      </w:r>
      <w:r w:rsidR="00DC7072" w:rsidRPr="00536685">
        <w:rPr>
          <w:rStyle w:val="Char6"/>
          <w:rtl/>
        </w:rPr>
        <w:t>ی</w:t>
      </w:r>
      <w:r w:rsidRPr="00536685">
        <w:rPr>
          <w:rStyle w:val="Char6"/>
          <w:rtl/>
        </w:rPr>
        <w:t>کو و ز</w:t>
      </w:r>
      <w:r w:rsidR="00DC7072" w:rsidRPr="00536685">
        <w:rPr>
          <w:rStyle w:val="Char6"/>
          <w:rtl/>
        </w:rPr>
        <w:t>ی</w:t>
      </w:r>
      <w:r w:rsidRPr="00536685">
        <w:rPr>
          <w:rStyle w:val="Char6"/>
          <w:rtl/>
        </w:rPr>
        <w:t>با به راه پروردگارت فراخوان و با ا</w:t>
      </w:r>
      <w:r w:rsidR="00DC7072" w:rsidRPr="00536685">
        <w:rPr>
          <w:rStyle w:val="Char6"/>
          <w:rtl/>
        </w:rPr>
        <w:t>ی</w:t>
      </w:r>
      <w:r w:rsidRPr="00536685">
        <w:rPr>
          <w:rStyle w:val="Char6"/>
          <w:rtl/>
        </w:rPr>
        <w:t>شان به ش</w:t>
      </w:r>
      <w:r w:rsidR="00DC7072" w:rsidRPr="00536685">
        <w:rPr>
          <w:rStyle w:val="Char6"/>
          <w:rtl/>
        </w:rPr>
        <w:t>ی</w:t>
      </w:r>
      <w:r w:rsidRPr="00536685">
        <w:rPr>
          <w:rStyle w:val="Char6"/>
          <w:rtl/>
        </w:rPr>
        <w:t>وه‌</w:t>
      </w:r>
      <w:r w:rsidR="00DC7072" w:rsidRPr="00536685">
        <w:rPr>
          <w:rStyle w:val="Char6"/>
          <w:rtl/>
        </w:rPr>
        <w:t>ی</w:t>
      </w:r>
      <w:r w:rsidRPr="00536685">
        <w:rPr>
          <w:rStyle w:val="Char6"/>
          <w:rtl/>
        </w:rPr>
        <w:t xml:space="preserve"> ن</w:t>
      </w:r>
      <w:r w:rsidR="00DC7072" w:rsidRPr="00536685">
        <w:rPr>
          <w:rStyle w:val="Char6"/>
          <w:rtl/>
        </w:rPr>
        <w:t>ی</w:t>
      </w:r>
      <w:r w:rsidRPr="00536685">
        <w:rPr>
          <w:rStyle w:val="Char6"/>
          <w:rtl/>
        </w:rPr>
        <w:t>کوتر و بهتر گفتگو کن</w:t>
      </w:r>
      <w:r w:rsidR="00536685">
        <w:rPr>
          <w:rStyle w:val="Char3"/>
          <w:rFonts w:hint="cs"/>
          <w:rtl/>
        </w:rPr>
        <w:t>»</w:t>
      </w:r>
      <w:r w:rsidRPr="00C51449">
        <w:rPr>
          <w:rStyle w:val="Char3"/>
          <w:rtl/>
        </w:rPr>
        <w:t>.</w:t>
      </w:r>
      <w:r w:rsidRPr="00C51449">
        <w:rPr>
          <w:rStyle w:val="Char3"/>
          <w:rFonts w:hint="cs"/>
          <w:rtl/>
        </w:rPr>
        <w:t xml:space="preserve"> به عنوان مع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دعوت و حکمت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بر آن حرکت کرد.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23. الگو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کو؛ دعوتگر آئ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نه دعوت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و نمونه عمل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24. صبر و شک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و آموختن آداب و احکام آن. چون صبر از صفات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امبران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هم الصلاه و السلام است، و محور موفق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دعوت آن‌هاست.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25. از سخت‌گ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نسنج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اجتناب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از آفات و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امدها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منف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برحذر باش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در حدود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اجازه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 از نرم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استفاده شود.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26. مسلمان به دنبال حق است، و شجاعت در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حق از ضرور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ات دعوت است، اما اگر توان حق گفتن را ندار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باطل نگو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27. از سست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 شدت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شود و از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امدها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منف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 در زندگ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دعوتگر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برحذر بود، و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از بررس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اسباب و راه‌ها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علاج آن غافل ماند.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28. از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عه پراکن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شود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امدها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منف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جامعه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دارد و نبا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از بررس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دنبال کردن منبع شا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عات و از راه‌ها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علاج آن غافل بود.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29. مع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تقوا و اعتقاد درست و عمل صالح است و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از همه تعصبات جاهلانه از قب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ل تعصب بر وطن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قب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له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گروه و جماعت، پره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کرد.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30. اصل در دعوت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آشکارا باشد و به مقدار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از از پنهان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استفاده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31. 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در دعوت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نخست حقا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اسلام و مناهج آن مقدم شوند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راد شبهات و پاسخ گفتن به آن در اولو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ست، چون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وه‌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 ساختن استوار است نه بر تخر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 و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به مردم ترازو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با آن حق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‌سنجند داده شود و به اصول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دعوت شوند و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خالص به آن‌ها آموخته شود و به اندازه عقل‌ها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با آنان سخن گفته شود و شناختن راه‌ها ورود به آن‌ها 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له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مهم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ت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افتن آنان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32. دعوتگران صادق و جماعت‌ها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مخلص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در هر کار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همواره به الله متعال پناه ببر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بر او تک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ه کنند و تلاش خود را انجام داده و از خداوند کمک بخواهند و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کامل و باور صادقانه داشته باشند که خداوند است راه دعوت را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‌برد و دعوتگران را به راه درست رهنمود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‌گرداند،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کار همه در دست الله متعال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بدان برادر مسلمانم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ضوابط و آموختن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‌ها ثمره تجربه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علما و دعوتگران مخلص است، و به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که اگر دعوتگران به الله متعال،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قواعد و ضوابط را درک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‌کردند و به آن عمل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‌نمودند،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فراوان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دعوت به ارمغان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‌آورد و همه دعوتگران صادق اسلام بدانند، که تنها راه موفق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آنان و دعوتشان پناه بردن و توکل نمودن بر خداوند در همه کارهاست و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فقط از او توف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بجو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 و در همه کارها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آن‌ها فقط و خالصانه رضامند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خداوند باشد و از همه انواع هواپرست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گز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ند، و کارها را همه فقط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انجام دهند.</w:t>
      </w:r>
    </w:p>
    <w:p w:rsidR="00D81C83" w:rsidRPr="00C51449" w:rsidRDefault="00CC6A56" w:rsidP="00C51449">
      <w:pPr>
        <w:pStyle w:val="a1"/>
        <w:rPr>
          <w:rtl/>
        </w:rPr>
      </w:pPr>
      <w:bookmarkStart w:id="88" w:name="_Toc412912526"/>
      <w:bookmarkStart w:id="89" w:name="_Toc440144992"/>
      <w:r>
        <w:rPr>
          <w:rFonts w:hint="cs"/>
          <w:rtl/>
        </w:rPr>
        <w:t>کتاب‌ها</w:t>
      </w:r>
      <w:r w:rsidR="00A0497C">
        <w:rPr>
          <w:rFonts w:hint="cs"/>
          <w:rtl/>
        </w:rPr>
        <w:t>ی</w:t>
      </w:r>
      <w:r>
        <w:rPr>
          <w:rFonts w:hint="cs"/>
          <w:rtl/>
        </w:rPr>
        <w:t>ی</w:t>
      </w:r>
      <w:r w:rsidR="00D81C83" w:rsidRPr="00C51449">
        <w:rPr>
          <w:rFonts w:hint="cs"/>
          <w:rtl/>
        </w:rPr>
        <w:t xml:space="preserve"> در موضوع عق</w:t>
      </w:r>
      <w:r w:rsidR="00A0497C">
        <w:rPr>
          <w:rFonts w:hint="cs"/>
          <w:rtl/>
        </w:rPr>
        <w:t>ی</w:t>
      </w:r>
      <w:r w:rsidR="00D81C83" w:rsidRPr="00C51449">
        <w:rPr>
          <w:rFonts w:hint="cs"/>
          <w:rtl/>
        </w:rPr>
        <w:t>ده سلف صالح اهل سنت و الجماعت</w:t>
      </w:r>
      <w:bookmarkEnd w:id="88"/>
      <w:bookmarkEnd w:id="89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ائمه برجسته و علما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 اهل سنت و الجماعت کتاب‌ها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موضوع اعتقاد سلف صالح تال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کرده‌اند و اصول آن را قاعده‌مند نموده و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اثبات آن از قرآن و سنت و اقوال ائمه صحابه 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روانشان استفاده کرده و به اهل بدعت و اهل اهواء پاسخ گفته و از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اوه‌گو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آنان پرده برداشته‌اند، و با حق به مبارزه باطل برخاسته‌اند و با علم جهل را درهم کوب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با سنت به جنگ بدعت رفته‌اند، و بدعت گذاران و منحرفان را خلع سلاح کرده و حق را آشکار ساخته‌اند و باطل را ابطال کرده‌اند و همه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به خاطر ص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انت از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خالص بوده است. 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خوب است که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نجا به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کتاب‌ها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اشاره کنم که در ته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 مختصر از آن به عنوان منبع و مرجع استفاده برده‌ام، تا تو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برادر مسلمانم بدان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مطالب اعتقاد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شده را از کجا گرفته‌ام و منبع آن کجاست. و همچن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بدان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ده(عق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سلف صالح) اصل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حق است، و تحر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در قرن‌ها بعد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وارد آن شده، مطالب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واردات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بر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سلف صالح ما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صحابه و تابع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روانشان از رسول اکرم</w:t>
      </w:r>
      <w:r w:rsidR="00CC6A56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فراگرفته‌اند، وارد و اضافه شده است.</w:t>
      </w:r>
    </w:p>
    <w:p w:rsidR="00D81C83" w:rsidRPr="00CC6A56" w:rsidRDefault="00D81C83" w:rsidP="00CC6A56">
      <w:pPr>
        <w:pStyle w:val="a7"/>
        <w:rPr>
          <w:rStyle w:val="Char3"/>
          <w:sz w:val="24"/>
          <w:szCs w:val="24"/>
          <w:rtl/>
        </w:rPr>
      </w:pPr>
      <w:r w:rsidRPr="00CC6A56">
        <w:rPr>
          <w:rStyle w:val="Char3"/>
          <w:rFonts w:hint="cs"/>
          <w:sz w:val="24"/>
          <w:szCs w:val="24"/>
          <w:rtl/>
        </w:rPr>
        <w:t>تعداد ز</w:t>
      </w:r>
      <w:r w:rsidR="00DC7072" w:rsidRPr="00CC6A56">
        <w:rPr>
          <w:rStyle w:val="Char3"/>
          <w:rFonts w:hint="cs"/>
          <w:sz w:val="24"/>
          <w:szCs w:val="24"/>
          <w:rtl/>
        </w:rPr>
        <w:t>ی</w:t>
      </w:r>
      <w:r w:rsidRPr="00CC6A56">
        <w:rPr>
          <w:rStyle w:val="Char3"/>
          <w:rFonts w:hint="cs"/>
          <w:sz w:val="24"/>
          <w:szCs w:val="24"/>
          <w:rtl/>
        </w:rPr>
        <w:t>اد</w:t>
      </w:r>
      <w:r w:rsidR="00DC7072" w:rsidRPr="00CC6A56">
        <w:rPr>
          <w:rStyle w:val="Char3"/>
          <w:rFonts w:hint="cs"/>
          <w:sz w:val="24"/>
          <w:szCs w:val="24"/>
          <w:rtl/>
        </w:rPr>
        <w:t>ی</w:t>
      </w:r>
      <w:r w:rsidRPr="00CC6A56">
        <w:rPr>
          <w:rStyle w:val="Char3"/>
          <w:rFonts w:hint="cs"/>
          <w:sz w:val="24"/>
          <w:szCs w:val="24"/>
          <w:rtl/>
        </w:rPr>
        <w:t xml:space="preserve"> از ائمه امت و علما</w:t>
      </w:r>
      <w:r w:rsidR="00DC7072" w:rsidRPr="00CC6A56">
        <w:rPr>
          <w:rStyle w:val="Char3"/>
          <w:rFonts w:hint="cs"/>
          <w:sz w:val="24"/>
          <w:szCs w:val="24"/>
          <w:rtl/>
        </w:rPr>
        <w:t>ی</w:t>
      </w:r>
      <w:r w:rsidRPr="00CC6A56">
        <w:rPr>
          <w:rStyle w:val="Char3"/>
          <w:rFonts w:hint="cs"/>
          <w:sz w:val="24"/>
          <w:szCs w:val="24"/>
          <w:rtl/>
        </w:rPr>
        <w:t xml:space="preserve"> آن عق</w:t>
      </w:r>
      <w:r w:rsidR="00DC7072" w:rsidRPr="00CC6A56">
        <w:rPr>
          <w:rStyle w:val="Char3"/>
          <w:rFonts w:hint="cs"/>
          <w:sz w:val="24"/>
          <w:szCs w:val="24"/>
          <w:rtl/>
        </w:rPr>
        <w:t>ی</w:t>
      </w:r>
      <w:r w:rsidRPr="00CC6A56">
        <w:rPr>
          <w:rStyle w:val="Char3"/>
          <w:rFonts w:hint="cs"/>
          <w:sz w:val="24"/>
          <w:szCs w:val="24"/>
          <w:rtl/>
        </w:rPr>
        <w:t>ده سلف صالح را در کتاب‌ها</w:t>
      </w:r>
      <w:r w:rsidR="00DC7072" w:rsidRPr="00CC6A56">
        <w:rPr>
          <w:rStyle w:val="Char3"/>
          <w:rFonts w:hint="cs"/>
          <w:sz w:val="24"/>
          <w:szCs w:val="24"/>
          <w:rtl/>
        </w:rPr>
        <w:t>ی</w:t>
      </w:r>
      <w:r w:rsidRPr="00CC6A56">
        <w:rPr>
          <w:rStyle w:val="Char3"/>
          <w:rFonts w:hint="cs"/>
          <w:sz w:val="24"/>
          <w:szCs w:val="24"/>
          <w:rtl/>
        </w:rPr>
        <w:t xml:space="preserve"> خود ب</w:t>
      </w:r>
      <w:r w:rsidR="00DC7072" w:rsidRPr="00CC6A56">
        <w:rPr>
          <w:rStyle w:val="Char3"/>
          <w:rFonts w:hint="cs"/>
          <w:sz w:val="24"/>
          <w:szCs w:val="24"/>
          <w:rtl/>
        </w:rPr>
        <w:t>ی</w:t>
      </w:r>
      <w:r w:rsidRPr="00CC6A56">
        <w:rPr>
          <w:rStyle w:val="Char3"/>
          <w:rFonts w:hint="cs"/>
          <w:sz w:val="24"/>
          <w:szCs w:val="24"/>
          <w:rtl/>
        </w:rPr>
        <w:t>ان کرده‌اند؛ به عنوان مثال به بعض</w:t>
      </w:r>
      <w:r w:rsidR="00DC7072" w:rsidRPr="00CC6A56">
        <w:rPr>
          <w:rStyle w:val="Char3"/>
          <w:rFonts w:hint="cs"/>
          <w:sz w:val="24"/>
          <w:szCs w:val="24"/>
          <w:rtl/>
        </w:rPr>
        <w:t>ی</w:t>
      </w:r>
      <w:r w:rsidRPr="00CC6A56">
        <w:rPr>
          <w:rStyle w:val="Char3"/>
          <w:rFonts w:hint="cs"/>
          <w:sz w:val="24"/>
          <w:szCs w:val="24"/>
          <w:rtl/>
        </w:rPr>
        <w:t xml:space="preserve"> از آن اشاره م</w:t>
      </w:r>
      <w:r w:rsidR="00DC7072" w:rsidRPr="00CC6A56">
        <w:rPr>
          <w:rStyle w:val="Char3"/>
          <w:rFonts w:hint="cs"/>
          <w:sz w:val="24"/>
          <w:szCs w:val="24"/>
          <w:rtl/>
        </w:rPr>
        <w:t>ی</w:t>
      </w:r>
      <w:r w:rsidRPr="00CC6A56">
        <w:rPr>
          <w:rStyle w:val="Char3"/>
          <w:rFonts w:hint="cs"/>
          <w:sz w:val="24"/>
          <w:szCs w:val="24"/>
          <w:rtl/>
        </w:rPr>
        <w:t>‌کن</w:t>
      </w:r>
      <w:r w:rsidR="00DC7072" w:rsidRPr="00CC6A56">
        <w:rPr>
          <w:rStyle w:val="Char3"/>
          <w:rFonts w:hint="cs"/>
          <w:sz w:val="24"/>
          <w:szCs w:val="24"/>
          <w:rtl/>
        </w:rPr>
        <w:t>ی</w:t>
      </w:r>
      <w:r w:rsidRPr="00CC6A56">
        <w:rPr>
          <w:rStyle w:val="Char3"/>
          <w:rFonts w:hint="cs"/>
          <w:sz w:val="24"/>
          <w:szCs w:val="24"/>
          <w:rtl/>
        </w:rPr>
        <w:t>م: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«کتاب السنّة</w:t>
      </w:r>
      <w:r w:rsidR="00D81C83" w:rsidRPr="00C51449">
        <w:rPr>
          <w:rStyle w:val="Char3"/>
          <w:rFonts w:hint="cs"/>
          <w:rtl/>
        </w:rPr>
        <w:t>» امام احمدبن حنبل</w:t>
      </w:r>
      <w:r w:rsidR="00DC7072" w:rsidRPr="00DC7072">
        <w:rPr>
          <w:rStyle w:val="Char3"/>
          <w:rFonts w:cs="CTraditional Arabic"/>
          <w:rtl/>
        </w:rPr>
        <w:t>/</w:t>
      </w:r>
      <w:r w:rsidR="00D81C83" w:rsidRPr="00C51449">
        <w:rPr>
          <w:rStyle w:val="Char3"/>
          <w:rFonts w:hint="cs"/>
          <w:rtl/>
        </w:rPr>
        <w:t xml:space="preserve"> ـ 241ه‍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«کتاب السنّة</w:t>
      </w:r>
      <w:r w:rsidR="00D81C83" w:rsidRPr="00C51449">
        <w:rPr>
          <w:rStyle w:val="Char3"/>
          <w:rFonts w:hint="cs"/>
          <w:rtl/>
        </w:rPr>
        <w:t>» عبدالله بن امام احمد ـ 290ه‍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«کتاب السنّة</w:t>
      </w:r>
      <w:r w:rsidR="00D81C83" w:rsidRPr="00C51449">
        <w:rPr>
          <w:rStyle w:val="Char3"/>
          <w:rFonts w:hint="cs"/>
          <w:rtl/>
        </w:rPr>
        <w:t xml:space="preserve">» ابوبکر احمدبن 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د الخلال ـ 211ه‍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«کتاب السنّة</w:t>
      </w:r>
      <w:r w:rsidR="00D81C83" w:rsidRPr="00C51449">
        <w:rPr>
          <w:rStyle w:val="Char3"/>
          <w:rFonts w:hint="cs"/>
          <w:rtl/>
        </w:rPr>
        <w:t>» حافظ ابوبکر بن اب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عاصم ـ 287ه‍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«کتاب السنّة</w:t>
      </w:r>
      <w:r w:rsidR="00D81C83" w:rsidRPr="00C51449">
        <w:rPr>
          <w:rStyle w:val="Char3"/>
          <w:rFonts w:hint="cs"/>
          <w:rtl/>
        </w:rPr>
        <w:t>» محمد بن نصر مروز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ـ 294ه‍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«شرح السنّة</w:t>
      </w:r>
      <w:r w:rsidR="00D81C83" w:rsidRPr="00C51449">
        <w:rPr>
          <w:rStyle w:val="Char3"/>
          <w:rFonts w:hint="cs"/>
          <w:rtl/>
        </w:rPr>
        <w:t>» امام اسماع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ل بن 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ح</w:t>
      </w:r>
      <w:r w:rsidR="00DC7072">
        <w:rPr>
          <w:rStyle w:val="Char3"/>
          <w:rFonts w:hint="cs"/>
          <w:rtl/>
        </w:rPr>
        <w:t>یی</w:t>
      </w:r>
      <w:r w:rsidR="00D81C83" w:rsidRPr="00C51449">
        <w:rPr>
          <w:rStyle w:val="Char3"/>
          <w:rFonts w:hint="cs"/>
          <w:rtl/>
        </w:rPr>
        <w:t xml:space="preserve"> المُزَن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ـ 264ه‍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«شرح السنة</w:t>
      </w:r>
      <w:r w:rsidR="00D81C83" w:rsidRPr="00C51449">
        <w:rPr>
          <w:rStyle w:val="Char3"/>
          <w:rFonts w:hint="cs"/>
          <w:rtl/>
        </w:rPr>
        <w:t>» امام حسن بن عل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بر بهار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ـ 329ه‍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«شرح السنة</w:t>
      </w:r>
      <w:r w:rsidR="00D81C83" w:rsidRPr="00C51449">
        <w:rPr>
          <w:rStyle w:val="Char3"/>
          <w:rFonts w:hint="cs"/>
          <w:rtl/>
        </w:rPr>
        <w:t>» امام حس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بن مسعود بغو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ـ 436ه‍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«الشر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عة</w:t>
      </w:r>
      <w:r w:rsidRPr="00C51449">
        <w:rPr>
          <w:rStyle w:val="Char3"/>
          <w:rFonts w:hint="cs"/>
          <w:rtl/>
        </w:rPr>
        <w:t>» امام ابوبکر محمد بن حسن آجرّ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360ه‍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«اصل السنة و</w:t>
      </w:r>
      <w:r w:rsidR="00D81C83" w:rsidRPr="00C51449">
        <w:rPr>
          <w:rStyle w:val="Char3"/>
          <w:rFonts w:hint="cs"/>
          <w:rtl/>
        </w:rPr>
        <w:t>اعتقاد الد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ن» امام ابوحاتم الراز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ـ 327ه‍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«صر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ح السنة</w:t>
      </w:r>
      <w:r w:rsidRPr="00C51449">
        <w:rPr>
          <w:rStyle w:val="Char3"/>
          <w:rFonts w:hint="cs"/>
          <w:rtl/>
        </w:rPr>
        <w:t>» امام ابوجعفر بن جر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طبر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310ه‍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«شرح مذهب اهل السنة ومعرفة</w:t>
      </w:r>
      <w:r w:rsidR="00D81C83" w:rsidRPr="00C51449">
        <w:rPr>
          <w:rStyle w:val="Char3"/>
          <w:rFonts w:hint="cs"/>
          <w:rtl/>
        </w:rPr>
        <w:t xml:space="preserve"> شرائع الد</w:t>
      </w:r>
      <w:r w:rsidR="00DC7072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ن والتمسّ</w:t>
      </w:r>
      <w:r>
        <w:rPr>
          <w:rStyle w:val="Char3"/>
          <w:rFonts w:hint="cs"/>
          <w:rtl/>
          <w:lang w:bidi="ar-SA"/>
        </w:rPr>
        <w:t>ك</w:t>
      </w:r>
      <w:r w:rsidR="00D81C83" w:rsidRPr="00C51449">
        <w:rPr>
          <w:rStyle w:val="Char3"/>
          <w:rFonts w:hint="cs"/>
          <w:rtl/>
        </w:rPr>
        <w:t xml:space="preserve"> بالسنن» ابوحفض عمربن احمد بن عثمان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بن شاه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ـ 279ه‍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«شرح السنة</w:t>
      </w:r>
      <w:r w:rsidR="00D81C83" w:rsidRPr="00C51449">
        <w:rPr>
          <w:rStyle w:val="Char3"/>
          <w:rFonts w:hint="cs"/>
          <w:rtl/>
        </w:rPr>
        <w:t>» امام ابوع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س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السّلم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ترمذ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ـ 279ه‍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«اصول السنة</w:t>
      </w:r>
      <w:r w:rsidR="00D81C83" w:rsidRPr="00C51449">
        <w:rPr>
          <w:rStyle w:val="Char3"/>
          <w:rFonts w:hint="cs"/>
          <w:rtl/>
        </w:rPr>
        <w:t>» امام ابن اب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زم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نن اندل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ـ 399ه‍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«اعتقاد الامام الشافع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» روا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طالب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«النزول» حافظ دارقطن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385 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«کتاب الصفات» حافظ دارقطن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385 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«کتاب الروئة</w:t>
      </w:r>
      <w:r w:rsidR="00D81C83" w:rsidRPr="00C51449">
        <w:rPr>
          <w:rStyle w:val="Char3"/>
          <w:rFonts w:hint="cs"/>
          <w:rtl/>
        </w:rPr>
        <w:t>» حافظ دارقطن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ـ 385 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«کتاب التوح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و اثبات صفات الرب </w:t>
      </w:r>
      <w:r w:rsidR="00CC6A56">
        <w:rPr>
          <w:rStyle w:val="Char3"/>
          <w:rFonts w:cs="CTraditional Arabic" w:hint="cs"/>
          <w:rtl/>
        </w:rPr>
        <w:t>ﻷ</w:t>
      </w:r>
      <w:r w:rsidRPr="00C51449">
        <w:rPr>
          <w:rStyle w:val="Char3"/>
          <w:rFonts w:hint="cs"/>
          <w:rtl/>
        </w:rPr>
        <w:t>» امام ابوبکر محمد بن اسحاق بن خز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مه ـ 311 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«مقدمه ابن 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الق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</w:t>
      </w:r>
      <w:r w:rsidR="00CC6A56">
        <w:rPr>
          <w:rStyle w:val="Char3"/>
          <w:rFonts w:hint="cs"/>
          <w:rtl/>
          <w:lang w:bidi="ar-SA"/>
        </w:rPr>
        <w:t>ي</w:t>
      </w:r>
      <w:r w:rsidRPr="00C51449">
        <w:rPr>
          <w:rStyle w:val="Char3"/>
          <w:rFonts w:hint="cs"/>
          <w:rtl/>
        </w:rPr>
        <w:t xml:space="preserve"> العق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دة</w:t>
      </w:r>
      <w:r w:rsidRPr="00C51449">
        <w:rPr>
          <w:rStyle w:val="Char3"/>
          <w:rFonts w:hint="cs"/>
          <w:rtl/>
        </w:rPr>
        <w:t>» عبدالله بن 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الق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386 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«الابانة</w:t>
      </w:r>
      <w:r w:rsidR="00D81C83" w:rsidRPr="00C51449">
        <w:rPr>
          <w:rStyle w:val="Char3"/>
          <w:rFonts w:hint="cs"/>
          <w:rtl/>
        </w:rPr>
        <w:t xml:space="preserve"> عن شر</w:t>
      </w:r>
      <w:r w:rsidR="00DC7072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عة الفرقة</w:t>
      </w:r>
      <w:r w:rsidR="00D81C83" w:rsidRPr="00C51449">
        <w:rPr>
          <w:rStyle w:val="Char3"/>
          <w:rFonts w:hint="cs"/>
          <w:rtl/>
        </w:rPr>
        <w:t xml:space="preserve"> الناج</w:t>
      </w:r>
      <w:r w:rsidR="00DC7072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ة و</w:t>
      </w:r>
      <w:r w:rsidR="00D81C83" w:rsidRPr="00C51449">
        <w:rPr>
          <w:rStyle w:val="Char3"/>
          <w:rFonts w:hint="cs"/>
          <w:rtl/>
        </w:rPr>
        <w:t>مجان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ه الفرق المذمومه» امام ابوعبدالله بن بطه العکبر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الحنبل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ـ 371 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«اعتقاد ائمة</w:t>
      </w:r>
      <w:r w:rsidR="00D81C83" w:rsidRPr="00C51449">
        <w:rPr>
          <w:rStyle w:val="Char3"/>
          <w:rFonts w:hint="cs"/>
          <w:rtl/>
        </w:rPr>
        <w:t xml:space="preserve"> الحد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ث» امام ابوبکر اسماع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ل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ـ 371 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«الابانة</w:t>
      </w:r>
      <w:r w:rsidR="00D81C83" w:rsidRPr="00C51449">
        <w:rPr>
          <w:rStyle w:val="Char3"/>
          <w:rFonts w:hint="cs"/>
          <w:rtl/>
        </w:rPr>
        <w:t xml:space="preserve"> عن اصول الد</w:t>
      </w:r>
      <w:r w:rsidR="00DC7072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انة</w:t>
      </w:r>
      <w:r w:rsidR="00D81C83" w:rsidRPr="00C51449">
        <w:rPr>
          <w:rStyle w:val="Char3"/>
          <w:rFonts w:hint="cs"/>
          <w:rtl/>
        </w:rPr>
        <w:t>» ابوالحسن اشعر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ـ 320 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«رسالة</w:t>
      </w:r>
      <w:r w:rsidR="00D81C83" w:rsidRPr="00C51449">
        <w:rPr>
          <w:rStyle w:val="Char3"/>
          <w:rFonts w:hint="cs"/>
          <w:rtl/>
        </w:rPr>
        <w:t xml:space="preserve"> ال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اهل التغر» ابوالحسن اشعر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ـ 320 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«مقالات الاسلام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ن» ابوالحسن اشعر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320 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السلف اصحاب الحد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ث» امام ابوعثمان اسماع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بن عبدالرحمان الصابون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449 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«المختار ف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 xml:space="preserve"> اصول السنة</w:t>
      </w:r>
      <w:r w:rsidRPr="00C51449">
        <w:rPr>
          <w:rStyle w:val="Char3"/>
          <w:rFonts w:hint="cs"/>
          <w:rtl/>
        </w:rPr>
        <w:t>» امام ابوعل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الحسن بن احمد ابن البتا الحنبل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471ه‍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«شرح اصول اعتقاد اهل السنة والجماعَة</w:t>
      </w:r>
      <w:r w:rsidR="00D81C83" w:rsidRPr="00C51449">
        <w:rPr>
          <w:rStyle w:val="Char3"/>
          <w:rFonts w:hint="cs"/>
          <w:rtl/>
        </w:rPr>
        <w:t>» امام ابوالقاسم هبه.... بن الحسن الطبر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اللالکائ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ـ 418ه‍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«الاربع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ف</w:t>
      </w:r>
      <w:r w:rsidR="00CC6A56">
        <w:rPr>
          <w:rStyle w:val="Char3"/>
          <w:rFonts w:hint="cs"/>
          <w:rtl/>
          <w:lang w:bidi="ar-SA"/>
        </w:rPr>
        <w:t>ي</w:t>
      </w:r>
      <w:r w:rsidRPr="00C51449">
        <w:rPr>
          <w:rStyle w:val="Char3"/>
          <w:rFonts w:hint="cs"/>
          <w:rtl/>
        </w:rPr>
        <w:t xml:space="preserve"> دلائل التوح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د» ابواسماع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الهرو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481ه‍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«کتاب العظمة</w:t>
      </w:r>
      <w:r w:rsidR="00D81C83" w:rsidRPr="00C51449">
        <w:rPr>
          <w:rStyle w:val="Char3"/>
          <w:rFonts w:hint="cs"/>
          <w:rtl/>
        </w:rPr>
        <w:t>» ابوالش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خ الاصفهان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ـ 369ه‍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«الاعتقاد و</w:t>
      </w:r>
      <w:r w:rsidR="00D81C83" w:rsidRPr="00C51449">
        <w:rPr>
          <w:rStyle w:val="Char3"/>
          <w:rFonts w:hint="cs"/>
          <w:rtl/>
        </w:rPr>
        <w:t>الهدا</w:t>
      </w:r>
      <w:r w:rsidR="00DC7072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ة</w:t>
      </w:r>
      <w:r w:rsidR="00D81C83" w:rsidRPr="00C51449">
        <w:rPr>
          <w:rStyle w:val="Char3"/>
          <w:rFonts w:hint="cs"/>
          <w:rtl/>
        </w:rPr>
        <w:t>» ابوبکر احمدبن الحس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الب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هق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ـ 458ه‍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«العق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الطحاو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ة</w:t>
      </w:r>
      <w:r w:rsidRPr="00C51449">
        <w:rPr>
          <w:rStyle w:val="Char3"/>
          <w:rFonts w:hint="cs"/>
          <w:rtl/>
        </w:rPr>
        <w:t>» الاام احمدبن محمدبن سلامه ابوجعفر الطحاو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الازد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الحنف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321ه‍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«إلحجه 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المحجه و شرح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اهل السنه» ابوالقاسم اسماع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بن محمد التم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الاصفهان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535ه‍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«اعتقاد اهل السنه و الجماعه» حجه الاسلام عد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بن مسافر الامور الهکارو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555ه‍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«لمعة</w:t>
      </w:r>
      <w:r w:rsidR="00D81C83" w:rsidRPr="00C51449">
        <w:rPr>
          <w:rStyle w:val="Char3"/>
          <w:rFonts w:hint="cs"/>
          <w:rtl/>
        </w:rPr>
        <w:t xml:space="preserve"> الاعتقاد الهاد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ال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سب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ل الرشاد» الامام موفق الد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 ابومحمد عبدالله بن قدامه المقدس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ـ 620ه‍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«النص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حة</w:t>
      </w:r>
      <w:r w:rsidRPr="00C51449">
        <w:rPr>
          <w:rStyle w:val="Char3"/>
          <w:rFonts w:hint="cs"/>
          <w:rtl/>
        </w:rPr>
        <w:t xml:space="preserve"> 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صفات الرب جل و علا» الامام ابومحمد عبدالله بن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وسف الجو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438ه‍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«کتاب التوح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د» امام محمد بن اسماع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البخار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256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«کتاب التوح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و معرفه اسماء و صفاته» امام محمد بن اسحاق بن لمنده ـ 395ه‍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«کتاب الا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مان» امام ابوعب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القاسم بن سلام ـ 224ه‍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«کتاب الا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مان» حافظ بن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العدن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243ه‍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«کتاب الا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مان» حافظ ابوبکر بن 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به ـ 235ه‍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«کتاب الا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مان» حافظ محمدبن اسحاق بن منده ـ 395ه‍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«شعب الا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مان» حافظ ابوعبدالله الحل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البخار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403ه‍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«مسائل الا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مان» قاض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ابو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458ه‍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«الرّد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الجهم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ة</w:t>
      </w:r>
      <w:r w:rsidRPr="00C51449">
        <w:rPr>
          <w:rStyle w:val="Char3"/>
          <w:rFonts w:hint="cs"/>
          <w:rtl/>
        </w:rPr>
        <w:t>» حافظ بن منده ـ 359ه‍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«الرد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الجهم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ة</w:t>
      </w:r>
      <w:r w:rsidRPr="00C51449">
        <w:rPr>
          <w:rStyle w:val="Char3"/>
          <w:rFonts w:hint="cs"/>
          <w:rtl/>
        </w:rPr>
        <w:t>» امام عثمان بن سع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دارم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280ه‍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«الرد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الجهم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ه والزنادقة</w:t>
      </w:r>
      <w:r w:rsidRPr="00C51449">
        <w:rPr>
          <w:rStyle w:val="Char3"/>
          <w:rFonts w:hint="cs"/>
          <w:rtl/>
        </w:rPr>
        <w:t>» امام احمدبن حنبل ـ 241ه‍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«الرد عل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 xml:space="preserve"> من انکر الحرف و</w:t>
      </w:r>
      <w:r w:rsidRPr="00C51449">
        <w:rPr>
          <w:rStyle w:val="Char3"/>
          <w:rFonts w:hint="cs"/>
          <w:rtl/>
        </w:rPr>
        <w:t>الصوت» امام حافظ ابونصر عب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دالله بن سعد السجز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444ه‍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«الاختلاف ف</w:t>
      </w:r>
      <w:r w:rsidR="00CC6A56">
        <w:rPr>
          <w:rStyle w:val="Char3"/>
          <w:rFonts w:hint="cs"/>
          <w:rtl/>
          <w:lang w:bidi="ar-SA"/>
        </w:rPr>
        <w:t>ي</w:t>
      </w:r>
      <w:r w:rsidR="00CC6A56">
        <w:rPr>
          <w:rStyle w:val="Char3"/>
          <w:rFonts w:hint="cs"/>
          <w:rtl/>
        </w:rPr>
        <w:t xml:space="preserve"> التلفظ و</w:t>
      </w:r>
      <w:r w:rsidRPr="00C51449">
        <w:rPr>
          <w:rStyle w:val="Char3"/>
          <w:rFonts w:hint="cs"/>
          <w:rtl/>
        </w:rPr>
        <w:t>الرد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الجهم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ة والمشبهة</w:t>
      </w:r>
      <w:r w:rsidRPr="00C51449">
        <w:rPr>
          <w:rStyle w:val="Char3"/>
          <w:rFonts w:hint="cs"/>
          <w:rtl/>
        </w:rPr>
        <w:t>» امام ابومحمد عبدالله بن مسلم بن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تبه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276ه‍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«خلق افعال العباد و</w:t>
      </w:r>
      <w:r w:rsidR="00D81C83" w:rsidRPr="00C51449">
        <w:rPr>
          <w:rStyle w:val="Char3"/>
          <w:rFonts w:hint="cs"/>
          <w:rtl/>
        </w:rPr>
        <w:t>الردّ عل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الجهم</w:t>
      </w:r>
      <w:r w:rsidR="00DC7072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ة</w:t>
      </w:r>
      <w:r w:rsidR="00D81C83" w:rsidRPr="00C51449">
        <w:rPr>
          <w:rStyle w:val="Char3"/>
          <w:rFonts w:hint="cs"/>
          <w:rtl/>
        </w:rPr>
        <w:t xml:space="preserve"> و اصحاب التعط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ل» امام محمد بن اسماع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ل بخار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ـ 256ه‍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«العلوللعل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العظ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ضاح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الاخبار من سق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مها» امام شمس الد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محمد بن احمد ذهب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748ه‍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«الاربعون ف</w:t>
      </w:r>
      <w:r w:rsidR="00CC6A56">
        <w:rPr>
          <w:rStyle w:val="Char3"/>
          <w:rFonts w:hint="cs"/>
          <w:rtl/>
          <w:lang w:bidi="ar-SA"/>
        </w:rPr>
        <w:t>ي</w:t>
      </w:r>
      <w:r w:rsidRPr="00C51449">
        <w:rPr>
          <w:rStyle w:val="Char3"/>
          <w:rFonts w:hint="cs"/>
          <w:rtl/>
        </w:rPr>
        <w:t xml:space="preserve"> صفات رب العالم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ن» امام ذهب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748ه‍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«کتاب العرش و</w:t>
      </w:r>
      <w:r w:rsidR="00D81C83" w:rsidRPr="00C51449">
        <w:rPr>
          <w:rStyle w:val="Char3"/>
          <w:rFonts w:hint="cs"/>
          <w:rtl/>
        </w:rPr>
        <w:t>ما رو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ف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ها» حافظ محمدبن عثمان بن اب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ش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به العب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ـ 297ه‍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«اقاد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الثقات ف</w:t>
      </w:r>
      <w:r w:rsidR="00CC6A56">
        <w:rPr>
          <w:rStyle w:val="Char3"/>
          <w:rFonts w:hint="cs"/>
          <w:rtl/>
          <w:lang w:bidi="ar-SA"/>
        </w:rPr>
        <w:t>ي</w:t>
      </w:r>
      <w:r w:rsidRPr="00C51449">
        <w:rPr>
          <w:rStyle w:val="Char3"/>
          <w:rFonts w:hint="cs"/>
          <w:rtl/>
        </w:rPr>
        <w:t xml:space="preserve"> تاو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ل الاسماء و</w:t>
      </w:r>
      <w:r w:rsidRPr="00C51449">
        <w:rPr>
          <w:rStyle w:val="Char3"/>
          <w:rFonts w:hint="cs"/>
          <w:rtl/>
        </w:rPr>
        <w:t>الصفات» امام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الد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مرع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بن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وسف الکرم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المقدس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حنبل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1033ه‍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«اثبات صفه العلو» ابن قدامه مقدس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620ه‍</w:t>
      </w:r>
    </w:p>
    <w:p w:rsidR="00D81C83" w:rsidRPr="00C51449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>
        <w:rPr>
          <w:rStyle w:val="Char3"/>
          <w:rFonts w:hint="cs"/>
          <w:rtl/>
        </w:rPr>
        <w:t>«البعث و</w:t>
      </w:r>
      <w:r w:rsidR="00D81C83" w:rsidRPr="00C51449">
        <w:rPr>
          <w:rStyle w:val="Char3"/>
          <w:rFonts w:hint="cs"/>
          <w:rtl/>
        </w:rPr>
        <w:t>النشور» ب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هق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ـ 458ه‍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«اثبات عذاب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فر»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458ه‍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«التصد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بالمنظر 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تعال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</w:t>
      </w:r>
      <w:r w:rsidR="00CC6A56">
        <w:rPr>
          <w:rStyle w:val="Char3"/>
          <w:rFonts w:hint="cs"/>
          <w:rtl/>
          <w:lang w:bidi="ar-SA"/>
        </w:rPr>
        <w:t>ي</w:t>
      </w:r>
      <w:r w:rsidR="00CC6A56">
        <w:rPr>
          <w:rStyle w:val="Char3"/>
          <w:rFonts w:hint="cs"/>
          <w:rtl/>
        </w:rPr>
        <w:t xml:space="preserve"> الاخرة</w:t>
      </w:r>
      <w:r w:rsidRPr="00C51449">
        <w:rPr>
          <w:rStyle w:val="Char3"/>
          <w:rFonts w:hint="cs"/>
          <w:rtl/>
        </w:rPr>
        <w:t>» امام ابوبکر محمد بن حس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آجر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360ه‍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 xml:space="preserve">«الاعتقاد الخالص من </w:t>
      </w:r>
      <w:r w:rsidR="00CC6A56">
        <w:rPr>
          <w:rStyle w:val="Char3"/>
          <w:rFonts w:hint="cs"/>
          <w:rtl/>
        </w:rPr>
        <w:t>الش</w:t>
      </w:r>
      <w:r w:rsidR="00CC6A56">
        <w:rPr>
          <w:rStyle w:val="Char3"/>
          <w:rFonts w:hint="cs"/>
          <w:rtl/>
          <w:lang w:bidi="ar-SA"/>
        </w:rPr>
        <w:t>ك</w:t>
      </w:r>
      <w:r w:rsidR="00CC6A56">
        <w:rPr>
          <w:rStyle w:val="Char3"/>
          <w:rFonts w:hint="cs"/>
          <w:rtl/>
        </w:rPr>
        <w:t xml:space="preserve"> و</w:t>
      </w:r>
      <w:r w:rsidRPr="00C51449">
        <w:rPr>
          <w:rStyle w:val="Char3"/>
          <w:rFonts w:hint="cs"/>
          <w:rtl/>
        </w:rPr>
        <w:t>الانتقاد» علاءالد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ابن عطار ـ 724ه‍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«الع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ون و</w:t>
      </w:r>
      <w:r w:rsidRPr="00C51449">
        <w:rPr>
          <w:rStyle w:val="Char3"/>
          <w:rFonts w:hint="cs"/>
          <w:rtl/>
        </w:rPr>
        <w:t>الاشرف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عقائد اهل الاثر» علامه عبدالباق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مواهل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حنبل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1071ه‍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«قطف الثمر ف</w:t>
      </w:r>
      <w:r w:rsidR="00CC6A56">
        <w:rPr>
          <w:rStyle w:val="Char3"/>
          <w:rFonts w:hint="cs"/>
          <w:rtl/>
          <w:lang w:bidi="ar-SA"/>
        </w:rPr>
        <w:t>ي</w:t>
      </w:r>
      <w:r w:rsidRPr="00C51449">
        <w:rPr>
          <w:rStyle w:val="Char3"/>
          <w:rFonts w:hint="cs"/>
          <w:rtl/>
        </w:rPr>
        <w:t xml:space="preserve">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عق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دة</w:t>
      </w:r>
      <w:r w:rsidRPr="00C51449">
        <w:rPr>
          <w:rStyle w:val="Char3"/>
          <w:rFonts w:hint="cs"/>
          <w:rtl/>
        </w:rPr>
        <w:t xml:space="preserve"> اهل الاثر» محمد 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خان قنوج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1307ه‍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«الد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الخاص» محمد صد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خان قنوج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1307ه‍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«لوامع الانوار البه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ة</w:t>
      </w:r>
      <w:r w:rsidRPr="00C51449">
        <w:rPr>
          <w:rStyle w:val="Char3"/>
          <w:rFonts w:hint="cs"/>
          <w:rtl/>
        </w:rPr>
        <w:t>» علامه محمدبن احمد سفار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118ه‍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«و لوائح الانوار السن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ة</w:t>
      </w:r>
      <w:r w:rsidRPr="00C51449">
        <w:rPr>
          <w:rStyle w:val="Char3"/>
          <w:rFonts w:hint="cs"/>
          <w:rtl/>
        </w:rPr>
        <w:t>» علامه محمدبن احمد سفار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118ه‍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«تجر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التوح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المف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د» امام احمدبن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مقر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ـ 845ه‍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شهسوار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دان تال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 در علم اعتقاد که همه اهل سنت و اهل حق و اتباع بر آن اتفاق دارند،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خ الاسلام امام ابن 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(728ه‍) است، که او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علم را مرتب اصول و مناهج آن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کرده است. و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موضوع تال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فات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دارد که برخ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عبارتند از:</w:t>
      </w:r>
    </w:p>
    <w:p w:rsidR="00CC6A56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</w:rPr>
      </w:pPr>
      <w:r>
        <w:rPr>
          <w:rStyle w:val="Char3"/>
          <w:rFonts w:hint="cs"/>
          <w:rtl/>
        </w:rPr>
        <w:t>«منهاج السنة</w:t>
      </w:r>
      <w:r w:rsidR="00D81C83" w:rsidRPr="00C51449">
        <w:rPr>
          <w:rStyle w:val="Char3"/>
          <w:rFonts w:hint="cs"/>
          <w:rtl/>
        </w:rPr>
        <w:t xml:space="preserve"> النبو</w:t>
      </w:r>
      <w:r w:rsidR="00DC7072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ة</w:t>
      </w:r>
      <w:r w:rsidR="00D81C83" w:rsidRPr="00C51449">
        <w:rPr>
          <w:rStyle w:val="Char3"/>
          <w:rFonts w:hint="cs"/>
          <w:rtl/>
        </w:rPr>
        <w:t>»</w:t>
      </w:r>
      <w:r>
        <w:rPr>
          <w:rStyle w:val="Char3"/>
          <w:rFonts w:hint="cs"/>
          <w:rtl/>
        </w:rPr>
        <w:t>.</w:t>
      </w:r>
    </w:p>
    <w:p w:rsidR="00CC6A56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</w:rPr>
      </w:pPr>
      <w:r>
        <w:rPr>
          <w:rStyle w:val="Char3"/>
          <w:rFonts w:hint="cs"/>
          <w:rtl/>
        </w:rPr>
        <w:t>«درء تعارض العقل و</w:t>
      </w:r>
      <w:r w:rsidR="00D81C83" w:rsidRPr="00C51449">
        <w:rPr>
          <w:rStyle w:val="Char3"/>
          <w:rFonts w:hint="cs"/>
          <w:rtl/>
        </w:rPr>
        <w:t>النقل»</w:t>
      </w:r>
      <w:r>
        <w:rPr>
          <w:rStyle w:val="Char3"/>
          <w:rFonts w:hint="cs"/>
          <w:rtl/>
        </w:rPr>
        <w:t>.</w:t>
      </w:r>
    </w:p>
    <w:p w:rsidR="00CC6A56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«بغ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ة</w:t>
      </w:r>
      <w:r w:rsidRPr="00C51449">
        <w:rPr>
          <w:rStyle w:val="Char3"/>
          <w:rFonts w:hint="cs"/>
          <w:rtl/>
        </w:rPr>
        <w:t xml:space="preserve"> المرتاد ف</w:t>
      </w:r>
      <w:r w:rsidR="00CC6A56">
        <w:rPr>
          <w:rStyle w:val="Char3"/>
          <w:rFonts w:hint="cs"/>
          <w:rtl/>
          <w:lang w:bidi="ar-SA"/>
        </w:rPr>
        <w:t>ي</w:t>
      </w:r>
      <w:r w:rsidRPr="00C51449">
        <w:rPr>
          <w:rStyle w:val="Char3"/>
          <w:rFonts w:hint="cs"/>
          <w:rtl/>
        </w:rPr>
        <w:t xml:space="preserve"> الرّد عل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 xml:space="preserve"> المتفلسفه و</w:t>
      </w:r>
      <w:r w:rsidRPr="00C51449">
        <w:rPr>
          <w:rStyle w:val="Char3"/>
          <w:rFonts w:hint="cs"/>
          <w:rtl/>
        </w:rPr>
        <w:t>اهل الالحاد»</w:t>
      </w:r>
      <w:r w:rsidR="00CC6A56">
        <w:rPr>
          <w:rStyle w:val="Char3"/>
          <w:rFonts w:hint="cs"/>
          <w:rtl/>
        </w:rPr>
        <w:t>.</w:t>
      </w:r>
    </w:p>
    <w:p w:rsidR="00CC6A56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«اقتضاء صراط المستق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م»</w:t>
      </w:r>
      <w:r w:rsidR="00CC6A56">
        <w:rPr>
          <w:rStyle w:val="Char3"/>
          <w:rFonts w:hint="cs"/>
          <w:rtl/>
        </w:rPr>
        <w:t>.</w:t>
      </w:r>
    </w:p>
    <w:p w:rsidR="00CC6A56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«الصارم المسلول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شاتم الرسول»</w:t>
      </w:r>
      <w:r w:rsidR="00CC6A56">
        <w:rPr>
          <w:rStyle w:val="Char3"/>
          <w:rFonts w:hint="cs"/>
          <w:rtl/>
        </w:rPr>
        <w:t>.</w:t>
      </w:r>
    </w:p>
    <w:p w:rsidR="00CC6A56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«کتاب الا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مان»</w:t>
      </w:r>
      <w:r w:rsidR="00CC6A56">
        <w:rPr>
          <w:rStyle w:val="Char3"/>
          <w:rFonts w:hint="cs"/>
          <w:rtl/>
        </w:rPr>
        <w:t>.</w:t>
      </w:r>
    </w:p>
    <w:p w:rsidR="00CC6A56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</w:rPr>
      </w:pPr>
      <w:r>
        <w:rPr>
          <w:rStyle w:val="Char3"/>
          <w:rFonts w:hint="cs"/>
          <w:rtl/>
        </w:rPr>
        <w:t>«الرسالة</w:t>
      </w:r>
      <w:r w:rsidR="00D81C83" w:rsidRPr="00C51449">
        <w:rPr>
          <w:rStyle w:val="Char3"/>
          <w:rFonts w:hint="cs"/>
          <w:rtl/>
        </w:rPr>
        <w:t xml:space="preserve"> التدمر</w:t>
      </w:r>
      <w:r w:rsidR="00DC7072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ة</w:t>
      </w:r>
      <w:r w:rsidR="00D81C83" w:rsidRPr="00C51449">
        <w:rPr>
          <w:rStyle w:val="Char3"/>
          <w:rFonts w:hint="cs"/>
          <w:rtl/>
        </w:rPr>
        <w:t>»</w:t>
      </w:r>
      <w:r>
        <w:rPr>
          <w:rStyle w:val="Char3"/>
          <w:rFonts w:hint="cs"/>
          <w:rtl/>
        </w:rPr>
        <w:t>.</w:t>
      </w:r>
    </w:p>
    <w:p w:rsidR="00CC6A56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</w:rPr>
      </w:pPr>
      <w:r>
        <w:rPr>
          <w:rStyle w:val="Char3"/>
          <w:rFonts w:hint="cs"/>
          <w:rtl/>
        </w:rPr>
        <w:t>«قاعدة</w:t>
      </w:r>
      <w:r w:rsidR="00D81C83" w:rsidRPr="00C51449">
        <w:rPr>
          <w:rStyle w:val="Char3"/>
          <w:rFonts w:hint="cs"/>
          <w:rtl/>
        </w:rPr>
        <w:t xml:space="preserve"> جل</w:t>
      </w:r>
      <w:r w:rsidR="00DC7072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لة</w:t>
      </w:r>
      <w:r w:rsidR="00D81C83" w:rsidRPr="00C51449">
        <w:rPr>
          <w:rStyle w:val="Char3"/>
          <w:rFonts w:hint="cs"/>
          <w:rtl/>
        </w:rPr>
        <w:t xml:space="preserve"> ف</w:t>
      </w:r>
      <w:r w:rsidR="00DC7072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 xml:space="preserve"> التوسل و</w:t>
      </w:r>
      <w:r w:rsidR="00D81C83" w:rsidRPr="00C51449">
        <w:rPr>
          <w:rStyle w:val="Char3"/>
          <w:rFonts w:hint="cs"/>
          <w:rtl/>
        </w:rPr>
        <w:t>الوس</w:t>
      </w:r>
      <w:r w:rsidR="00DC7072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لة</w:t>
      </w:r>
      <w:r w:rsidR="00D81C83" w:rsidRPr="00C51449">
        <w:rPr>
          <w:rStyle w:val="Char3"/>
          <w:rFonts w:hint="cs"/>
          <w:rtl/>
        </w:rPr>
        <w:t>»</w:t>
      </w:r>
      <w:r>
        <w:rPr>
          <w:rStyle w:val="Char3"/>
          <w:rFonts w:hint="cs"/>
          <w:rtl/>
        </w:rPr>
        <w:t>.</w:t>
      </w:r>
    </w:p>
    <w:p w:rsidR="00CC6A56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«الزدّ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المنطق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>ن»</w:t>
      </w:r>
      <w:r w:rsidR="00CC6A56">
        <w:rPr>
          <w:rStyle w:val="Char3"/>
          <w:rFonts w:hint="cs"/>
          <w:rtl/>
        </w:rPr>
        <w:t>.</w:t>
      </w:r>
    </w:p>
    <w:p w:rsidR="00CC6A56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«العق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الواسط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ة</w:t>
      </w:r>
      <w:r w:rsidRPr="00C51449">
        <w:rPr>
          <w:rStyle w:val="Char3"/>
          <w:rFonts w:hint="cs"/>
          <w:rtl/>
        </w:rPr>
        <w:t>»</w:t>
      </w:r>
      <w:r w:rsidR="00CC6A56">
        <w:rPr>
          <w:rStyle w:val="Char3"/>
          <w:rFonts w:hint="cs"/>
          <w:rtl/>
        </w:rPr>
        <w:t>.</w:t>
      </w:r>
    </w:p>
    <w:p w:rsidR="00CC6A56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«العق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دة</w:t>
      </w:r>
      <w:r w:rsidRPr="00C51449">
        <w:rPr>
          <w:rStyle w:val="Char3"/>
          <w:rFonts w:hint="cs"/>
          <w:rtl/>
        </w:rPr>
        <w:t xml:space="preserve"> الحمو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ة</w:t>
      </w:r>
      <w:r w:rsidRPr="00C51449">
        <w:rPr>
          <w:rStyle w:val="Char3"/>
          <w:rFonts w:hint="cs"/>
          <w:rtl/>
        </w:rPr>
        <w:t>»</w:t>
      </w:r>
      <w:r w:rsidR="00CC6A56">
        <w:rPr>
          <w:rStyle w:val="Char3"/>
          <w:rFonts w:hint="cs"/>
          <w:rtl/>
        </w:rPr>
        <w:t>.</w:t>
      </w:r>
    </w:p>
    <w:p w:rsidR="00CC6A56" w:rsidRDefault="00CC6A56" w:rsidP="006367F3">
      <w:pPr>
        <w:pStyle w:val="a6"/>
        <w:numPr>
          <w:ilvl w:val="0"/>
          <w:numId w:val="15"/>
        </w:numPr>
        <w:ind w:left="794" w:hanging="454"/>
        <w:rPr>
          <w:rStyle w:val="Char3"/>
        </w:rPr>
      </w:pPr>
      <w:r>
        <w:rPr>
          <w:rStyle w:val="Char3"/>
          <w:rFonts w:hint="cs"/>
          <w:rtl/>
        </w:rPr>
        <w:t>«الرسالة</w:t>
      </w:r>
      <w:r w:rsidR="00D81C83" w:rsidRPr="00C51449">
        <w:rPr>
          <w:rStyle w:val="Char3"/>
          <w:rFonts w:hint="cs"/>
          <w:rtl/>
        </w:rPr>
        <w:t xml:space="preserve"> التسع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ن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>ه»</w:t>
      </w:r>
      <w:r>
        <w:rPr>
          <w:rStyle w:val="Char3"/>
          <w:rFonts w:hint="cs"/>
          <w:rtl/>
        </w:rPr>
        <w:t>.</w:t>
      </w:r>
    </w:p>
    <w:p w:rsidR="00CC6A56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«ب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ان بل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 الج</w:t>
      </w:r>
      <w:r w:rsidR="00CC6A56">
        <w:rPr>
          <w:rStyle w:val="Char3"/>
          <w:rFonts w:hint="cs"/>
          <w:rtl/>
        </w:rPr>
        <w:t>همة</w:t>
      </w:r>
      <w:r w:rsidRPr="00C51449">
        <w:rPr>
          <w:rStyle w:val="Char3"/>
          <w:rFonts w:hint="cs"/>
          <w:rtl/>
        </w:rPr>
        <w:t>»</w:t>
      </w:r>
      <w:r w:rsidR="00CC6A56">
        <w:rPr>
          <w:rStyle w:val="Char3"/>
          <w:rFonts w:hint="cs"/>
          <w:rtl/>
        </w:rPr>
        <w:t>.</w:t>
      </w:r>
    </w:p>
    <w:p w:rsidR="00CC6A56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«کتاب النبوات»</w:t>
      </w:r>
      <w:r w:rsidR="00CC6A56">
        <w:rPr>
          <w:rStyle w:val="Char3"/>
          <w:rFonts w:hint="cs"/>
          <w:rtl/>
        </w:rPr>
        <w:t>.</w:t>
      </w:r>
    </w:p>
    <w:p w:rsidR="00CC6A56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</w:rPr>
      </w:pPr>
      <w:r w:rsidRPr="00C51449">
        <w:rPr>
          <w:rStyle w:val="Char3"/>
          <w:rFonts w:hint="cs"/>
          <w:rtl/>
        </w:rPr>
        <w:t>«شرح العق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دة</w:t>
      </w:r>
      <w:r w:rsidRPr="00C51449">
        <w:rPr>
          <w:rStyle w:val="Char3"/>
          <w:rFonts w:hint="cs"/>
          <w:rtl/>
        </w:rPr>
        <w:t xml:space="preserve"> الاصفهان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ة</w:t>
      </w:r>
      <w:r w:rsidRPr="00C51449">
        <w:rPr>
          <w:rStyle w:val="Char3"/>
          <w:rFonts w:hint="cs"/>
          <w:rtl/>
        </w:rPr>
        <w:t>»</w:t>
      </w:r>
      <w:r w:rsidR="00CC6A56">
        <w:rPr>
          <w:rStyle w:val="Char3"/>
          <w:rFonts w:hint="cs"/>
          <w:rtl/>
        </w:rPr>
        <w:t>.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ind w:left="794" w:hanging="454"/>
        <w:rPr>
          <w:rStyle w:val="Char3"/>
          <w:rtl/>
        </w:rPr>
      </w:pPr>
      <w:r w:rsidRPr="00C51449">
        <w:rPr>
          <w:rStyle w:val="Char3"/>
          <w:rFonts w:hint="cs"/>
          <w:rtl/>
        </w:rPr>
        <w:t>«شرح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النزول»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علاوه بر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کتاب«مجموع الفتاو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» است که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از مولفات او در آن گرد آورده شده و به همراه فهرست درس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هفت مجلد به چاپ 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 و شهسوار دوم در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دان شاگردش عالم ربّان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ابن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جوز</w:t>
      </w:r>
      <w:r w:rsidR="00DC7072">
        <w:rPr>
          <w:rStyle w:val="Char3"/>
          <w:rFonts w:hint="cs"/>
          <w:rtl/>
        </w:rPr>
        <w:t>ی</w:t>
      </w:r>
      <w:r w:rsidR="00DC7072" w:rsidRPr="00DC7072">
        <w:rPr>
          <w:rStyle w:val="Char3"/>
          <w:rFonts w:cs="CTraditional Arabic"/>
          <w:rtl/>
        </w:rPr>
        <w:t>/</w:t>
      </w:r>
      <w:r w:rsidRPr="00C51449">
        <w:rPr>
          <w:rStyle w:val="Char3"/>
          <w:rFonts w:hint="cs"/>
          <w:rtl/>
        </w:rPr>
        <w:t xml:space="preserve"> (752ه‍) است، که تلاش‌ها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قابل تقد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در ردّ فرقه‌ها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ضاله انجام داده است، از آن جمله:</w:t>
      </w:r>
    </w:p>
    <w:p w:rsidR="00CC6A56" w:rsidRDefault="00CC6A56" w:rsidP="006367F3">
      <w:pPr>
        <w:pStyle w:val="a6"/>
        <w:numPr>
          <w:ilvl w:val="0"/>
          <w:numId w:val="15"/>
        </w:numPr>
        <w:rPr>
          <w:rStyle w:val="Char3"/>
        </w:rPr>
      </w:pPr>
      <w:r>
        <w:rPr>
          <w:rStyle w:val="Char3"/>
          <w:rFonts w:hint="cs"/>
          <w:rtl/>
        </w:rPr>
        <w:t>«الصواعق المرسلة</w:t>
      </w:r>
      <w:r w:rsidR="00D81C83" w:rsidRPr="00C51449">
        <w:rPr>
          <w:rStyle w:val="Char3"/>
          <w:rFonts w:hint="cs"/>
          <w:rtl/>
        </w:rPr>
        <w:t xml:space="preserve"> عل</w:t>
      </w:r>
      <w:r w:rsidR="00DC7072">
        <w:rPr>
          <w:rStyle w:val="Char3"/>
          <w:rFonts w:hint="cs"/>
          <w:rtl/>
        </w:rPr>
        <w:t>ی</w:t>
      </w:r>
      <w:r w:rsidR="00D81C83" w:rsidRPr="00C51449">
        <w:rPr>
          <w:rStyle w:val="Char3"/>
          <w:rFonts w:hint="cs"/>
          <w:rtl/>
        </w:rPr>
        <w:t xml:space="preserve"> الجهم</w:t>
      </w:r>
      <w:r w:rsidR="00DC7072">
        <w:rPr>
          <w:rStyle w:val="Char3"/>
          <w:rFonts w:hint="cs"/>
          <w:rtl/>
        </w:rPr>
        <w:t>ی</w:t>
      </w:r>
      <w:r>
        <w:rPr>
          <w:rStyle w:val="Char3"/>
          <w:rFonts w:hint="cs"/>
          <w:rtl/>
        </w:rPr>
        <w:t>ة والمعطلة</w:t>
      </w:r>
      <w:r w:rsidR="00D81C83" w:rsidRPr="00C51449">
        <w:rPr>
          <w:rStyle w:val="Char3"/>
          <w:rFonts w:hint="cs"/>
          <w:rtl/>
        </w:rPr>
        <w:t>»</w:t>
      </w:r>
      <w:r>
        <w:rPr>
          <w:rStyle w:val="Char3"/>
          <w:rFonts w:hint="cs"/>
          <w:rtl/>
        </w:rPr>
        <w:t>.</w:t>
      </w:r>
    </w:p>
    <w:p w:rsidR="00CC6A56" w:rsidRDefault="00D81C83" w:rsidP="006367F3">
      <w:pPr>
        <w:pStyle w:val="a6"/>
        <w:numPr>
          <w:ilvl w:val="0"/>
          <w:numId w:val="15"/>
        </w:numPr>
        <w:rPr>
          <w:rStyle w:val="Char3"/>
        </w:rPr>
      </w:pPr>
      <w:r w:rsidRPr="00C51449">
        <w:rPr>
          <w:rStyle w:val="Char3"/>
          <w:rFonts w:hint="cs"/>
          <w:rtl/>
        </w:rPr>
        <w:t>«اجتماع الج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وش الاسلام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ة</w:t>
      </w:r>
      <w:r w:rsidRPr="00C51449">
        <w:rPr>
          <w:rStyle w:val="Char3"/>
          <w:rFonts w:hint="cs"/>
          <w:rtl/>
        </w:rPr>
        <w:t>...»</w:t>
      </w:r>
      <w:r w:rsidR="00CC6A56">
        <w:rPr>
          <w:rStyle w:val="Char3"/>
          <w:rFonts w:hint="cs"/>
          <w:rtl/>
        </w:rPr>
        <w:t>.</w:t>
      </w:r>
    </w:p>
    <w:p w:rsidR="00CC6A56" w:rsidRDefault="00D81C83" w:rsidP="006367F3">
      <w:pPr>
        <w:pStyle w:val="a6"/>
        <w:numPr>
          <w:ilvl w:val="0"/>
          <w:numId w:val="15"/>
        </w:numPr>
        <w:rPr>
          <w:rStyle w:val="Char3"/>
        </w:rPr>
      </w:pPr>
      <w:r w:rsidRPr="00C51449">
        <w:rPr>
          <w:rStyle w:val="Char3"/>
          <w:rFonts w:hint="cs"/>
          <w:rtl/>
        </w:rPr>
        <w:t>«العق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دة</w:t>
      </w:r>
      <w:r w:rsidRPr="00C51449">
        <w:rPr>
          <w:rStyle w:val="Char3"/>
          <w:rFonts w:hint="cs"/>
          <w:rtl/>
        </w:rPr>
        <w:t xml:space="preserve"> النوث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ة</w:t>
      </w:r>
      <w:r w:rsidRPr="00C51449">
        <w:rPr>
          <w:rStyle w:val="Char3"/>
          <w:rFonts w:hint="cs"/>
          <w:rtl/>
        </w:rPr>
        <w:t>»</w:t>
      </w:r>
      <w:r w:rsidR="00CC6A56">
        <w:rPr>
          <w:rStyle w:val="Char3"/>
          <w:rFonts w:hint="cs"/>
          <w:rtl/>
        </w:rPr>
        <w:t>.</w:t>
      </w:r>
    </w:p>
    <w:p w:rsidR="00CC6A56" w:rsidRDefault="00D81C83" w:rsidP="006367F3">
      <w:pPr>
        <w:pStyle w:val="a6"/>
        <w:numPr>
          <w:ilvl w:val="0"/>
          <w:numId w:val="15"/>
        </w:numPr>
        <w:rPr>
          <w:rStyle w:val="Char3"/>
        </w:rPr>
      </w:pPr>
      <w:r w:rsidRPr="00C51449">
        <w:rPr>
          <w:rStyle w:val="Char3"/>
          <w:rFonts w:hint="cs"/>
          <w:rtl/>
        </w:rPr>
        <w:t>«شفاء العل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 ف</w:t>
      </w:r>
      <w:r w:rsidR="00CC6A56">
        <w:rPr>
          <w:rStyle w:val="Char3"/>
          <w:rFonts w:hint="cs"/>
          <w:rtl/>
          <w:lang w:bidi="ar-SA"/>
        </w:rPr>
        <w:t>ي</w:t>
      </w:r>
      <w:r w:rsidR="00CC6A56">
        <w:rPr>
          <w:rStyle w:val="Char3"/>
          <w:rFonts w:hint="cs"/>
          <w:rtl/>
        </w:rPr>
        <w:t xml:space="preserve"> مسائل القضاء والقدر».</w:t>
      </w:r>
    </w:p>
    <w:p w:rsidR="00D81C83" w:rsidRPr="00C51449" w:rsidRDefault="00D81C83" w:rsidP="006367F3">
      <w:pPr>
        <w:pStyle w:val="a6"/>
        <w:numPr>
          <w:ilvl w:val="0"/>
          <w:numId w:val="15"/>
        </w:numPr>
        <w:rPr>
          <w:rStyle w:val="Char3"/>
          <w:rtl/>
        </w:rPr>
      </w:pPr>
      <w:r w:rsidRPr="00C51449">
        <w:rPr>
          <w:rStyle w:val="Char3"/>
          <w:rFonts w:hint="cs"/>
          <w:rtl/>
        </w:rPr>
        <w:t>«طر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الهجرت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وباب السعادت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ن» و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 کتاب‌ها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ارزشمند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همه کتاب‌ها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که نام برد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به حمد خداوند به چاپ 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و در دسترس است، و کتاب‌ها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اد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گر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ما ذکر نکرد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م،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چاپ شده و بعض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هنوز به صورت نسخه‌ها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خط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مانده‌اند.</w:t>
      </w:r>
    </w:p>
    <w:p w:rsidR="00C51449" w:rsidRPr="00C51449" w:rsidRDefault="00C51449" w:rsidP="00C51449">
      <w:pPr>
        <w:pStyle w:val="a6"/>
        <w:rPr>
          <w:rStyle w:val="Char3"/>
          <w:rtl/>
        </w:rPr>
        <w:sectPr w:rsidR="00C51449" w:rsidRPr="00C51449" w:rsidSect="00C14F87">
          <w:headerReference w:type="default" r:id="rId34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D81C83" w:rsidRPr="00CF5B98" w:rsidRDefault="00D81C83" w:rsidP="008C7FEB">
      <w:pPr>
        <w:pStyle w:val="a0"/>
        <w:rPr>
          <w:noProof/>
          <w:rtl/>
        </w:rPr>
      </w:pPr>
      <w:bookmarkStart w:id="90" w:name="_Toc412912527"/>
      <w:bookmarkStart w:id="91" w:name="_Toc440144993"/>
      <w:r w:rsidRPr="00CF5B98">
        <w:rPr>
          <w:rFonts w:hint="cs"/>
          <w:noProof/>
          <w:rtl/>
        </w:rPr>
        <w:t>سخن پا</w:t>
      </w:r>
      <w:r w:rsidR="008D20B0">
        <w:rPr>
          <w:rFonts w:hint="cs"/>
          <w:noProof/>
          <w:rtl/>
        </w:rPr>
        <w:t>ی</w:t>
      </w:r>
      <w:r w:rsidRPr="00CF5B98">
        <w:rPr>
          <w:rFonts w:hint="cs"/>
          <w:noProof/>
          <w:rtl/>
        </w:rPr>
        <w:t>ان</w:t>
      </w:r>
      <w:r w:rsidR="008D20B0">
        <w:rPr>
          <w:rFonts w:hint="cs"/>
          <w:noProof/>
          <w:rtl/>
        </w:rPr>
        <w:t>ی</w:t>
      </w:r>
      <w:bookmarkEnd w:id="90"/>
      <w:bookmarkEnd w:id="91"/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بود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نخست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گروه امت اسلام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، و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نبو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راه درست و راست است که مطابق قرآن و سنت و اقوال سلف امت و ائمه برجسته آن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‌باشد، و 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دل‌ها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مسلمانان صدر اسلام را اح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اء کرد و بوس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له آن به سرور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رهبر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دند. پس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سلف صالح و گروه رستگار و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اهل حد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و اهل سنت و الجماعت است.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همچن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چهار امام ابوحن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فه و شافع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مالک و احمد رحمهم الله و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جمهور فقها و محدث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علما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ربان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روانشان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‌باشد.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پس برادر مسلمان اگر به دنبال نجات و رستگار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توف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هست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با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را از سرچشمه زلال آن که ائمه از آن فراگرفته‌اند، فرا بگ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در مورد آنچه آنان درباره‌اش سکوت کرده‌اند سکوت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م، و به مانند آنان عبادت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به قرآن و سنت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امبر</w:t>
      </w:r>
      <w:r w:rsidR="00CC6A56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و به اجماع سلف امت و ائمه بزرگ آن و به 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اس صح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ح در امور تازه رو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داده در پرتو اصول و قواعد آن پا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بند باش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رالمومن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عمر</w:t>
      </w:r>
      <w:r w:rsidR="00CC6A56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‌دانم که چه زمان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مردم درست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 و صلاح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ابند و چه وقت فاسد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‌شوند! هرگاه فقه از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کوچکتر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بزرگترها آن را بر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‌تابند و هرگاه فقط از سو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بزرگترها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کوچکترها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‌پذ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رند و هر دو 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اب م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‌شوند»</w:t>
      </w:r>
      <w:r w:rsidRPr="00CC6A56">
        <w:rPr>
          <w:rStyle w:val="Char3"/>
          <w:vertAlign w:val="superscript"/>
          <w:rtl/>
        </w:rPr>
        <w:footnoteReference w:id="236"/>
      </w:r>
      <w:r w:rsidR="00CC6A56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رالمومن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ابن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طالب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«نگاه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که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علم را از چه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فرام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د؛ چون آن د</w:t>
      </w:r>
      <w:r w:rsidR="00DC7072">
        <w:rPr>
          <w:rStyle w:val="Char3"/>
          <w:rFonts w:hint="cs"/>
          <w:rtl/>
        </w:rPr>
        <w:t>ی</w:t>
      </w:r>
      <w:r w:rsidR="00CC6A56">
        <w:rPr>
          <w:rStyle w:val="Char3"/>
          <w:rFonts w:hint="cs"/>
          <w:rtl/>
        </w:rPr>
        <w:t>ن است»</w:t>
      </w:r>
      <w:r w:rsidRPr="00CC6A56">
        <w:rPr>
          <w:rStyle w:val="Char3"/>
          <w:vertAlign w:val="superscript"/>
          <w:rtl/>
        </w:rPr>
        <w:footnoteReference w:id="237"/>
      </w:r>
      <w:r w:rsidR="00CC6A56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صحاب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بزرگوار ابن مسعود</w:t>
      </w:r>
      <w:r w:rsidR="00CC6A56">
        <w:rPr>
          <w:rStyle w:val="Char3"/>
          <w:rFonts w:cs="CTraditional Arabic"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س</w:t>
      </w:r>
      <w:r w:rsidRPr="00C51449">
        <w:rPr>
          <w:rStyle w:val="Char3"/>
          <w:rFonts w:hint="cs"/>
          <w:rtl/>
        </w:rPr>
        <w:t xml:space="preserve">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د: «تا وقت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مردم علم را از بزرگان‌شان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‌آموزند بر خ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و ن</w:t>
      </w:r>
      <w:r w:rsidR="00DC7072">
        <w:rPr>
          <w:rStyle w:val="Char3"/>
          <w:rtl/>
        </w:rPr>
        <w:t>ی</w:t>
      </w:r>
      <w:r w:rsidRPr="00C51449">
        <w:rPr>
          <w:rStyle w:val="Char3"/>
          <w:rFonts w:hint="cs"/>
          <w:rtl/>
        </w:rPr>
        <w:t>ک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خواهند بود؛ هرگاه آن را از کوچکترها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شان و بدتر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ن‌شان فراگ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بگ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رند هلاک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‌شون</w:t>
      </w:r>
      <w:r w:rsidR="00CC6A56">
        <w:rPr>
          <w:rStyle w:val="Char3"/>
          <w:rFonts w:hint="cs"/>
          <w:rtl/>
        </w:rPr>
        <w:t>د»</w:t>
      </w:r>
      <w:r w:rsidRPr="00CC6A56">
        <w:rPr>
          <w:rStyle w:val="Char3"/>
          <w:vertAlign w:val="superscript"/>
          <w:rtl/>
        </w:rPr>
        <w:footnoteReference w:id="238"/>
      </w:r>
      <w:r w:rsidR="00CC6A56">
        <w:rPr>
          <w:rStyle w:val="Char3"/>
          <w:rFonts w:hint="cs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بدان برادر مسلمان که هر کس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را از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قرآن و سنت و آنچه سلف صالح از قرآن و سنت فهم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ده‌اند، بجو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اضافه بر شر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عت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اورد، بدون ترد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در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آشکار غوطه‌ور است و از صراط مستق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دور رفته و 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غ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از راه مومنان در پ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گرفته است. و همچن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ن بدان که ما همه 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دار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که اگر بخواه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به همه سنت‌ها و احاد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ث کاملاً جامه عمل بپوشان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قبل از انجام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کار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م، پس چرا در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بدعت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جاد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م؟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رحمت خداوند بر امام مالک باد، او بس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ار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شعر را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‌سروده است که:</w:t>
      </w:r>
    </w:p>
    <w:tbl>
      <w:tblPr>
        <w:bidiVisual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425"/>
        <w:gridCol w:w="3261"/>
      </w:tblGrid>
      <w:tr w:rsidR="00D81C83" w:rsidRPr="00C51449" w:rsidTr="00CC6A56">
        <w:tc>
          <w:tcPr>
            <w:tcW w:w="3402" w:type="dxa"/>
            <w:shd w:val="clear" w:color="auto" w:fill="auto"/>
          </w:tcPr>
          <w:p w:rsidR="00D81C83" w:rsidRPr="00CC6A56" w:rsidRDefault="009A1DE4" w:rsidP="00F44F11">
            <w:pPr>
              <w:pStyle w:val="a3"/>
              <w:ind w:firstLine="0"/>
              <w:rPr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و</w:t>
            </w:r>
            <w:r w:rsidRPr="009A1DE4">
              <w:rPr>
                <w:rFonts w:hint="cs"/>
                <w:rtl/>
              </w:rPr>
              <w:t>خير امور الدين ما کان سنه</w:t>
            </w:r>
            <w:r w:rsidR="00CC6A56">
              <w:rPr>
                <w:rFonts w:hint="cs"/>
                <w:rtl/>
              </w:rPr>
              <w:br/>
            </w:r>
          </w:p>
        </w:tc>
        <w:tc>
          <w:tcPr>
            <w:tcW w:w="425" w:type="dxa"/>
            <w:shd w:val="clear" w:color="auto" w:fill="auto"/>
          </w:tcPr>
          <w:p w:rsidR="00D81C83" w:rsidRPr="00C51449" w:rsidRDefault="00D81C83" w:rsidP="00F44F11">
            <w:pPr>
              <w:pStyle w:val="a6"/>
              <w:ind w:firstLine="0"/>
              <w:jc w:val="lowKashida"/>
              <w:rPr>
                <w:rStyle w:val="Char3"/>
                <w:rtl/>
              </w:rPr>
            </w:pPr>
          </w:p>
        </w:tc>
        <w:tc>
          <w:tcPr>
            <w:tcW w:w="3261" w:type="dxa"/>
            <w:shd w:val="clear" w:color="auto" w:fill="auto"/>
          </w:tcPr>
          <w:p w:rsidR="00D81C83" w:rsidRPr="00CC6A56" w:rsidRDefault="009A1DE4" w:rsidP="00CC6A56">
            <w:pPr>
              <w:pStyle w:val="a6"/>
              <w:ind w:firstLine="0"/>
              <w:rPr>
                <w:rStyle w:val="Char3"/>
                <w:sz w:val="2"/>
                <w:szCs w:val="2"/>
                <w:rtl/>
              </w:rPr>
            </w:pPr>
            <w:r>
              <w:rPr>
                <w:rStyle w:val="Char1"/>
                <w:rFonts w:hint="cs"/>
                <w:rtl/>
              </w:rPr>
              <w:t>و</w:t>
            </w:r>
            <w:r w:rsidRPr="009A1DE4">
              <w:rPr>
                <w:rStyle w:val="Char1"/>
                <w:rFonts w:hint="cs"/>
                <w:rtl/>
              </w:rPr>
              <w:t>شر الامور ال</w:t>
            </w:r>
            <w:r w:rsidR="00CC6A56">
              <w:rPr>
                <w:rStyle w:val="Char1"/>
                <w:rFonts w:hint="cs"/>
                <w:rtl/>
              </w:rPr>
              <w:t>ـ</w:t>
            </w:r>
            <w:r w:rsidRPr="009A1DE4">
              <w:rPr>
                <w:rStyle w:val="Char1"/>
                <w:rFonts w:hint="cs"/>
                <w:rtl/>
              </w:rPr>
              <w:t>محدثات البدائع</w:t>
            </w:r>
            <w:r w:rsidRPr="00CC6A56">
              <w:rPr>
                <w:rStyle w:val="Char3"/>
                <w:vertAlign w:val="superscript"/>
                <w:rtl/>
              </w:rPr>
              <w:footnoteReference w:id="239"/>
            </w:r>
            <w:r w:rsidR="00CC6A56">
              <w:rPr>
                <w:rStyle w:val="Char3"/>
                <w:rFonts w:hint="cs"/>
                <w:rtl/>
              </w:rPr>
              <w:br/>
            </w:r>
          </w:p>
        </w:tc>
      </w:tr>
    </w:tbl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بهتر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امور 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همان است که سنت باشد و بدتر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امور بدعت‌ها هستند و برتر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عبادت گزاران و امامشان به اتفاق همه رسول اکرم</w:t>
      </w:r>
      <w:r w:rsidR="00CC6A56">
        <w:rPr>
          <w:rStyle w:val="Char3"/>
          <w:rFonts w:hint="cs"/>
          <w:rtl/>
        </w:rPr>
        <w:t xml:space="preserve"> </w:t>
      </w:r>
      <w:r w:rsidR="00DC7072" w:rsidRPr="00DC7072">
        <w:rPr>
          <w:rStyle w:val="Char3"/>
          <w:rFonts w:cs="CTraditional Arabic"/>
          <w:rtl/>
        </w:rPr>
        <w:t>ج</w:t>
      </w:r>
      <w:r w:rsidRPr="00C51449">
        <w:rPr>
          <w:rStyle w:val="Char3"/>
          <w:rFonts w:hint="cs"/>
          <w:rtl/>
        </w:rPr>
        <w:t xml:space="preserve"> است، پس هر عبادت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از لحاظ 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ئت و مکان و زمان با عبادت او مخالف باشد، بدعت و گمراه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مردود است، و انجام دهنده‌اش بوس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له آن به خداوند نزد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ک نم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‌شود بلکه چن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عبادت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او را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شتر از الله متعال دور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‌کند. خداوند متعال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ثُمَّ جَعَلۡنَٰكَ عَلَىٰ شَرِيعَة</w:t>
      </w:r>
      <w:r w:rsidRPr="00A03F15">
        <w:rPr>
          <w:rStyle w:val="Chare"/>
          <w:rFonts w:hint="cs"/>
          <w:rtl/>
        </w:rPr>
        <w:t>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مِّنَ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ٱلۡأَمۡرِ</w:t>
      </w:r>
      <w:r w:rsidRPr="00A03F15">
        <w:rPr>
          <w:rStyle w:val="Chare"/>
          <w:rtl/>
        </w:rPr>
        <w:t xml:space="preserve"> فَ</w:t>
      </w:r>
      <w:r w:rsidRPr="00A03F15">
        <w:rPr>
          <w:rStyle w:val="Chare"/>
          <w:rFonts w:hint="cs"/>
          <w:rtl/>
        </w:rPr>
        <w:t>ٱتَّبِعۡهَا</w:t>
      </w:r>
      <w:r w:rsidRPr="00A03F15">
        <w:rPr>
          <w:rStyle w:val="Chare"/>
          <w:rtl/>
        </w:rPr>
        <w:t xml:space="preserve"> وَلَا تَتَّبِعۡ أَهۡوَآءَ </w:t>
      </w:r>
      <w:r w:rsidRPr="00A03F15">
        <w:rPr>
          <w:rStyle w:val="Chare"/>
          <w:rFonts w:hint="cs"/>
          <w:rtl/>
        </w:rPr>
        <w:t>ٱلَّذِينَ</w:t>
      </w:r>
      <w:r w:rsidRPr="00A03F15">
        <w:rPr>
          <w:rStyle w:val="Chare"/>
          <w:rtl/>
        </w:rPr>
        <w:t xml:space="preserve"> لَا يَعۡلَمُونَ١٨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[الجاث</w:t>
      </w:r>
      <w:r w:rsidR="00DC7072" w:rsidRPr="00DC7072">
        <w:rPr>
          <w:rStyle w:val="Char5"/>
          <w:rtl/>
        </w:rPr>
        <w:t>ی</w:t>
      </w:r>
      <w:r w:rsidRPr="00DC7072">
        <w:rPr>
          <w:rStyle w:val="Char5"/>
          <w:rtl/>
        </w:rPr>
        <w:t>ة: 18]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536685">
        <w:rPr>
          <w:rStyle w:val="Char6"/>
          <w:rFonts w:hint="cs"/>
          <w:rtl/>
        </w:rPr>
        <w:t>آن‌گاه تو را بر آئ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و راه روشن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از د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ن قرار دادم، پس، از آن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کن و از خواسته</w:t>
      </w:r>
      <w:r w:rsidR="00D81C83" w:rsidRPr="00536685">
        <w:rPr>
          <w:rStyle w:val="Char6"/>
          <w:rFonts w:hint="eastAsia"/>
          <w:rtl/>
        </w:rPr>
        <w:t>‌</w:t>
      </w:r>
      <w:r w:rsidR="00D81C83" w:rsidRPr="00536685">
        <w:rPr>
          <w:rStyle w:val="Char6"/>
          <w:rFonts w:hint="cs"/>
          <w:rtl/>
        </w:rPr>
        <w:t>‌ها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آنان</w:t>
      </w:r>
      <w:r w:rsidR="00D81C83" w:rsidRPr="00536685">
        <w:rPr>
          <w:rStyle w:val="Char6"/>
          <w:rFonts w:hint="eastAsia"/>
          <w:rtl/>
        </w:rPr>
        <w:t>‌</w:t>
      </w:r>
      <w:r w:rsidR="00D81C83" w:rsidRPr="00536685">
        <w:rPr>
          <w:rStyle w:val="Char6"/>
          <w:rFonts w:hint="cs"/>
          <w:rtl/>
        </w:rPr>
        <w:t>که نم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‌دانند پ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رو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مکن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وَمَن يَرۡغَبُ عَن مِّلَّةِ إِبۡرَٰهِ‍ۧمَ إِلَّا مَن سَفِهَ نَفۡسَهُ</w:t>
      </w:r>
      <w:r w:rsidRPr="00A03F15">
        <w:rPr>
          <w:rStyle w:val="Chare"/>
          <w:rFonts w:hint="cs"/>
          <w:rtl/>
        </w:rPr>
        <w:t>ۥۚ</w:t>
      </w:r>
      <w:r w:rsidRPr="00A03F15">
        <w:rPr>
          <w:rStyle w:val="Chare"/>
          <w:rtl/>
        </w:rPr>
        <w:t xml:space="preserve"> وَلَقَدِ </w:t>
      </w:r>
      <w:r w:rsidRPr="00A03F15">
        <w:rPr>
          <w:rStyle w:val="Chare"/>
          <w:rFonts w:hint="cs"/>
          <w:rtl/>
        </w:rPr>
        <w:t>ٱصۡطَفَيۡنَٰهُ</w:t>
      </w:r>
      <w:r w:rsidRPr="00A03F15">
        <w:rPr>
          <w:rStyle w:val="Chare"/>
          <w:rtl/>
        </w:rPr>
        <w:t xml:space="preserve"> فِي </w:t>
      </w:r>
      <w:r w:rsidRPr="00A03F15">
        <w:rPr>
          <w:rStyle w:val="Chare"/>
          <w:rFonts w:hint="cs"/>
          <w:rtl/>
        </w:rPr>
        <w:t>ٱلدُّنۡيَاۖ</w:t>
      </w:r>
      <w:r w:rsidRPr="00A03F15">
        <w:rPr>
          <w:rStyle w:val="Chare"/>
          <w:rtl/>
        </w:rPr>
        <w:t xml:space="preserve"> وَإِنَّهُ</w:t>
      </w:r>
      <w:r w:rsidRPr="00A03F15">
        <w:rPr>
          <w:rStyle w:val="Chare"/>
          <w:rFonts w:hint="cs"/>
          <w:rtl/>
        </w:rPr>
        <w:t>ۥ</w:t>
      </w:r>
      <w:r w:rsidRPr="00A03F15">
        <w:rPr>
          <w:rStyle w:val="Chare"/>
          <w:rtl/>
        </w:rPr>
        <w:t xml:space="preserve"> فِي </w:t>
      </w:r>
      <w:r w:rsidRPr="00A03F15">
        <w:rPr>
          <w:rStyle w:val="Chare"/>
          <w:rFonts w:hint="cs"/>
          <w:rtl/>
        </w:rPr>
        <w:t>ٱلۡأٓخِرَةِ</w:t>
      </w:r>
      <w:r w:rsidRPr="00A03F15">
        <w:rPr>
          <w:rStyle w:val="Chare"/>
          <w:rtl/>
        </w:rPr>
        <w:t xml:space="preserve"> لَمِنَ </w:t>
      </w:r>
      <w:r w:rsidRPr="00A03F15">
        <w:rPr>
          <w:rStyle w:val="Chare"/>
          <w:rFonts w:hint="cs"/>
          <w:rtl/>
        </w:rPr>
        <w:t>ٱلصَّٰلِحِينَ</w:t>
      </w:r>
      <w:r w:rsidRPr="00A03F15">
        <w:rPr>
          <w:rStyle w:val="Chare"/>
          <w:rtl/>
        </w:rPr>
        <w:t>١٣٠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[البقرة: 130]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D81C83">
        <w:rPr>
          <w:rStyle w:val="Char6"/>
          <w:rFonts w:hint="cs"/>
          <w:rtl/>
        </w:rPr>
        <w:t>و چه کس</w:t>
      </w:r>
      <w:r w:rsidR="00DC7072">
        <w:rPr>
          <w:rStyle w:val="Char6"/>
          <w:rFonts w:hint="cs"/>
          <w:rtl/>
        </w:rPr>
        <w:t>ی</w:t>
      </w:r>
      <w:r w:rsidR="00D81C83" w:rsidRPr="00D81C83">
        <w:rPr>
          <w:rStyle w:val="Char6"/>
          <w:rFonts w:hint="cs"/>
          <w:rtl/>
        </w:rPr>
        <w:t xml:space="preserve"> از آ</w:t>
      </w:r>
      <w:r w:rsidR="00DC7072">
        <w:rPr>
          <w:rStyle w:val="Char6"/>
          <w:rFonts w:hint="cs"/>
          <w:rtl/>
        </w:rPr>
        <w:t>یی</w:t>
      </w:r>
      <w:r w:rsidR="00D81C83" w:rsidRPr="00D81C83">
        <w:rPr>
          <w:rStyle w:val="Char6"/>
          <w:rFonts w:hint="cs"/>
          <w:rtl/>
        </w:rPr>
        <w:t>ن ابراه</w:t>
      </w:r>
      <w:r w:rsidR="00DC7072">
        <w:rPr>
          <w:rStyle w:val="Char6"/>
          <w:rFonts w:hint="cs"/>
          <w:rtl/>
        </w:rPr>
        <w:t>ی</w:t>
      </w:r>
      <w:r w:rsidR="00D81C83" w:rsidRPr="00D81C83">
        <w:rPr>
          <w:rStyle w:val="Char6"/>
          <w:rFonts w:hint="cs"/>
          <w:rtl/>
        </w:rPr>
        <w:t>م رو</w:t>
      </w:r>
      <w:r w:rsidR="00DC7072">
        <w:rPr>
          <w:rStyle w:val="Char6"/>
          <w:rFonts w:hint="cs"/>
          <w:rtl/>
        </w:rPr>
        <w:t>ی</w:t>
      </w:r>
      <w:r w:rsidR="00D81C83" w:rsidRPr="00D81C83">
        <w:rPr>
          <w:rStyle w:val="Char6"/>
          <w:rFonts w:hint="cs"/>
          <w:rtl/>
        </w:rPr>
        <w:t xml:space="preserve"> بر م</w:t>
      </w:r>
      <w:r w:rsidR="00DC7072">
        <w:rPr>
          <w:rStyle w:val="Char6"/>
          <w:rFonts w:hint="cs"/>
          <w:rtl/>
        </w:rPr>
        <w:t>ی</w:t>
      </w:r>
      <w:r w:rsidR="00D81C83" w:rsidRPr="00D81C83">
        <w:rPr>
          <w:rStyle w:val="Char6"/>
          <w:rFonts w:hint="cs"/>
          <w:rtl/>
        </w:rPr>
        <w:t>‌تابد، مگر آن کس که خو</w:t>
      </w:r>
      <w:r w:rsidR="00DC7072">
        <w:rPr>
          <w:rStyle w:val="Char6"/>
          <w:rFonts w:hint="cs"/>
          <w:rtl/>
        </w:rPr>
        <w:t>ی</w:t>
      </w:r>
      <w:r w:rsidR="00D81C83" w:rsidRPr="00D81C83">
        <w:rPr>
          <w:rStyle w:val="Char6"/>
          <w:rFonts w:hint="cs"/>
          <w:rtl/>
        </w:rPr>
        <w:t>شتن را خوار دانسته و نشناسد؟! و به راست</w:t>
      </w:r>
      <w:r w:rsidR="00DC7072">
        <w:rPr>
          <w:rStyle w:val="Char6"/>
          <w:rFonts w:hint="cs"/>
          <w:rtl/>
        </w:rPr>
        <w:t>ی</w:t>
      </w:r>
      <w:r w:rsidR="00D81C83" w:rsidRPr="00D81C83">
        <w:rPr>
          <w:rStyle w:val="Char6"/>
          <w:rFonts w:hint="cs"/>
          <w:rtl/>
        </w:rPr>
        <w:t xml:space="preserve"> او را در دن</w:t>
      </w:r>
      <w:r w:rsidR="00DC7072">
        <w:rPr>
          <w:rStyle w:val="Char6"/>
          <w:rFonts w:hint="cs"/>
          <w:rtl/>
        </w:rPr>
        <w:t>ی</w:t>
      </w:r>
      <w:r w:rsidR="00D81C83" w:rsidRPr="00D81C83">
        <w:rPr>
          <w:rStyle w:val="Char6"/>
          <w:rFonts w:hint="cs"/>
          <w:rtl/>
        </w:rPr>
        <w:t>ا برگز</w:t>
      </w:r>
      <w:r w:rsidR="00DC7072">
        <w:rPr>
          <w:rStyle w:val="Char6"/>
          <w:rFonts w:hint="cs"/>
          <w:rtl/>
        </w:rPr>
        <w:t>ی</w:t>
      </w:r>
      <w:r w:rsidR="00D81C83" w:rsidRPr="00D81C83">
        <w:rPr>
          <w:rStyle w:val="Char6"/>
          <w:rFonts w:hint="cs"/>
          <w:rtl/>
        </w:rPr>
        <w:t>د</w:t>
      </w:r>
      <w:r w:rsidR="00DC7072">
        <w:rPr>
          <w:rStyle w:val="Char6"/>
          <w:rFonts w:hint="cs"/>
          <w:rtl/>
        </w:rPr>
        <w:t>ی</w:t>
      </w:r>
      <w:r w:rsidR="00D81C83" w:rsidRPr="00D81C83">
        <w:rPr>
          <w:rStyle w:val="Char6"/>
          <w:rFonts w:hint="cs"/>
          <w:rtl/>
        </w:rPr>
        <w:t>م و او در آخرت از شا</w:t>
      </w:r>
      <w:r w:rsidR="00DC7072">
        <w:rPr>
          <w:rStyle w:val="Char6"/>
          <w:rFonts w:hint="cs"/>
          <w:rtl/>
        </w:rPr>
        <w:t>ی</w:t>
      </w:r>
      <w:r w:rsidR="00D81C83" w:rsidRPr="00D81C83">
        <w:rPr>
          <w:rStyle w:val="Char6"/>
          <w:rFonts w:hint="cs"/>
          <w:rtl/>
        </w:rPr>
        <w:t>ستگان است</w:t>
      </w:r>
      <w:r>
        <w:rPr>
          <w:rStyle w:val="Char3"/>
          <w:rFonts w:hint="cs"/>
          <w:rtl/>
        </w:rPr>
        <w:t>».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cs="Traditional Arabic"/>
          <w:rtl/>
        </w:rPr>
        <w:t>﴿</w:t>
      </w:r>
      <w:r w:rsidRPr="00A03F15">
        <w:rPr>
          <w:rStyle w:val="Chare"/>
          <w:rtl/>
        </w:rPr>
        <w:t>وَمَنۡ أَحۡسَنُ دِين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مِّمَّنۡ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أَسۡلَمَ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وَجۡهَهُۥ</w:t>
      </w:r>
      <w:r w:rsidRPr="00A03F15">
        <w:rPr>
          <w:rStyle w:val="Chare"/>
          <w:rtl/>
        </w:rPr>
        <w:t xml:space="preserve"> لِلَّهِ وَهُوَ مُحۡسِن</w:t>
      </w:r>
      <w:r w:rsidRPr="00A03F15">
        <w:rPr>
          <w:rStyle w:val="Chare"/>
          <w:rFonts w:hint="cs"/>
          <w:rtl/>
        </w:rPr>
        <w:t>ٞ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وَٱتَّبَعَ</w:t>
      </w:r>
      <w:r w:rsidRPr="00A03F15">
        <w:rPr>
          <w:rStyle w:val="Chare"/>
          <w:rtl/>
        </w:rPr>
        <w:t xml:space="preserve"> مِلَّةَ إِبۡرَٰهِيمَ حَنِيف</w:t>
      </w:r>
      <w:r w:rsidRPr="00A03F15">
        <w:rPr>
          <w:rStyle w:val="Chare"/>
          <w:rFonts w:hint="cs"/>
          <w:rtl/>
        </w:rPr>
        <w:t>ٗاۗ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وَٱتَّخَذَ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ٱللَّهُ</w:t>
      </w:r>
      <w:r w:rsidRPr="00A03F15">
        <w:rPr>
          <w:rStyle w:val="Chare"/>
          <w:rtl/>
        </w:rPr>
        <w:t xml:space="preserve"> إِبۡرَٰهِيمَ خَلِيل</w:t>
      </w:r>
      <w:r w:rsidRPr="00A03F15">
        <w:rPr>
          <w:rStyle w:val="Chare"/>
          <w:rFonts w:hint="cs"/>
          <w:rtl/>
        </w:rPr>
        <w:t>ٗا</w:t>
      </w:r>
      <w:r w:rsidRPr="00A03F15">
        <w:rPr>
          <w:rStyle w:val="Chare"/>
          <w:rtl/>
        </w:rPr>
        <w:t>١٢٥</w:t>
      </w:r>
      <w:r w:rsidRPr="00F52F8A">
        <w:rPr>
          <w:rFonts w:ascii="Times New Roman" w:hAnsi="Times New Roman" w:cs="Traditional Arabic" w:hint="cs"/>
          <w:rtl/>
        </w:rPr>
        <w:t>﴾</w:t>
      </w:r>
      <w:r w:rsidRPr="00DC7072">
        <w:rPr>
          <w:rStyle w:val="Char5"/>
          <w:rtl/>
        </w:rPr>
        <w:t xml:space="preserve"> [النساء: 125]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3"/>
          <w:rFonts w:hint="cs"/>
          <w:rtl/>
        </w:rPr>
        <w:t>«</w:t>
      </w:r>
      <w:r w:rsidR="00D81C83" w:rsidRPr="00D81C83">
        <w:rPr>
          <w:rStyle w:val="Char6"/>
          <w:rFonts w:hint="cs"/>
          <w:rtl/>
        </w:rPr>
        <w:t xml:space="preserve">و </w:t>
      </w:r>
      <w:r w:rsidR="00D81C83" w:rsidRPr="00536685">
        <w:rPr>
          <w:rStyle w:val="Char6"/>
          <w:rFonts w:hint="cs"/>
          <w:rtl/>
        </w:rPr>
        <w:t>آ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>ن چه کس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بهتر از آ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>ن کس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 xml:space="preserve"> است که خالصانه خود را تسل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م خدا کرده، و ن</w:t>
      </w:r>
      <w:r w:rsidR="00DC7072" w:rsidRPr="00536685">
        <w:rPr>
          <w:rStyle w:val="Char6"/>
          <w:rFonts w:hint="cs"/>
          <w:rtl/>
        </w:rPr>
        <w:t>ی</w:t>
      </w:r>
      <w:r w:rsidR="00D81C83" w:rsidRPr="00536685">
        <w:rPr>
          <w:rStyle w:val="Char6"/>
          <w:rFonts w:hint="cs"/>
          <w:rtl/>
        </w:rPr>
        <w:t>کوکار است، و از آ</w:t>
      </w:r>
      <w:r w:rsidR="00DC7072" w:rsidRPr="00536685">
        <w:rPr>
          <w:rStyle w:val="Char6"/>
          <w:rFonts w:hint="cs"/>
          <w:rtl/>
        </w:rPr>
        <w:t>یی</w:t>
      </w:r>
      <w:r w:rsidR="00D81C83" w:rsidRPr="00536685">
        <w:rPr>
          <w:rStyle w:val="Char6"/>
          <w:rFonts w:hint="cs"/>
          <w:rtl/>
        </w:rPr>
        <w:t xml:space="preserve">ن </w:t>
      </w:r>
      <w:r w:rsidR="00D81C83" w:rsidRPr="00536685">
        <w:rPr>
          <w:rStyle w:val="Char6"/>
          <w:rtl/>
        </w:rPr>
        <w:t>ابراه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 حن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ف پ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رو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کرده است؟ و خداوند ابراه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>م را به دوست</w:t>
      </w:r>
      <w:r w:rsidR="00DC7072" w:rsidRPr="00536685">
        <w:rPr>
          <w:rStyle w:val="Char6"/>
          <w:rtl/>
        </w:rPr>
        <w:t>ی</w:t>
      </w:r>
      <w:r w:rsidR="00D81C83" w:rsidRPr="00536685">
        <w:rPr>
          <w:rStyle w:val="Char6"/>
          <w:rtl/>
        </w:rPr>
        <w:t xml:space="preserve"> گرفته است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ترد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که راه وحدت مسلم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و رمز قوّت و عزّت و شکوهمند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آنان، وحدت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است،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نبو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زلال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که صحابه به آن معتقد بودند، و بوس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له آن در دن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 دادگرانه فرمانروا</w:t>
      </w:r>
      <w:r w:rsidR="00DC7072">
        <w:rPr>
          <w:rStyle w:val="Char3"/>
          <w:rFonts w:hint="cs"/>
          <w:rtl/>
        </w:rPr>
        <w:t>یی</w:t>
      </w:r>
      <w:r w:rsidRPr="00C51449">
        <w:rPr>
          <w:rStyle w:val="Char3"/>
          <w:rFonts w:hint="cs"/>
          <w:rtl/>
        </w:rPr>
        <w:t xml:space="preserve"> کردند، و به سرور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رهبر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دند.</w:t>
      </w:r>
    </w:p>
    <w:p w:rsidR="00D81C83" w:rsidRPr="000922DD" w:rsidRDefault="00D81C83" w:rsidP="00C51449">
      <w:pPr>
        <w:pStyle w:val="a7"/>
        <w:rPr>
          <w:rtl/>
        </w:rPr>
      </w:pPr>
      <w:r w:rsidRPr="000922DD">
        <w:rPr>
          <w:rFonts w:hint="cs"/>
          <w:rtl/>
        </w:rPr>
        <w:t>و کوتاه سخن ا</w:t>
      </w:r>
      <w:r w:rsidR="00DC7072">
        <w:rPr>
          <w:rFonts w:hint="cs"/>
          <w:rtl/>
        </w:rPr>
        <w:t>ی</w:t>
      </w:r>
      <w:r w:rsidRPr="000922DD">
        <w:rPr>
          <w:rFonts w:hint="cs"/>
          <w:rtl/>
        </w:rPr>
        <w:t>نکه: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بدان برادر عز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ز که 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بهروز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و بهبود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ما در هر دو جهان، و 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برا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موفق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دعوت و رس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دن ما و جامعه ما به سرور 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ست مگر نخست به امور مهم‌تر بپرداز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نقطه آغاز دعوت ما توح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 خالص باشد. و س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است و احکام و اخلاق و سلوک و آداب و معاملات خود را براساس آن انجام ده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در همه 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موارد براساس رهنمود قرآن و سنت و در پرتو فهم سلف امت حرکت کن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را صراط مستق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و راه سالم و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استوار هم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ن است که خداوند ما را به آن فرمان داده است، چنان که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‌فرما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د: </w:t>
      </w:r>
      <w:r w:rsidRPr="00F52F8A">
        <w:rPr>
          <w:rFonts w:ascii="(normal text)" w:hAnsi="(normal text)" w:cs="Traditional Arabic"/>
          <w:sz w:val="24"/>
          <w:rtl/>
        </w:rPr>
        <w:t>﴿</w:t>
      </w:r>
      <w:r w:rsidRPr="00A03F15">
        <w:rPr>
          <w:rStyle w:val="Chare"/>
          <w:rFonts w:hint="cs"/>
          <w:rtl/>
        </w:rPr>
        <w:t>وَأَنَّ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هَٰذَا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صِرَٰطِي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مُسۡتَقِيمٗا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فَٱتَّبِعُوهُۖ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وَلَا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تَتَّبِعُواْ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ٱلسُّبُلَ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فَتَفَرَّقَ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بِكُمۡ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عَن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سَبِيلِهِۦۚ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ذَٰلِكُمۡ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وَصَّىٰكُم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بِهِۦ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لَعَلَّكُمۡ</w:t>
      </w:r>
      <w:r w:rsidRPr="00A03F15">
        <w:rPr>
          <w:rStyle w:val="Chare"/>
          <w:rtl/>
        </w:rPr>
        <w:t xml:space="preserve"> </w:t>
      </w:r>
      <w:r w:rsidRPr="00A03F15">
        <w:rPr>
          <w:rStyle w:val="Chare"/>
          <w:rFonts w:hint="cs"/>
          <w:rtl/>
        </w:rPr>
        <w:t>تَتَّقُونَ</w:t>
      </w:r>
      <w:r w:rsidRPr="00A03F15">
        <w:rPr>
          <w:rStyle w:val="Chare"/>
          <w:rtl/>
        </w:rPr>
        <w:t>١٥٣</w:t>
      </w:r>
      <w:r w:rsidRPr="00F52F8A">
        <w:rPr>
          <w:rFonts w:ascii="Times New Roman" w:hAnsi="Times New Roman" w:cs="Traditional Arabic" w:hint="cs"/>
          <w:sz w:val="24"/>
          <w:rtl/>
        </w:rPr>
        <w:t>﴾</w:t>
      </w:r>
      <w:r w:rsidRPr="00DC7072">
        <w:rPr>
          <w:rStyle w:val="Char5"/>
          <w:rtl/>
        </w:rPr>
        <w:t xml:space="preserve"> [الأنعام: 153]</w:t>
      </w:r>
      <w:r w:rsidRPr="00DC7072">
        <w:rPr>
          <w:rStyle w:val="Char5"/>
          <w:rFonts w:hint="cs"/>
          <w:rtl/>
        </w:rPr>
        <w:t>.</w:t>
      </w:r>
    </w:p>
    <w:p w:rsidR="00D81C83" w:rsidRPr="00C51449" w:rsidRDefault="00536685" w:rsidP="00C51449">
      <w:pPr>
        <w:pStyle w:val="a6"/>
        <w:rPr>
          <w:rStyle w:val="Char3"/>
          <w:rtl/>
        </w:rPr>
      </w:pPr>
      <w:r>
        <w:rPr>
          <w:rStyle w:val="Char6"/>
          <w:rFonts w:hint="cs"/>
          <w:rtl/>
        </w:rPr>
        <w:t>«</w:t>
      </w:r>
      <w:r w:rsidR="00D81C83" w:rsidRPr="00D81C83">
        <w:rPr>
          <w:rStyle w:val="Char6"/>
          <w:rFonts w:hint="cs"/>
          <w:rtl/>
        </w:rPr>
        <w:t>و ا</w:t>
      </w:r>
      <w:r w:rsidR="00DC7072">
        <w:rPr>
          <w:rStyle w:val="Char6"/>
          <w:rFonts w:hint="cs"/>
          <w:rtl/>
        </w:rPr>
        <w:t>ی</w:t>
      </w:r>
      <w:r w:rsidR="00D81C83" w:rsidRPr="00D81C83">
        <w:rPr>
          <w:rStyle w:val="Char6"/>
          <w:rFonts w:hint="cs"/>
          <w:rtl/>
        </w:rPr>
        <w:t>ن راهِ راست من است، پس، از آن پ</w:t>
      </w:r>
      <w:r w:rsidR="00DC7072">
        <w:rPr>
          <w:rStyle w:val="Char6"/>
          <w:rFonts w:hint="cs"/>
          <w:rtl/>
        </w:rPr>
        <w:t>ی</w:t>
      </w:r>
      <w:r w:rsidR="00D81C83" w:rsidRPr="00D81C83">
        <w:rPr>
          <w:rStyle w:val="Char6"/>
          <w:rFonts w:hint="cs"/>
          <w:rtl/>
        </w:rPr>
        <w:t>رو</w:t>
      </w:r>
      <w:r w:rsidR="00DC7072">
        <w:rPr>
          <w:rStyle w:val="Char6"/>
          <w:rFonts w:hint="cs"/>
          <w:rtl/>
        </w:rPr>
        <w:t>ی</w:t>
      </w:r>
      <w:r w:rsidR="00D81C83" w:rsidRPr="00D81C83">
        <w:rPr>
          <w:rStyle w:val="Char6"/>
          <w:rFonts w:hint="cs"/>
          <w:rtl/>
        </w:rPr>
        <w:t xml:space="preserve"> کن</w:t>
      </w:r>
      <w:r w:rsidR="00DC7072">
        <w:rPr>
          <w:rStyle w:val="Char6"/>
          <w:rFonts w:hint="cs"/>
          <w:rtl/>
        </w:rPr>
        <w:t>ی</w:t>
      </w:r>
      <w:r w:rsidR="00D81C83" w:rsidRPr="00D81C83">
        <w:rPr>
          <w:rStyle w:val="Char6"/>
          <w:rFonts w:hint="cs"/>
          <w:rtl/>
        </w:rPr>
        <w:t>د و از (د</w:t>
      </w:r>
      <w:r w:rsidR="00DC7072">
        <w:rPr>
          <w:rStyle w:val="Char6"/>
          <w:rFonts w:hint="cs"/>
          <w:rtl/>
        </w:rPr>
        <w:t>ی</w:t>
      </w:r>
      <w:r w:rsidR="00D81C83" w:rsidRPr="00D81C83">
        <w:rPr>
          <w:rStyle w:val="Char6"/>
          <w:rFonts w:hint="cs"/>
          <w:rtl/>
        </w:rPr>
        <w:t>گر) راهها پ</w:t>
      </w:r>
      <w:r w:rsidR="00DC7072">
        <w:rPr>
          <w:rStyle w:val="Char6"/>
          <w:rFonts w:hint="cs"/>
          <w:rtl/>
        </w:rPr>
        <w:t>ی</w:t>
      </w:r>
      <w:r w:rsidR="00D81C83" w:rsidRPr="00D81C83">
        <w:rPr>
          <w:rStyle w:val="Char6"/>
          <w:rFonts w:hint="cs"/>
          <w:rtl/>
        </w:rPr>
        <w:t>رو</w:t>
      </w:r>
      <w:r w:rsidR="00DC7072">
        <w:rPr>
          <w:rStyle w:val="Char6"/>
          <w:rFonts w:hint="cs"/>
          <w:rtl/>
        </w:rPr>
        <w:t>ی</w:t>
      </w:r>
      <w:r w:rsidR="00D81C83" w:rsidRPr="00D81C83">
        <w:rPr>
          <w:rStyle w:val="Char6"/>
          <w:rFonts w:hint="cs"/>
          <w:rtl/>
        </w:rPr>
        <w:t xml:space="preserve"> مکن</w:t>
      </w:r>
      <w:r w:rsidR="00DC7072">
        <w:rPr>
          <w:rStyle w:val="Char6"/>
          <w:rFonts w:hint="cs"/>
          <w:rtl/>
        </w:rPr>
        <w:t>ی</w:t>
      </w:r>
      <w:r w:rsidR="00D81C83" w:rsidRPr="00D81C83">
        <w:rPr>
          <w:rStyle w:val="Char6"/>
          <w:rFonts w:hint="cs"/>
          <w:rtl/>
        </w:rPr>
        <w:t xml:space="preserve">د، که شما </w:t>
      </w:r>
      <w:r w:rsidR="00D81C83" w:rsidRPr="00D81C83">
        <w:rPr>
          <w:rStyle w:val="Char6"/>
          <w:rtl/>
        </w:rPr>
        <w:t>را از راه خدا پراکنده م</w:t>
      </w:r>
      <w:r w:rsidR="00DC7072">
        <w:rPr>
          <w:rStyle w:val="Char6"/>
          <w:rtl/>
        </w:rPr>
        <w:t>ی</w:t>
      </w:r>
      <w:r w:rsidR="00D81C83" w:rsidRPr="00D81C83">
        <w:rPr>
          <w:rStyle w:val="Char6"/>
          <w:rtl/>
        </w:rPr>
        <w:t>‌سازد. ا</w:t>
      </w:r>
      <w:r w:rsidR="00DC7072">
        <w:rPr>
          <w:rStyle w:val="Char6"/>
          <w:rtl/>
        </w:rPr>
        <w:t>ی</w:t>
      </w:r>
      <w:r w:rsidR="00D81C83" w:rsidRPr="00D81C83">
        <w:rPr>
          <w:rStyle w:val="Char6"/>
          <w:rtl/>
        </w:rPr>
        <w:t>نها چ</w:t>
      </w:r>
      <w:r w:rsidR="00DC7072">
        <w:rPr>
          <w:rStyle w:val="Char6"/>
          <w:rtl/>
        </w:rPr>
        <w:t>ی</w:t>
      </w:r>
      <w:r w:rsidR="00D81C83" w:rsidRPr="00D81C83">
        <w:rPr>
          <w:rStyle w:val="Char6"/>
          <w:rtl/>
        </w:rPr>
        <w:t>زها</w:t>
      </w:r>
      <w:r w:rsidR="00DC7072">
        <w:rPr>
          <w:rStyle w:val="Char6"/>
          <w:rtl/>
        </w:rPr>
        <w:t>یی</w:t>
      </w:r>
      <w:r w:rsidR="00D81C83" w:rsidRPr="00D81C83">
        <w:rPr>
          <w:rStyle w:val="Char6"/>
          <w:rtl/>
        </w:rPr>
        <w:t xml:space="preserve"> هستند که خداوند شما را بدان سفارش نموده است تا پره</w:t>
      </w:r>
      <w:r w:rsidR="00DC7072">
        <w:rPr>
          <w:rStyle w:val="Char6"/>
          <w:rtl/>
        </w:rPr>
        <w:t>ی</w:t>
      </w:r>
      <w:r w:rsidR="00D81C83" w:rsidRPr="00D81C83">
        <w:rPr>
          <w:rStyle w:val="Char6"/>
          <w:rtl/>
        </w:rPr>
        <w:t>زگار شو</w:t>
      </w:r>
      <w:r w:rsidR="00DC7072">
        <w:rPr>
          <w:rStyle w:val="Char6"/>
          <w:rtl/>
        </w:rPr>
        <w:t>ی</w:t>
      </w:r>
      <w:r w:rsidR="00D81C83" w:rsidRPr="00D81C83">
        <w:rPr>
          <w:rStyle w:val="Char6"/>
          <w:rtl/>
        </w:rPr>
        <w:t>د</w:t>
      </w:r>
      <w:r>
        <w:rPr>
          <w:rStyle w:val="Char3"/>
          <w:rFonts w:hint="cs"/>
          <w:rtl/>
        </w:rPr>
        <w:t>»</w:t>
      </w:r>
      <w:r w:rsidR="00D81C83" w:rsidRPr="00C51449">
        <w:rPr>
          <w:rStyle w:val="Char3"/>
          <w:rtl/>
        </w:rPr>
        <w:t>.</w:t>
      </w:r>
    </w:p>
    <w:p w:rsidR="00D81C83" w:rsidRPr="00C51449" w:rsidRDefault="00D81C83" w:rsidP="00C51449">
      <w:pPr>
        <w:pStyle w:val="a6"/>
        <w:rPr>
          <w:rStyle w:val="Char3"/>
          <w:rtl/>
        </w:rPr>
      </w:pPr>
      <w:r w:rsidRPr="00C51449">
        <w:rPr>
          <w:rStyle w:val="Char3"/>
          <w:rFonts w:hint="cs"/>
          <w:rtl/>
        </w:rPr>
        <w:t>و عق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ده سلف تنها راه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است که حالت و اوضاع امت را سامان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‌دهد. از خداوند برتر و توانا مسئلت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‌نمائ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که همان گونه که ما را بر ش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وه و راه سلف رهنمود گردانده ما را از آنان بگرداند و ما را همراه آن‌ها ز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ر پرچم محمد مصطف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صل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الله عل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ه و سلم حشر کند، و از آن که ما را هدا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ت کرده و توف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ق داده دل‌ها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مان را منحرف نگرداند، و از او م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‌خواه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م که ما را از بندگان صالح و عابد و عالم و عامل و فعال در راه خو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ش بگرداند، ب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>‌گمان او تواناست و او شنوا</w:t>
      </w:r>
      <w:r w:rsidR="00DC7072">
        <w:rPr>
          <w:rStyle w:val="Char3"/>
          <w:rFonts w:hint="cs"/>
          <w:rtl/>
        </w:rPr>
        <w:t>ی</w:t>
      </w:r>
      <w:r w:rsidRPr="00C51449">
        <w:rPr>
          <w:rStyle w:val="Char3"/>
          <w:rFonts w:hint="cs"/>
          <w:rtl/>
        </w:rPr>
        <w:t xml:space="preserve"> اجابت کننده است.</w:t>
      </w:r>
    </w:p>
    <w:p w:rsidR="00D81C83" w:rsidRDefault="00D81C83" w:rsidP="00D81C83">
      <w:pPr>
        <w:rPr>
          <w:rFonts w:cs="9 Karim"/>
          <w:b/>
          <w:bCs/>
          <w:rtl/>
        </w:rPr>
      </w:pPr>
    </w:p>
    <w:p w:rsidR="002925F9" w:rsidRPr="00DB33E4" w:rsidRDefault="00CC6A56" w:rsidP="00DB33E4">
      <w:pPr>
        <w:pStyle w:val="a3"/>
        <w:jc w:val="center"/>
        <w:rPr>
          <w:rtl/>
        </w:rPr>
      </w:pPr>
      <w:r w:rsidRPr="00DB33E4">
        <w:rPr>
          <w:rFonts w:hint="cs"/>
          <w:rtl/>
        </w:rPr>
        <w:t>وصل</w:t>
      </w:r>
      <w:r w:rsidRPr="00DB33E4">
        <w:rPr>
          <w:rFonts w:hint="cs"/>
          <w:rtl/>
          <w:lang w:bidi="ar-SA"/>
        </w:rPr>
        <w:t>ى</w:t>
      </w:r>
      <w:r w:rsidRPr="00DB33E4">
        <w:rPr>
          <w:rFonts w:hint="cs"/>
          <w:rtl/>
        </w:rPr>
        <w:t xml:space="preserve"> الله وسلم وبار</w:t>
      </w:r>
      <w:r w:rsidRPr="00DB33E4">
        <w:rPr>
          <w:rFonts w:hint="cs"/>
          <w:rtl/>
          <w:lang w:bidi="ar-SA"/>
        </w:rPr>
        <w:t>ك</w:t>
      </w:r>
      <w:r w:rsidRPr="00DB33E4">
        <w:rPr>
          <w:rFonts w:hint="cs"/>
          <w:rtl/>
        </w:rPr>
        <w:t xml:space="preserve"> عل</w:t>
      </w:r>
      <w:r w:rsidRPr="00DB33E4">
        <w:rPr>
          <w:rFonts w:hint="cs"/>
          <w:rtl/>
          <w:lang w:bidi="ar-SA"/>
        </w:rPr>
        <w:t>ى</w:t>
      </w:r>
      <w:r w:rsidRPr="00DB33E4">
        <w:rPr>
          <w:rFonts w:hint="cs"/>
          <w:rtl/>
        </w:rPr>
        <w:t xml:space="preserve"> نبي</w:t>
      </w:r>
      <w:r w:rsidR="00DB33E4" w:rsidRPr="00DB33E4">
        <w:rPr>
          <w:rFonts w:hint="cs"/>
          <w:rtl/>
        </w:rPr>
        <w:t>نا</w:t>
      </w:r>
      <w:r w:rsidRPr="00DB33E4">
        <w:rPr>
          <w:rFonts w:hint="cs"/>
          <w:rtl/>
        </w:rPr>
        <w:t xml:space="preserve"> محمد وعل</w:t>
      </w:r>
      <w:r w:rsidRPr="00DB33E4">
        <w:rPr>
          <w:rFonts w:hint="cs"/>
          <w:rtl/>
          <w:lang w:bidi="ar-SA"/>
        </w:rPr>
        <w:t>ى</w:t>
      </w:r>
      <w:r w:rsidRPr="00DB33E4">
        <w:rPr>
          <w:rFonts w:hint="cs"/>
          <w:rtl/>
        </w:rPr>
        <w:t xml:space="preserve"> آله وصحبه و</w:t>
      </w:r>
      <w:r w:rsidR="00D81C83" w:rsidRPr="00DB33E4">
        <w:rPr>
          <w:rFonts w:hint="cs"/>
          <w:rtl/>
        </w:rPr>
        <w:t>سلم</w:t>
      </w:r>
    </w:p>
    <w:sectPr w:rsidR="002925F9" w:rsidRPr="00DB33E4" w:rsidSect="00C14F87">
      <w:headerReference w:type="default" r:id="rId35"/>
      <w:footnotePr>
        <w:numRestart w:val="eachPage"/>
      </w:footnotePr>
      <w:pgSz w:w="9356" w:h="13608" w:code="9"/>
      <w:pgMar w:top="567" w:right="1134" w:bottom="851" w:left="1134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A28" w:rsidRDefault="00B64A28">
      <w:r>
        <w:separator/>
      </w:r>
    </w:p>
  </w:endnote>
  <w:endnote w:type="continuationSeparator" w:id="0">
    <w:p w:rsidR="00B64A28" w:rsidRDefault="00B6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Siaswar Zar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altName w:val="Times New Roman Bold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DecoType Naskh Variant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ffic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9 Karim">
    <w:altName w:val="Courier New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347111" w:rsidRDefault="00824FE1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347111" w:rsidRDefault="00824FE1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A28" w:rsidRDefault="00B64A28">
      <w:r>
        <w:separator/>
      </w:r>
    </w:p>
  </w:footnote>
  <w:footnote w:type="continuationSeparator" w:id="0">
    <w:p w:rsidR="00B64A28" w:rsidRDefault="00B64A28">
      <w:r>
        <w:continuationSeparator/>
      </w:r>
    </w:p>
  </w:footnote>
  <w:footnote w:id="1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به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خطبه، خطبه حاجت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ند، که قبل از هر کار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مشروع است و رسول اکرم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ج</w:t>
      </w:r>
      <w:r w:rsidRPr="00C51449">
        <w:rPr>
          <w:rFonts w:hint="cs"/>
          <w:rtl/>
        </w:rPr>
        <w:t xml:space="preserve"> به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ارانش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‌آموخت که آن را قبل از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راد سخن در امور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مانند خطبه نکاح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ا جمعه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سخنران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غ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ره بگو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ند.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شتر کتاب‌ها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ث با تفاوت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عبارات آن را ذکر کرده‌اند، چنان که در سنن ابن ماجه در: کتاب النکاح باب خطبه النکاح آمده است. و در سنن ترمذ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در سنن اب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‌داود و نسائ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آمده است. و ابو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سند خود و طبران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المعجم الکب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و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سنن خود و امام احمد در مسند خود آورده است. و بخش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آن در 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مسلم کتاب الجمعه باب خطبة الجمعه ذکر شده است.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تفض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تخر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ج حد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ث مراجعه کن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به کتاب «خطبة الحاجه» اثر محدث علامه محمد ناصر آلبان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.</w:t>
      </w:r>
    </w:p>
  </w:footnote>
  <w:footnote w:id="2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3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تزمذ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آلبان</w:t>
      </w:r>
      <w:r>
        <w:rPr>
          <w:rFonts w:hint="cs"/>
          <w:rtl/>
        </w:rPr>
        <w:t>ی.</w:t>
      </w:r>
    </w:p>
  </w:footnote>
  <w:footnote w:id="4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ن ک به کتاب‌ها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لغت: لسان العرب، القاموس المح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ط، و العجم الوس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ط، ماده عقد</w:t>
      </w:r>
      <w:r>
        <w:rPr>
          <w:rFonts w:hint="cs"/>
          <w:rtl/>
        </w:rPr>
        <w:t>.</w:t>
      </w:r>
    </w:p>
  </w:footnote>
  <w:footnote w:id="5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ن ک به کتا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لغت: تاج العروس، لسان العرب، القاموس المح</w:t>
      </w:r>
      <w:r>
        <w:rPr>
          <w:rFonts w:hint="cs"/>
          <w:rtl/>
        </w:rPr>
        <w:t>یط، ماده سَلَفَ.</w:t>
      </w:r>
    </w:p>
  </w:footnote>
  <w:footnote w:id="6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مسلم</w:t>
      </w:r>
      <w:r>
        <w:rPr>
          <w:rFonts w:hint="cs"/>
          <w:rtl/>
        </w:rPr>
        <w:t>.</w:t>
      </w:r>
    </w:p>
  </w:footnote>
  <w:footnote w:id="7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ترمذ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آلبان</w:t>
      </w:r>
      <w:r>
        <w:rPr>
          <w:rFonts w:hint="cs"/>
          <w:rtl/>
        </w:rPr>
        <w:t>ی.</w:t>
      </w:r>
    </w:p>
  </w:footnote>
  <w:footnote w:id="8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مسلم</w:t>
      </w:r>
      <w:r>
        <w:rPr>
          <w:rFonts w:hint="cs"/>
          <w:rtl/>
        </w:rPr>
        <w:t>.</w:t>
      </w:r>
    </w:p>
  </w:footnote>
  <w:footnote w:id="9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ترمذ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آلبان</w:t>
      </w:r>
      <w:r>
        <w:rPr>
          <w:rFonts w:hint="cs"/>
          <w:rtl/>
        </w:rPr>
        <w:t>ی.</w:t>
      </w:r>
    </w:p>
  </w:footnote>
  <w:footnote w:id="10">
    <w:p w:rsidR="00824FE1" w:rsidRPr="00752AD7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مسلم</w:t>
      </w:r>
      <w:r>
        <w:rPr>
          <w:rFonts w:hint="cs"/>
          <w:rtl/>
        </w:rPr>
        <w:t>.</w:t>
      </w:r>
    </w:p>
  </w:footnote>
  <w:footnote w:id="11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اب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‌داود آلبان</w:t>
      </w:r>
      <w:r>
        <w:rPr>
          <w:rFonts w:hint="cs"/>
          <w:rtl/>
        </w:rPr>
        <w:t>ی.</w:t>
      </w:r>
    </w:p>
  </w:footnote>
  <w:footnote w:id="12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اب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‌داود آلبان</w:t>
      </w:r>
      <w:r>
        <w:rPr>
          <w:rFonts w:hint="cs"/>
          <w:rtl/>
        </w:rPr>
        <w:t>ی.</w:t>
      </w:r>
    </w:p>
  </w:footnote>
  <w:footnote w:id="13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مسند احمد و آلبان</w:t>
      </w:r>
      <w:r>
        <w:rPr>
          <w:rFonts w:hint="cs"/>
          <w:rtl/>
        </w:rPr>
        <w:t>ی در کتاب «السنة</w:t>
      </w:r>
      <w:r w:rsidRPr="00C51449">
        <w:rPr>
          <w:rFonts w:hint="cs"/>
          <w:rtl/>
        </w:rPr>
        <w:t>» اب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عاصم آن را 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دانسته است.</w:t>
      </w:r>
    </w:p>
  </w:footnote>
  <w:footnote w:id="14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ن ک تفس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ابن کث</w:t>
      </w:r>
      <w:r>
        <w:rPr>
          <w:rFonts w:hint="cs"/>
          <w:rtl/>
        </w:rPr>
        <w:t>یر، سوره آل عمران:</w:t>
      </w:r>
      <w:r w:rsidRPr="00C51449">
        <w:rPr>
          <w:rFonts w:hint="cs"/>
          <w:rtl/>
        </w:rPr>
        <w:t xml:space="preserve"> 106</w:t>
      </w:r>
      <w:r>
        <w:rPr>
          <w:rFonts w:hint="cs"/>
          <w:rtl/>
        </w:rPr>
        <w:t>.</w:t>
      </w:r>
    </w:p>
  </w:footnote>
  <w:footnote w:id="15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خواننده محترم به وضوح روشن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‌گردد که آنچه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ند که «سلف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مرحله‌ا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زمان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بود، نه مذهب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!!» دروغ است، چون مذهب سلف صالح ـ اهل سنت و الجماع ـ بر دو اساس بزرگ مشتمل است که عبارتند از: الگو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کو و صالح، و ش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وه‌ا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شرع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نبو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.</w:t>
      </w:r>
    </w:p>
    <w:p w:rsidR="00824FE1" w:rsidRPr="00C51449" w:rsidRDefault="00824FE1" w:rsidP="005D7522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الگو مسلم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ن سه قرن اول اسلام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صحابه و تابع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و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روانشان از ائمه مجتهد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که صادقانه و مخلصانه از صحابه و تابع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کرده‌اند، هستند که به خوب بودن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دوران گواه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داده شده است و ش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وه: راه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است که در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زمان‌ها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مبارک در فهم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دن نصوص قرآن و سنت استفاده شده است و آن ش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وه علم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فراگرفتن و فهم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دن اسلام و عمل کردن به آن و حاکم قرار دادن آن است. و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شامل همه بخش</w:t>
      </w:r>
      <w:r>
        <w:rPr>
          <w:rFonts w:hint="eastAsia"/>
          <w:rtl/>
        </w:rPr>
        <w:t>‌</w:t>
      </w:r>
      <w:r w:rsidRPr="00C51449">
        <w:rPr>
          <w:rFonts w:hint="cs"/>
          <w:rtl/>
        </w:rPr>
        <w:t>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علوم شر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عت از قب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فقه و استنباط و استدلال و ائ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و علوم اعتقاد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و سلوک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‌باشد.</w:t>
      </w:r>
    </w:p>
    <w:p w:rsidR="00824FE1" w:rsidRPr="00C51449" w:rsidRDefault="00824FE1" w:rsidP="005D7522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پس سلف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کلمه‌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جامعه و مانع است که به معن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بازگشت به اسلام راست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از راه ائمه، است و سلف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سنت خالص که رسول اکرم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ج</w:t>
      </w:r>
      <w:r w:rsidRPr="00C51449">
        <w:rPr>
          <w:rFonts w:hint="cs"/>
          <w:rtl/>
        </w:rPr>
        <w:t xml:space="preserve"> آورده که از شائبه‌ها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تمدن‌ها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گذشته و بدعت‌ها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فرقه‌ها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گمراه پاک و به دور است. پس ترد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 که سلف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دعوت حق است و انتساب به آن حق است و انتساب به سلف و عمل به ش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وه و راه رهنمود آنان برکت و رستگار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نجات و موفق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و سعادت هر دو جهان را به همراه دارد. پس اگر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سلف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نام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 شود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انتساب به سلف و چن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اسم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سلف صالح را الگو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خود قرار داده پسند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 و درست است و به شهادت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امبر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ج</w:t>
      </w:r>
      <w:r w:rsidRPr="00C51449">
        <w:rPr>
          <w:rFonts w:hint="cs"/>
          <w:rtl/>
        </w:rPr>
        <w:t xml:space="preserve"> سلف بهتر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افراد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امت هستند.</w:t>
      </w:r>
    </w:p>
    <w:p w:rsidR="00824FE1" w:rsidRPr="00C51449" w:rsidRDefault="00824FE1" w:rsidP="005D7522">
      <w:pPr>
        <w:pStyle w:val="ab"/>
        <w:ind w:firstLine="0"/>
      </w:pPr>
      <w:r w:rsidRPr="00C51449">
        <w:rPr>
          <w:rFonts w:hint="cs"/>
          <w:rtl/>
        </w:rPr>
        <w:t>اما اگر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خود را سلف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بنامد و دارا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اعتقاد و عمل سلف نباشد،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تعر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ست، بلکه نکوهش و نفاق است. چون مفاه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 و معان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اعتبار دارد نه کلمات و واژه‌ها و به دلخواه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 بلکه سلف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اعتقاد و گفتار و کردار.</w:t>
      </w:r>
    </w:p>
  </w:footnote>
  <w:footnote w:id="16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مسلم کتاب الا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</w:t>
      </w:r>
      <w:r>
        <w:rPr>
          <w:rFonts w:hint="cs"/>
          <w:rtl/>
        </w:rPr>
        <w:t>.</w:t>
      </w:r>
    </w:p>
  </w:footnote>
  <w:footnote w:id="17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ربوب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ت در لغت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: ربوب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به اسم الله متعال«الربّ» نسبت داده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‌شود و الربّ از مصدر ربّ رِبُّ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را از حالت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به وضع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کامل رسان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د. چنان که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ند: ربَّه و ربّاه و ربّ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ه، و در لغت چند معن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دارد که عبارتند از: مربّ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، مالک، 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د، مدبّر، وال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، منُعم، کامل کننده، ....</w:t>
      </w:r>
    </w:p>
    <w:p w:rsidR="00824FE1" w:rsidRPr="00C51449" w:rsidRDefault="00824FE1" w:rsidP="005D7522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الله متعال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پروردگار همه 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ز است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مالک همه 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است و بر همه خلق ربوب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دارد و شر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ندارد، و رب هم ارباب و مالک همه املاک و پادشاهان و مالکان است.</w:t>
      </w:r>
    </w:p>
    <w:p w:rsidR="00824FE1" w:rsidRPr="00C51449" w:rsidRDefault="00824FE1" w:rsidP="005D7522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ربّ مصدر و به معن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فاعل است و کلمه «الربّ» با الف لام بر غ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الله اطلاق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‌شود، مگر در اضافت و نسبت محدود، چنان که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د: رّالدار«صاحب خانه»، و ربّ الفرس«صاحب اسب».</w:t>
      </w:r>
    </w:p>
    <w:p w:rsidR="00824FE1" w:rsidRPr="00C51449" w:rsidRDefault="00824FE1" w:rsidP="005D7522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ن ک لسان العرب ج1/ص339</w:t>
      </w:r>
      <w:r>
        <w:rPr>
          <w:rFonts w:hint="cs"/>
          <w:rtl/>
        </w:rPr>
        <w:t>.</w:t>
      </w:r>
    </w:p>
    <w:p w:rsidR="00824FE1" w:rsidRPr="00C51449" w:rsidRDefault="00824FE1" w:rsidP="005D7522">
      <w:pPr>
        <w:pStyle w:val="ab"/>
        <w:ind w:firstLine="0"/>
        <w:rPr>
          <w:rtl/>
        </w:rPr>
      </w:pPr>
      <w:r>
        <w:rPr>
          <w:rFonts w:hint="cs"/>
          <w:rtl/>
        </w:rPr>
        <w:t xml:space="preserve">و تاج العروس : </w:t>
      </w:r>
      <w:r w:rsidRPr="00C51449">
        <w:rPr>
          <w:rFonts w:hint="cs"/>
          <w:rtl/>
        </w:rPr>
        <w:t>15/ص176</w:t>
      </w:r>
    </w:p>
    <w:p w:rsidR="00824FE1" w:rsidRPr="00C51449" w:rsidRDefault="00824FE1" w:rsidP="005D7522">
      <w:pPr>
        <w:pStyle w:val="ab"/>
        <w:ind w:firstLine="0"/>
      </w:pPr>
      <w:r>
        <w:rPr>
          <w:rFonts w:hint="cs"/>
          <w:rtl/>
        </w:rPr>
        <w:t>و</w:t>
      </w:r>
      <w:r w:rsidRPr="00C51449">
        <w:rPr>
          <w:rFonts w:hint="cs"/>
          <w:rtl/>
        </w:rPr>
        <w:t>النها</w:t>
      </w:r>
      <w:r>
        <w:rPr>
          <w:rFonts w:hint="cs"/>
          <w:rtl/>
        </w:rPr>
        <w:t>یة</w:t>
      </w:r>
      <w:r w:rsidRPr="00C51449">
        <w:rPr>
          <w:rFonts w:hint="cs"/>
          <w:rtl/>
        </w:rPr>
        <w:t xml:space="preserve"> ج2/ص179</w:t>
      </w:r>
      <w:r>
        <w:rPr>
          <w:rFonts w:hint="cs"/>
          <w:rtl/>
        </w:rPr>
        <w:t>.</w:t>
      </w:r>
    </w:p>
  </w:footnote>
  <w:footnote w:id="18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الوه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ت از کلمه «اله» مشتق شده و جمع آن «الهه» است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معبود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از آن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‌شود،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آنچه دل‌ها آن را به عنوان اله و معبود پذ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رفته‌اند، و هر آنچه که پرستش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‌شود پرستشگر آن را اله قرار داده است،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کلمه«اله» هم شامل معبود به حق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الله متعال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 و هم به معبود ناحق و باطل که غ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از الله پرستش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 اطلاق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‌شود، ول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«اله» و معبود با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آفر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ننده، توانا، روز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‌دهنده، مدبّر بر همه 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توانا باشد. و آنچه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گونه نباشد معبود و اله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ست، گرچه به ناحق پرستش شود و اله نام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 شود.</w:t>
      </w:r>
    </w:p>
    <w:p w:rsidR="00824FE1" w:rsidRPr="00C51449" w:rsidRDefault="00824FE1" w:rsidP="005D7522">
      <w:pPr>
        <w:pStyle w:val="ab"/>
        <w:ind w:firstLine="0"/>
      </w:pPr>
      <w:r w:rsidRPr="00C51449">
        <w:rPr>
          <w:rFonts w:hint="cs"/>
          <w:rtl/>
        </w:rPr>
        <w:t xml:space="preserve">و کلمه«الله» از اله مشتق شده است و اصل آن الاه است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معبود، و از آن صفت فعل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مشتق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 چنان که از خلق و رزق و امثال آن مشتق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 و فقط صفت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بر ذات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دلالت</w:t>
      </w:r>
      <w:r>
        <w:rPr>
          <w:rFonts w:hint="cs"/>
          <w:rtl/>
        </w:rPr>
        <w:t xml:space="preserve"> می‌</w:t>
      </w:r>
      <w:r w:rsidRPr="00C51449">
        <w:rPr>
          <w:rFonts w:hint="cs"/>
          <w:rtl/>
        </w:rPr>
        <w:t>کند که همان سزاوار بودن الله متعال به پرستش و بندگ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‌باشد.</w:t>
      </w:r>
    </w:p>
  </w:footnote>
  <w:footnote w:id="19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 xml:space="preserve">الحاد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انحراف از حق که انکار و تحر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ف و ک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ان کردن و تشب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را شامل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‌شود.</w:t>
      </w:r>
    </w:p>
    <w:p w:rsidR="00824FE1" w:rsidRPr="00C51449" w:rsidRDefault="00824FE1" w:rsidP="005D7522">
      <w:pPr>
        <w:pStyle w:val="ab"/>
        <w:ind w:firstLine="0"/>
        <w:rPr>
          <w:rtl/>
        </w:rPr>
      </w:pPr>
      <w:r w:rsidRPr="005D7522">
        <w:rPr>
          <w:rStyle w:val="Char9"/>
          <w:rFonts w:hint="cs"/>
          <w:sz w:val="20"/>
          <w:szCs w:val="20"/>
          <w:rtl/>
        </w:rPr>
        <w:t>تحریف</w:t>
      </w:r>
      <w:r w:rsidRPr="00C51449">
        <w:rPr>
          <w:rFonts w:hint="cs"/>
          <w:rtl/>
        </w:rPr>
        <w:t xml:space="preserve">: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نکه نص در لفظ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در معن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تغ</w:t>
      </w:r>
      <w:r>
        <w:rPr>
          <w:rFonts w:hint="cs"/>
          <w:rtl/>
        </w:rPr>
        <w:t>یی</w:t>
      </w:r>
      <w:r w:rsidRPr="00C51449">
        <w:rPr>
          <w:rFonts w:hint="cs"/>
          <w:rtl/>
        </w:rPr>
        <w:t>ر داده شود و از معنا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ظاهر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‌اش به معنا</w:t>
      </w:r>
      <w:r>
        <w:rPr>
          <w:rFonts w:hint="cs"/>
          <w:rtl/>
        </w:rPr>
        <w:t>یی</w:t>
      </w:r>
      <w:r w:rsidRPr="00C51449">
        <w:rPr>
          <w:rFonts w:hint="cs"/>
          <w:rtl/>
        </w:rPr>
        <w:t xml:space="preserve"> برده شود که بر آن دلالت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‌کند مگر با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 احتمال مرجوح؛ پس تک</w:t>
      </w:r>
      <w:r>
        <w:rPr>
          <w:rFonts w:hint="cs"/>
          <w:rtl/>
        </w:rPr>
        <w:t>یی</w:t>
      </w:r>
      <w:r w:rsidRPr="00C51449">
        <w:rPr>
          <w:rFonts w:hint="cs"/>
          <w:rtl/>
        </w:rPr>
        <w:t xml:space="preserve">ف: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ئت و ک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صفات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ان کردن.</w:t>
      </w:r>
    </w:p>
    <w:p w:rsidR="00824FE1" w:rsidRPr="00C51449" w:rsidRDefault="00824FE1" w:rsidP="005D7522">
      <w:pPr>
        <w:pStyle w:val="ab"/>
        <w:ind w:firstLine="0"/>
      </w:pPr>
      <w:r w:rsidRPr="005D7522">
        <w:rPr>
          <w:rStyle w:val="Char9"/>
          <w:rFonts w:hint="cs"/>
          <w:sz w:val="20"/>
          <w:szCs w:val="20"/>
          <w:rtl/>
        </w:rPr>
        <w:t>تمثیل</w:t>
      </w:r>
      <w:r w:rsidRPr="00C51449">
        <w:rPr>
          <w:rFonts w:hint="cs"/>
          <w:rtl/>
        </w:rPr>
        <w:t xml:space="preserve">: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ارائه مثال و مشابه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از همه جهت همانند آن باشد.</w:t>
      </w:r>
    </w:p>
  </w:footnote>
  <w:footnote w:id="20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استوا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بر عرش و برتر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دو صفت هستند که ما هر دو را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الله اثبات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 که شا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سته شکوه و جلال اوست و تفس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کلمه استو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نزد سلف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«بالا قرار گرفت و بالا رفت و مستقر شد» سلف کلم</w:t>
      </w:r>
      <w:r>
        <w:rPr>
          <w:rFonts w:hint="cs"/>
          <w:rtl/>
        </w:rPr>
        <w:t>ۀ</w:t>
      </w:r>
      <w:r w:rsidRPr="00C51449">
        <w:rPr>
          <w:rFonts w:hint="cs"/>
          <w:rtl/>
        </w:rPr>
        <w:t xml:space="preserve"> «استو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» را به هم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معان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تفس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کرده‌اند و از آن فراتر نرفته و به آن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فزوده‌اند، و 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چ‌گاه سلف «استوی» را به معن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«مستول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شد و مالک قرار گرفت، و 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ره گشت» معن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نکرده‌اند.</w:t>
      </w:r>
    </w:p>
    <w:p w:rsidR="00824FE1" w:rsidRPr="00C51449" w:rsidRDefault="00824FE1" w:rsidP="005D7522">
      <w:pPr>
        <w:pStyle w:val="ab"/>
        <w:ind w:firstLine="0"/>
      </w:pPr>
      <w:r w:rsidRPr="00C51449">
        <w:rPr>
          <w:rFonts w:hint="cs"/>
          <w:rtl/>
        </w:rPr>
        <w:t>امام اسحاق بن راهو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در تفس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آ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د: علما بر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کتاب اجماع کرده‌اند که الله بر بالا عرش است و همه 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را در 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زم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هفتم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‌داند. روا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امام ذهب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کتاب....</w:t>
      </w:r>
    </w:p>
  </w:footnote>
  <w:footnote w:id="21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مسلم</w:t>
      </w:r>
      <w:r>
        <w:rPr>
          <w:rFonts w:hint="cs"/>
          <w:rtl/>
        </w:rPr>
        <w:t>.</w:t>
      </w:r>
    </w:p>
  </w:footnote>
  <w:footnote w:id="22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متفق عل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</w:t>
      </w:r>
      <w:r>
        <w:rPr>
          <w:rFonts w:hint="cs"/>
          <w:rtl/>
        </w:rPr>
        <w:t>.</w:t>
      </w:r>
    </w:p>
  </w:footnote>
  <w:footnote w:id="23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متفق عل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</w:t>
      </w:r>
      <w:r>
        <w:rPr>
          <w:rFonts w:hint="cs"/>
          <w:rtl/>
        </w:rPr>
        <w:t>.</w:t>
      </w:r>
    </w:p>
  </w:footnote>
  <w:footnote w:id="24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اعلام النبلاء امام ذهب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ج5/ ص377</w:t>
      </w:r>
      <w:r>
        <w:rPr>
          <w:rFonts w:hint="cs"/>
          <w:rtl/>
        </w:rPr>
        <w:t>.</w:t>
      </w:r>
    </w:p>
  </w:footnote>
  <w:footnote w:id="25">
    <w:p w:rsidR="00824FE1" w:rsidRPr="00600E4A" w:rsidRDefault="00824FE1" w:rsidP="00600E4A">
      <w:pPr>
        <w:pStyle w:val="ab"/>
      </w:pPr>
      <w:r w:rsidRPr="00600E4A">
        <w:rPr>
          <w:rStyle w:val="FootnoteReference"/>
          <w:vertAlign w:val="baseline"/>
        </w:rPr>
        <w:footnoteRef/>
      </w:r>
      <w:r w:rsidRPr="00600E4A">
        <w:rPr>
          <w:rtl/>
        </w:rPr>
        <w:t xml:space="preserve">- </w:t>
      </w:r>
      <w:r w:rsidRPr="00600E4A">
        <w:rPr>
          <w:rFonts w:hint="cs"/>
          <w:rtl/>
        </w:rPr>
        <w:t>امام لالکانی در «... الاعتقاد الهادی ای سبیل الرشاد» از امام ابن قدامه مقدس روایت کرده است.</w:t>
      </w:r>
    </w:p>
  </w:footnote>
  <w:footnote w:id="26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ن ک: «لمعة الاعتقاد الهاد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سب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الرشاد» امام ابن قدامه مقدس</w:t>
      </w:r>
      <w:r>
        <w:rPr>
          <w:rFonts w:hint="cs"/>
          <w:rtl/>
        </w:rPr>
        <w:t>.</w:t>
      </w:r>
    </w:p>
  </w:footnote>
  <w:footnote w:id="27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امام بغو</w:t>
      </w:r>
      <w:r>
        <w:rPr>
          <w:rFonts w:hint="cs"/>
          <w:rtl/>
        </w:rPr>
        <w:t>ی در شرح السنة</w:t>
      </w:r>
      <w:r w:rsidRPr="00C51449">
        <w:rPr>
          <w:rFonts w:hint="cs"/>
          <w:rtl/>
        </w:rPr>
        <w:t xml:space="preserve"> ج1/ص217</w:t>
      </w:r>
      <w:r>
        <w:rPr>
          <w:rFonts w:hint="cs"/>
          <w:rtl/>
        </w:rPr>
        <w:t>.</w:t>
      </w:r>
    </w:p>
  </w:footnote>
  <w:footnote w:id="28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امام لالکائ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شرح </w:t>
      </w:r>
      <w:r>
        <w:rPr>
          <w:rFonts w:hint="cs"/>
          <w:rtl/>
        </w:rPr>
        <w:t>اصول اعتقاد اهل السنة والجماعة</w:t>
      </w:r>
      <w:r w:rsidRPr="00C51449">
        <w:rPr>
          <w:rFonts w:hint="cs"/>
          <w:rtl/>
        </w:rPr>
        <w:t xml:space="preserve"> ج3/ص440 روا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کرده است.</w:t>
      </w:r>
    </w:p>
    <w:p w:rsidR="00824FE1" w:rsidRPr="00C51449" w:rsidRDefault="00824FE1" w:rsidP="00C51449">
      <w:pPr>
        <w:pStyle w:val="ab"/>
      </w:pPr>
      <w:r w:rsidRPr="00C51449">
        <w:rPr>
          <w:rFonts w:hint="cs"/>
          <w:rtl/>
        </w:rPr>
        <w:t>«...» ک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مجهول است و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جز الله متعال آن را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‌داند و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داشتن به آن واجب است چون براساس دلا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ثابت است و پرس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دن در مورد آن بدعت است چون ک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استواء را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جز الله متعال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‌داند و صحابه از رسول اکرم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ج</w:t>
      </w:r>
      <w:r w:rsidRPr="00C51449">
        <w:rPr>
          <w:rFonts w:hint="cs"/>
          <w:rtl/>
        </w:rPr>
        <w:t xml:space="preserve"> در مورد ک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استوا نپرس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ده‌اند.</w:t>
      </w:r>
    </w:p>
  </w:footnote>
  <w:footnote w:id="29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شرح العق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 الطحاو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امام اب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العز حنف</w:t>
      </w:r>
      <w:r>
        <w:rPr>
          <w:rFonts w:hint="cs"/>
          <w:rtl/>
        </w:rPr>
        <w:t>ی</w:t>
      </w:r>
      <w:r w:rsidRPr="00DC7072">
        <w:rPr>
          <w:rFonts w:cs="CTraditional Arabic"/>
          <w:rtl/>
        </w:rPr>
        <w:t>/</w:t>
      </w:r>
      <w:r>
        <w:rPr>
          <w:rFonts w:hint="cs"/>
          <w:rtl/>
        </w:rPr>
        <w:t>.</w:t>
      </w:r>
    </w:p>
  </w:footnote>
  <w:footnote w:id="30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امام ذهب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«العلوللعل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...» ج2/ص427 آن را روا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کرده است.</w:t>
      </w:r>
    </w:p>
  </w:footnote>
  <w:footnote w:id="31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عق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 السلف اصحاب الحد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ث امام صابون</w:t>
      </w:r>
      <w:r>
        <w:rPr>
          <w:rFonts w:hint="cs"/>
          <w:rtl/>
        </w:rPr>
        <w:t>ی.</w:t>
      </w:r>
    </w:p>
  </w:footnote>
  <w:footnote w:id="32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امام بغو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</w:t>
      </w:r>
      <w:r>
        <w:rPr>
          <w:rFonts w:hint="cs"/>
          <w:rtl/>
        </w:rPr>
        <w:t xml:space="preserve">شرح السنة </w:t>
      </w:r>
      <w:r w:rsidRPr="00C51449">
        <w:rPr>
          <w:rFonts w:hint="cs"/>
          <w:rtl/>
        </w:rPr>
        <w:t>و لالکائ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اصول الاعتقاد روا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کرده است: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نکه ائمه رحمهم الله گفته‌اند آن را همان‌طور که آمده قرار ده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سخنشان ردّ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بر منکران صفات و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نکه گفته‌اند (بدون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ان ک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ت!) ردّ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است بر کسان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تشب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‌دهند و مفهوم سخن آنان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است که معان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صفات همان‌طور که در نصوص قرآن و سنت آمده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الله متعال به گونه‌ا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شا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سته الله متعال است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او اثبات گردد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مورد ک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پرس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 نشود چون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آن آگاه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ندارد، بلکه همان‌طور که آمده قرار داده شود، و در مورد همه صفات هم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طور است، اما معن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‌اش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 که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صفات بدون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نکه معن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آن دانسته شود اثبات شوند، چون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مذهب مفوّضه و معطّله است و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ن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صحابه و رسول الله کلام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را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‌خوانده‌اند که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‌فهم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ده‌اند، مانند «</w:t>
      </w:r>
      <w:r>
        <w:rPr>
          <w:rStyle w:val="Chara"/>
          <w:rFonts w:hint="cs"/>
          <w:rtl/>
        </w:rPr>
        <w:t>و</w:t>
      </w:r>
      <w:r w:rsidRPr="005D7522">
        <w:rPr>
          <w:rStyle w:val="Chara"/>
          <w:rFonts w:hint="cs"/>
          <w:rtl/>
        </w:rPr>
        <w:t>هو السمیع البصیر</w:t>
      </w:r>
      <w:r w:rsidRPr="00C51449">
        <w:rPr>
          <w:rFonts w:hint="cs"/>
          <w:rtl/>
        </w:rPr>
        <w:t>» که معن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‌اش مفهوم است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اثبات شنوا</w:t>
      </w:r>
      <w:r>
        <w:rPr>
          <w:rFonts w:hint="cs"/>
          <w:rtl/>
        </w:rPr>
        <w:t>یی</w:t>
      </w:r>
      <w:r w:rsidRPr="00C51449">
        <w:rPr>
          <w:rFonts w:hint="cs"/>
          <w:rtl/>
        </w:rPr>
        <w:t xml:space="preserve"> و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نا</w:t>
      </w:r>
      <w:r>
        <w:rPr>
          <w:rFonts w:hint="cs"/>
          <w:rtl/>
        </w:rPr>
        <w:t>یی</w:t>
      </w:r>
      <w:r w:rsidRPr="00C51449">
        <w:rPr>
          <w:rFonts w:hint="cs"/>
          <w:rtl/>
        </w:rPr>
        <w:t xml:space="preserve">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الله اما بدون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نکه ک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آن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ان شود چون عقل از درک بعض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محسوسات قاصر است، پس چگونه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را درک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‌کند که چشم‌ها قادر به درک آن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ستند؟ </w:t>
      </w:r>
    </w:p>
  </w:footnote>
  <w:footnote w:id="33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امام لالکائ</w:t>
      </w:r>
      <w:r>
        <w:rPr>
          <w:rFonts w:hint="cs"/>
          <w:rtl/>
        </w:rPr>
        <w:t>ی در شرح اصول اعتقاد اهل السنة</w:t>
      </w:r>
      <w:r w:rsidRPr="00C51449">
        <w:rPr>
          <w:rFonts w:hint="cs"/>
          <w:rtl/>
        </w:rPr>
        <w:t xml:space="preserve"> ج4/ص587</w:t>
      </w:r>
    </w:p>
  </w:footnote>
  <w:footnote w:id="34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امام بغو</w:t>
      </w:r>
      <w:r>
        <w:rPr>
          <w:rFonts w:hint="cs"/>
          <w:rtl/>
        </w:rPr>
        <w:t>ی در شرح السنّة</w:t>
      </w:r>
      <w:r w:rsidRPr="00C51449">
        <w:rPr>
          <w:rFonts w:hint="cs"/>
          <w:rtl/>
        </w:rPr>
        <w:t xml:space="preserve"> ج1/ ص171 روا</w:t>
      </w:r>
      <w:r>
        <w:rPr>
          <w:rFonts w:hint="cs"/>
          <w:rtl/>
        </w:rPr>
        <w:t>یت کرده است.</w:t>
      </w:r>
    </w:p>
  </w:footnote>
  <w:footnote w:id="35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لمعة الاعتقاد الهاد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سب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الرشاد امام ابن قدامه مقدس</w:t>
      </w:r>
      <w:r>
        <w:rPr>
          <w:rFonts w:hint="cs"/>
          <w:rtl/>
        </w:rPr>
        <w:t>ی.</w:t>
      </w:r>
    </w:p>
  </w:footnote>
  <w:footnote w:id="36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متفق عل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</w:t>
      </w:r>
      <w:r>
        <w:rPr>
          <w:rFonts w:hint="cs"/>
          <w:rtl/>
        </w:rPr>
        <w:t>.</w:t>
      </w:r>
    </w:p>
  </w:footnote>
  <w:footnote w:id="37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38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ترمذ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آلبان</w:t>
      </w:r>
      <w:r>
        <w:rPr>
          <w:rFonts w:hint="cs"/>
          <w:rtl/>
        </w:rPr>
        <w:t>ی.</w:t>
      </w:r>
    </w:p>
  </w:footnote>
  <w:footnote w:id="39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 xml:space="preserve">رسول در لغت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فرستاده شده و نب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لغت از نبأ گرفته شده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خبر. رسول و نب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اصطلاح شرع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هر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از آسمان به او وح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شده و فرمان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افته که آن را به مردم برساند، با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تفاوت که نب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شده که شر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عت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امبر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قبل از او بوده را برساند، برخلاف رسول که به او شر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عت جد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 تا آن را به کافران ابلاغ کند. رسول مانند نوح، ابراه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 و 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موس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محمد عل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هم الصلوة و السلام.</w:t>
      </w:r>
    </w:p>
  </w:footnote>
  <w:footnote w:id="40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 (کتاب صفات المنافق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ن و احکامهم) باب قوله: </w:t>
      </w:r>
      <w:r>
        <w:rPr>
          <w:rStyle w:val="Chara"/>
          <w:rFonts w:hint="cs"/>
          <w:rtl/>
          <w:lang w:bidi="fa-IR"/>
        </w:rPr>
        <w:t>«</w:t>
      </w:r>
      <w:r w:rsidRPr="005D7522">
        <w:rPr>
          <w:rStyle w:val="Chara"/>
          <w:rFonts w:hint="cs"/>
          <w:rtl/>
        </w:rPr>
        <w:t>ان الانسان لیطغی</w:t>
      </w:r>
      <w:r>
        <w:rPr>
          <w:rStyle w:val="Chara"/>
          <w:rFonts w:hint="cs"/>
          <w:rtl/>
          <w:lang w:bidi="fa-IR"/>
        </w:rPr>
        <w:t>»</w:t>
      </w:r>
      <w:r>
        <w:rPr>
          <w:rFonts w:hint="cs"/>
          <w:rtl/>
        </w:rPr>
        <w:t>.</w:t>
      </w:r>
    </w:p>
    <w:p w:rsidR="00824FE1" w:rsidRPr="00C51449" w:rsidRDefault="00824FE1" w:rsidP="005D7522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برادر مسلمانم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مقتض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ات و شرا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ط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دارد که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بنده جز با آن کامل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‌شود، پس با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مسلمان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در فکر آخرتش است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شرا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ط را بداند و به آن از لحاظ اعتقاد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عمل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پا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بند باشد، و مهم‌تر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آن عبارتند از:</w:t>
      </w:r>
    </w:p>
    <w:p w:rsidR="00824FE1" w:rsidRPr="00C51449" w:rsidRDefault="00824FE1" w:rsidP="005D7522">
      <w:pPr>
        <w:pStyle w:val="ab"/>
        <w:ind w:firstLine="0"/>
      </w:pPr>
      <w:r w:rsidRPr="00C51449">
        <w:rPr>
          <w:rFonts w:hint="cs"/>
          <w:rtl/>
        </w:rPr>
        <w:t>ـ رسول اکرم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ج</w:t>
      </w:r>
      <w:r w:rsidRPr="00C51449">
        <w:rPr>
          <w:rFonts w:hint="cs"/>
          <w:rtl/>
        </w:rPr>
        <w:t>،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امبر الله متعال به سو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همه جهان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ان است و مخصوص عرب‌ها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 و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انسان‌ها و جن‌ها فرستاده شده است.</w:t>
      </w:r>
    </w:p>
    <w:p w:rsidR="00824FE1" w:rsidRPr="00C51449" w:rsidRDefault="00824FE1" w:rsidP="005D7522">
      <w:pPr>
        <w:pStyle w:val="ab"/>
        <w:ind w:firstLine="0"/>
      </w:pPr>
      <w:r w:rsidRPr="00C51449">
        <w:rPr>
          <w:rFonts w:hint="cs"/>
          <w:rtl/>
        </w:rPr>
        <w:t>ـ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نکه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شان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ج</w:t>
      </w:r>
      <w:r w:rsidRPr="00C51449">
        <w:rPr>
          <w:rFonts w:hint="cs"/>
          <w:rtl/>
        </w:rPr>
        <w:t xml:space="preserve"> آخر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امبر است و بعد از 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امبر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</w:t>
      </w:r>
      <w:r>
        <w:rPr>
          <w:rFonts w:hint="cs"/>
          <w:rtl/>
        </w:rPr>
        <w:t xml:space="preserve"> </w:t>
      </w:r>
      <w:r w:rsidRPr="00C51449">
        <w:rPr>
          <w:rFonts w:hint="cs"/>
          <w:rtl/>
        </w:rPr>
        <w:t>و رسالت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وجود ندارد.</w:t>
      </w:r>
    </w:p>
    <w:p w:rsidR="00824FE1" w:rsidRPr="00C51449" w:rsidRDefault="00824FE1" w:rsidP="00C51449">
      <w:pPr>
        <w:pStyle w:val="ab"/>
      </w:pPr>
      <w:r w:rsidRPr="00C51449">
        <w:rPr>
          <w:rFonts w:hint="cs"/>
          <w:rtl/>
        </w:rPr>
        <w:t>ـ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و اسلام 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چ کس بعد از بعثت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شان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ج</w:t>
      </w:r>
      <w:r w:rsidRPr="00C51449">
        <w:rPr>
          <w:rFonts w:hint="cs"/>
          <w:rtl/>
        </w:rPr>
        <w:t xml:space="preserve"> درست نخواهد بود مگر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نکه به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شان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ج</w:t>
      </w:r>
      <w:r w:rsidRPr="00C51449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اورد و از شر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عت و حکم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شان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کند، چون رسالت او پا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ان بخش رسالت‌ها و شر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عت او ناسخ شر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عت‌ها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است.</w:t>
      </w:r>
    </w:p>
    <w:p w:rsidR="00824FE1" w:rsidRPr="00C51449" w:rsidRDefault="00824FE1" w:rsidP="005D7522">
      <w:pPr>
        <w:pStyle w:val="ab"/>
        <w:ind w:firstLine="0"/>
      </w:pPr>
      <w:r w:rsidRPr="00C51449">
        <w:rPr>
          <w:rFonts w:hint="cs"/>
          <w:rtl/>
        </w:rPr>
        <w:t>ـ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شان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ج</w:t>
      </w:r>
      <w:r w:rsidRPr="00C51449">
        <w:rPr>
          <w:rFonts w:hint="cs"/>
          <w:rtl/>
        </w:rPr>
        <w:t xml:space="preserve"> رسالت خود را آشکار و واضح رسان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 و امامت‌ را ادا نموده و امت خود را نص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حت کرده تا جا</w:t>
      </w:r>
      <w:r>
        <w:rPr>
          <w:rFonts w:hint="cs"/>
          <w:rtl/>
        </w:rPr>
        <w:t>یی</w:t>
      </w:r>
      <w:r w:rsidRPr="00C51449">
        <w:rPr>
          <w:rFonts w:hint="cs"/>
          <w:rtl/>
        </w:rPr>
        <w:t xml:space="preserve"> که آنان را بر شاهراه روشن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قرار داده که شب آن چون روز روشن است و از آن جز فرد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هلاک شده منحرف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‌شود.</w:t>
      </w:r>
    </w:p>
    <w:p w:rsidR="00824FE1" w:rsidRPr="00C51449" w:rsidRDefault="00824FE1" w:rsidP="005D7522">
      <w:pPr>
        <w:pStyle w:val="ab"/>
        <w:ind w:firstLine="0"/>
      </w:pPr>
      <w:r w:rsidRPr="00C51449">
        <w:rPr>
          <w:rFonts w:hint="cs"/>
          <w:rtl/>
        </w:rPr>
        <w:t>ـ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شان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ج</w:t>
      </w:r>
      <w:r w:rsidRPr="00C51449">
        <w:rPr>
          <w:rFonts w:hint="cs"/>
          <w:rtl/>
        </w:rPr>
        <w:t xml:space="preserve"> در تبل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غ رسالت خو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 از ارتکاب گناه و لغزش معصوم است.</w:t>
      </w:r>
    </w:p>
    <w:p w:rsidR="00824FE1" w:rsidRPr="00C51449" w:rsidRDefault="00824FE1" w:rsidP="005D7522">
      <w:pPr>
        <w:pStyle w:val="ab"/>
        <w:ind w:firstLine="0"/>
      </w:pPr>
      <w:r w:rsidRPr="00C51449">
        <w:rPr>
          <w:rFonts w:hint="cs"/>
          <w:rtl/>
        </w:rPr>
        <w:t>ـ نبا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در حق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شان غلو کرد و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شان بنده الله متعال و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امبرش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‌باشد، پس با</w:t>
      </w:r>
      <w:r>
        <w:rPr>
          <w:rtl/>
        </w:rPr>
        <w:t>ی</w:t>
      </w:r>
      <w:r w:rsidRPr="00C51449">
        <w:rPr>
          <w:rFonts w:hint="cs"/>
          <w:rtl/>
        </w:rPr>
        <w:t>د نه افراط و نه تفر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ط کرد.</w:t>
      </w:r>
    </w:p>
    <w:p w:rsidR="00824FE1" w:rsidRPr="00C51449" w:rsidRDefault="00824FE1" w:rsidP="005D7522">
      <w:pPr>
        <w:pStyle w:val="ab"/>
        <w:ind w:firstLine="0"/>
      </w:pPr>
      <w:r w:rsidRPr="00C51449">
        <w:rPr>
          <w:rFonts w:hint="cs"/>
          <w:rtl/>
        </w:rPr>
        <w:t>ـ با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محبت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شان بر محبت جان و فرزند و همه مردم مقدم باشد.</w:t>
      </w:r>
    </w:p>
    <w:p w:rsidR="00824FE1" w:rsidRPr="00C51449" w:rsidRDefault="00824FE1" w:rsidP="005D7522">
      <w:pPr>
        <w:pStyle w:val="ab"/>
        <w:ind w:firstLine="0"/>
      </w:pPr>
      <w:r w:rsidRPr="00C51449">
        <w:rPr>
          <w:rFonts w:hint="cs"/>
          <w:rtl/>
        </w:rPr>
        <w:t>ـ با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از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شان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ج</w:t>
      </w:r>
      <w:r w:rsidRPr="00C51449">
        <w:rPr>
          <w:rFonts w:hint="cs"/>
          <w:rtl/>
        </w:rPr>
        <w:t xml:space="preserve"> الگو بردار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کرد و به رهنمودها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ارزشمند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شان چنگ زد، و به سنت او پا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بند بود و برآن محافظت کرد، و اطاعت از اوامر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شان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ج</w:t>
      </w:r>
      <w:r w:rsidRPr="00C51449">
        <w:rPr>
          <w:rFonts w:hint="cs"/>
          <w:rtl/>
        </w:rPr>
        <w:t xml:space="preserve"> و تصد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ق 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آنچه خبر داده، و پره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کردن از آنچه از آن نه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فرموده است.</w:t>
      </w:r>
    </w:p>
    <w:p w:rsidR="00824FE1" w:rsidRPr="00C51449" w:rsidRDefault="00824FE1" w:rsidP="005D7522">
      <w:pPr>
        <w:pStyle w:val="ab"/>
        <w:ind w:firstLine="0"/>
      </w:pPr>
      <w:r w:rsidRPr="00C51449">
        <w:rPr>
          <w:rFonts w:hint="cs"/>
          <w:rtl/>
        </w:rPr>
        <w:t>ـ با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مطلقاً از نافرمان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امبر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ج</w:t>
      </w:r>
      <w:r w:rsidRPr="00C51449">
        <w:rPr>
          <w:rFonts w:hint="cs"/>
          <w:rtl/>
        </w:rPr>
        <w:t xml:space="preserve"> بر حذر بود و خداوند را فقط براساس آنچه مشروع و مقرر کرده عبادت کرد.</w:t>
      </w:r>
    </w:p>
    <w:p w:rsidR="00824FE1" w:rsidRPr="00C51449" w:rsidRDefault="00824FE1" w:rsidP="005D7522">
      <w:pPr>
        <w:pStyle w:val="ab"/>
        <w:ind w:firstLine="0"/>
      </w:pPr>
      <w:r w:rsidRPr="00C51449">
        <w:rPr>
          <w:rFonts w:hint="cs"/>
          <w:rtl/>
        </w:rPr>
        <w:t>ـ و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شان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ج</w:t>
      </w:r>
      <w:r w:rsidRPr="00C51449">
        <w:rPr>
          <w:rFonts w:hint="cs"/>
          <w:rtl/>
        </w:rPr>
        <w:t xml:space="preserve"> به اتفاق همه برتر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عبادت کنندگان است، پس هر عبادت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با عبادت و ش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وه او مخالف باشد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شان آن را مشروع و مقرر نکرده بدعت و گمراه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است و انجام دهنده‌اش را به الله متعال نزد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‌کند بلکه او را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شتر از الله متعال دور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‌سازد.</w:t>
      </w:r>
    </w:p>
    <w:p w:rsidR="00824FE1" w:rsidRPr="00C51449" w:rsidRDefault="00824FE1" w:rsidP="005D7522">
      <w:pPr>
        <w:pStyle w:val="ab"/>
        <w:ind w:firstLine="0"/>
      </w:pPr>
      <w:r w:rsidRPr="00C51449">
        <w:rPr>
          <w:rFonts w:hint="cs"/>
          <w:rtl/>
        </w:rPr>
        <w:t>ـ تنها راه رس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دن به الله متعال و به رضامند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بهشت خداوند راه رسول اکرم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ج</w:t>
      </w:r>
      <w:r w:rsidRPr="00C51449">
        <w:rPr>
          <w:rFonts w:hint="cs"/>
          <w:rtl/>
        </w:rPr>
        <w:t xml:space="preserve"> است.</w:t>
      </w:r>
    </w:p>
    <w:p w:rsidR="00824FE1" w:rsidRPr="00C51449" w:rsidRDefault="00824FE1" w:rsidP="005D7522">
      <w:pPr>
        <w:pStyle w:val="ab"/>
        <w:ind w:firstLine="0"/>
      </w:pPr>
      <w:r w:rsidRPr="00C51449">
        <w:rPr>
          <w:rFonts w:hint="cs"/>
          <w:rtl/>
        </w:rPr>
        <w:t>ـ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ان کردن جا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گاه والا و برتر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مقامش نزد پروردگارش و به کثرت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شان را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اد کردن و درود و سلام فرستادن بر او و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کردن به خاندان و ذر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پاکش و دانستن حق همسران پاک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شان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اران بزرگوارش.</w:t>
      </w:r>
    </w:p>
  </w:footnote>
  <w:footnote w:id="41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روا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بخار</w:t>
      </w:r>
      <w:r>
        <w:rPr>
          <w:rFonts w:hint="cs"/>
          <w:rtl/>
        </w:rPr>
        <w:t>ی.</w:t>
      </w:r>
    </w:p>
  </w:footnote>
  <w:footnote w:id="42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فتنه دجال از برگتر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فتنه‌هاست چون دجال سرچشمه کفر و گمراه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فتنه‌هاست، به خاطر هم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امبران اقوام خود را از او برحذر داشته‌اند، و رسول اکرم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ج</w:t>
      </w:r>
      <w:r w:rsidRPr="00C51449">
        <w:rPr>
          <w:rFonts w:hint="cs"/>
          <w:rtl/>
        </w:rPr>
        <w:t xml:space="preserve"> در آخر هر نماز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آن به الله متعال پناه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‌برد و امت خود را از او برحذر داشته است.</w:t>
      </w:r>
    </w:p>
  </w:footnote>
  <w:footnote w:id="43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صراط پل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است که رو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دوزخ زده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 تا مردم از رو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آن عبور کرده و به بهشت بروند و مردم بر حسب اعمال خود از آن عبور</w:t>
      </w:r>
      <w:r>
        <w:rPr>
          <w:rFonts w:hint="cs"/>
          <w:rtl/>
        </w:rPr>
        <w:t xml:space="preserve"> می‌</w:t>
      </w:r>
      <w:r w:rsidRPr="00C51449">
        <w:rPr>
          <w:rFonts w:hint="cs"/>
          <w:rtl/>
        </w:rPr>
        <w:t xml:space="preserve"> کنند، بعض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 چشم بهم زدن از آن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‌گذرند و بعض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به سرعت برق از آن عبور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‌کنند و بعض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به سرعت باد از آن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‌گذرند و بعض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همانند اسب 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زرو از آن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‌گذرند و بعض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چون شترسوار از آن رد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‌شوند و بعض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دوان دوان از آن عبور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‌کنند و بعض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حال راه رفتن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‌گذرند و بعض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‌خزند و بعض</w:t>
      </w:r>
      <w:r>
        <w:rPr>
          <w:rFonts w:hint="cs"/>
          <w:rtl/>
        </w:rPr>
        <w:t xml:space="preserve">ی </w:t>
      </w:r>
      <w:r w:rsidRPr="00C51449">
        <w:rPr>
          <w:rFonts w:hint="cs"/>
          <w:rtl/>
        </w:rPr>
        <w:t>ربوده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‌شوند و در دوزخ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‌افتند هر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بر حسب اعمالش تا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نکه از گناهان خود پاک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 و هر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صراط مستق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 عبور کند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ورود به بهشت آماده است و چون از پل صراط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‌گذرند رو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پل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پهن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بهشت و دوزخ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ستند و آنگاه حقوق از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گر قصاص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 و آنگاه که پاک گردند به آن‌ها اجازه داده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 تا وارد بهشت شوند.</w:t>
      </w:r>
    </w:p>
  </w:footnote>
  <w:footnote w:id="44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45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46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47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شفاعت دو شرط دارد: اول: اجازه الله متعال به شفاعت کننده چنان که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‌فرما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د: </w:t>
      </w:r>
      <w:r w:rsidRPr="00AD77F7">
        <w:rPr>
          <w:rFonts w:cs="Traditional Arabic"/>
          <w:szCs w:val="28"/>
          <w:rtl/>
        </w:rPr>
        <w:t>﴿</w:t>
      </w:r>
      <w:r w:rsidRPr="005D7522">
        <w:rPr>
          <w:rStyle w:val="Charf"/>
          <w:rFonts w:eastAsia="Calibri"/>
          <w:rtl/>
        </w:rPr>
        <w:t xml:space="preserve">مَن ذَا </w:t>
      </w:r>
      <w:r w:rsidRPr="005D7522">
        <w:rPr>
          <w:rStyle w:val="Charf"/>
          <w:rFonts w:eastAsia="Calibri" w:hint="cs"/>
          <w:rtl/>
        </w:rPr>
        <w:t>ٱ</w:t>
      </w:r>
      <w:r w:rsidRPr="005D7522">
        <w:rPr>
          <w:rStyle w:val="Charf"/>
          <w:rFonts w:eastAsia="Calibri" w:hint="eastAsia"/>
          <w:rtl/>
        </w:rPr>
        <w:t>لَّذِي</w:t>
      </w:r>
      <w:r w:rsidRPr="005D7522">
        <w:rPr>
          <w:rStyle w:val="Charf"/>
          <w:rFonts w:eastAsia="Calibri"/>
          <w:rtl/>
        </w:rPr>
        <w:t xml:space="preserve"> يَشۡفَعُ عِندَهُ</w:t>
      </w:r>
      <w:r w:rsidRPr="005D7522">
        <w:rPr>
          <w:rStyle w:val="Charf"/>
          <w:rFonts w:eastAsia="Calibri" w:hint="cs"/>
          <w:rtl/>
        </w:rPr>
        <w:t>ۥٓ</w:t>
      </w:r>
      <w:r w:rsidRPr="005D7522">
        <w:rPr>
          <w:rStyle w:val="Charf"/>
          <w:rFonts w:eastAsia="Calibri"/>
          <w:rtl/>
        </w:rPr>
        <w:t xml:space="preserve"> إِلَّا بِإِذۡنِهِ</w:t>
      </w:r>
      <w:r w:rsidRPr="00AD77F7">
        <w:rPr>
          <w:rFonts w:cs="Traditional Arabic" w:hint="cs"/>
          <w:szCs w:val="28"/>
          <w:rtl/>
        </w:rPr>
        <w:t>﴾</w:t>
      </w:r>
      <w:r w:rsidRPr="00C51449">
        <w:rPr>
          <w:rtl/>
        </w:rPr>
        <w:t xml:space="preserve"> [البقرة: 255]</w:t>
      </w:r>
      <w:r w:rsidRPr="00C51449">
        <w:rPr>
          <w:rFonts w:hint="cs"/>
          <w:rtl/>
        </w:rPr>
        <w:t>. چه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نزد او شفاعت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‌کند مگر با اجازه او دوم راض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بودن خداوند از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 شفاعت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 چون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‌فرما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د: </w:t>
      </w:r>
      <w:r w:rsidRPr="00AD77F7">
        <w:rPr>
          <w:rFonts w:cs="Traditional Arabic"/>
          <w:szCs w:val="28"/>
          <w:rtl/>
        </w:rPr>
        <w:t>﴿</w:t>
      </w:r>
      <w:r w:rsidRPr="005D7522">
        <w:rPr>
          <w:rStyle w:val="Charf"/>
          <w:rFonts w:eastAsia="Calibri"/>
          <w:rtl/>
        </w:rPr>
        <w:t xml:space="preserve">وَلَا يَشۡفَعُونَ إِلَّا لِمَنِ </w:t>
      </w:r>
      <w:r w:rsidRPr="005D7522">
        <w:rPr>
          <w:rStyle w:val="Charf"/>
          <w:rFonts w:eastAsia="Calibri" w:hint="cs"/>
          <w:rtl/>
        </w:rPr>
        <w:t>ٱ</w:t>
      </w:r>
      <w:r w:rsidRPr="005D7522">
        <w:rPr>
          <w:rStyle w:val="Charf"/>
          <w:rFonts w:eastAsia="Calibri" w:hint="eastAsia"/>
          <w:rtl/>
        </w:rPr>
        <w:t>رۡتَضَىٰ</w:t>
      </w:r>
      <w:r w:rsidRPr="00AD77F7">
        <w:rPr>
          <w:rFonts w:cs="Traditional Arabic" w:hint="cs"/>
          <w:szCs w:val="28"/>
          <w:rtl/>
        </w:rPr>
        <w:t>﴾</w:t>
      </w:r>
      <w:r>
        <w:rPr>
          <w:rtl/>
        </w:rPr>
        <w:t xml:space="preserve"> </w:t>
      </w:r>
      <w:r w:rsidRPr="00C51449">
        <w:rPr>
          <w:rtl/>
        </w:rPr>
        <w:t>[الأنب</w:t>
      </w:r>
      <w:r>
        <w:rPr>
          <w:rtl/>
        </w:rPr>
        <w:t>ی</w:t>
      </w:r>
      <w:r w:rsidRPr="00C51449">
        <w:rPr>
          <w:rtl/>
        </w:rPr>
        <w:t>اء: 28]</w:t>
      </w:r>
      <w:r w:rsidRPr="00C51449">
        <w:rPr>
          <w:rFonts w:hint="cs"/>
          <w:rtl/>
        </w:rPr>
        <w:t>. و شفاعت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‌کنند مگر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بپسندد و خداوند متعال همه شرا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ط شفاعت را در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آ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ه جمع کرده است: </w:t>
      </w:r>
      <w:r w:rsidRPr="00AD77F7">
        <w:rPr>
          <w:rFonts w:cs="Traditional Arabic"/>
          <w:szCs w:val="28"/>
          <w:rtl/>
        </w:rPr>
        <w:t>﴿</w:t>
      </w:r>
      <w:r w:rsidRPr="005D7522">
        <w:rPr>
          <w:rStyle w:val="Charf"/>
          <w:rFonts w:eastAsia="Calibri"/>
          <w:rtl/>
        </w:rPr>
        <w:t>وَكَم مِّن مَّلَك</w:t>
      </w:r>
      <w:r w:rsidRPr="005D7522">
        <w:rPr>
          <w:rStyle w:val="Charf"/>
          <w:rFonts w:eastAsia="Calibri" w:hint="cs"/>
          <w:rtl/>
        </w:rPr>
        <w:t>ٖ</w:t>
      </w:r>
      <w:r w:rsidRPr="005D7522">
        <w:rPr>
          <w:rStyle w:val="Charf"/>
          <w:rFonts w:eastAsia="Calibri"/>
          <w:rtl/>
        </w:rPr>
        <w:t xml:space="preserve"> </w:t>
      </w:r>
      <w:r w:rsidRPr="005D7522">
        <w:rPr>
          <w:rStyle w:val="Charf"/>
          <w:rFonts w:eastAsia="Calibri" w:hint="cs"/>
          <w:rtl/>
        </w:rPr>
        <w:t>فِي</w:t>
      </w:r>
      <w:r w:rsidRPr="005D7522">
        <w:rPr>
          <w:rStyle w:val="Charf"/>
          <w:rFonts w:eastAsia="Calibri"/>
          <w:rtl/>
        </w:rPr>
        <w:t xml:space="preserve"> </w:t>
      </w:r>
      <w:r w:rsidRPr="005D7522">
        <w:rPr>
          <w:rStyle w:val="Charf"/>
          <w:rFonts w:eastAsia="Calibri" w:hint="cs"/>
          <w:rtl/>
        </w:rPr>
        <w:t>ٱ</w:t>
      </w:r>
      <w:r w:rsidRPr="005D7522">
        <w:rPr>
          <w:rStyle w:val="Charf"/>
          <w:rFonts w:eastAsia="Calibri" w:hint="eastAsia"/>
          <w:rtl/>
        </w:rPr>
        <w:t>لسَّمَٰوَٰتِ</w:t>
      </w:r>
      <w:r w:rsidRPr="005D7522">
        <w:rPr>
          <w:rStyle w:val="Charf"/>
          <w:rFonts w:eastAsia="Calibri"/>
          <w:rtl/>
        </w:rPr>
        <w:t xml:space="preserve"> لَا تُغۡنِي شَفَٰعَتُهُمۡ شَيۡ‍ًٔا إِلَّا مِنۢ بَعۡدِ أَن يَأۡذَنَ </w:t>
      </w:r>
      <w:r w:rsidRPr="005D7522">
        <w:rPr>
          <w:rStyle w:val="Charf"/>
          <w:rFonts w:eastAsia="Calibri" w:hint="cs"/>
          <w:rtl/>
        </w:rPr>
        <w:t>ٱ</w:t>
      </w:r>
      <w:r w:rsidRPr="005D7522">
        <w:rPr>
          <w:rStyle w:val="Charf"/>
          <w:rFonts w:eastAsia="Calibri" w:hint="eastAsia"/>
          <w:rtl/>
        </w:rPr>
        <w:t>للَّهُ</w:t>
      </w:r>
      <w:r w:rsidRPr="005D7522">
        <w:rPr>
          <w:rStyle w:val="Charf"/>
          <w:rFonts w:eastAsia="Calibri"/>
          <w:rtl/>
        </w:rPr>
        <w:t xml:space="preserve"> لِمَن يَشَآءُ وَيَرۡضَىٰٓ٢٦</w:t>
      </w:r>
      <w:r w:rsidRPr="00AD77F7">
        <w:rPr>
          <w:rFonts w:cs="Traditional Arabic" w:hint="cs"/>
          <w:szCs w:val="28"/>
          <w:rtl/>
        </w:rPr>
        <w:t>﴾</w:t>
      </w:r>
      <w:r w:rsidRPr="00C51449">
        <w:rPr>
          <w:rtl/>
        </w:rPr>
        <w:t xml:space="preserve"> [النجم: 26]</w:t>
      </w:r>
      <w:r w:rsidRPr="00C51449">
        <w:rPr>
          <w:rFonts w:hint="cs"/>
          <w:rtl/>
        </w:rPr>
        <w:t>.</w:t>
      </w:r>
    </w:p>
  </w:footnote>
  <w:footnote w:id="48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الجامع الصغ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آلبان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ش3882</w:t>
      </w:r>
      <w:r>
        <w:rPr>
          <w:rFonts w:hint="cs"/>
          <w:rtl/>
        </w:rPr>
        <w:t>.</w:t>
      </w:r>
    </w:p>
  </w:footnote>
  <w:footnote w:id="49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50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ترمذ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آلبان</w:t>
      </w:r>
      <w:r>
        <w:rPr>
          <w:rFonts w:hint="cs"/>
          <w:rtl/>
        </w:rPr>
        <w:t>ی.</w:t>
      </w:r>
    </w:p>
  </w:footnote>
  <w:footnote w:id="51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ترمذ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آلبان</w:t>
      </w:r>
      <w:r>
        <w:rPr>
          <w:rFonts w:hint="cs"/>
          <w:rtl/>
        </w:rPr>
        <w:t>ی.</w:t>
      </w:r>
    </w:p>
  </w:footnote>
  <w:footnote w:id="52">
    <w:p w:rsidR="00824FE1" w:rsidRPr="00A415A8" w:rsidRDefault="00824FE1" w:rsidP="00C51449">
      <w:pPr>
        <w:pStyle w:val="ab"/>
        <w:rPr>
          <w:sz w:val="2"/>
          <w:szCs w:val="2"/>
          <w:rtl/>
        </w:rPr>
      </w:pPr>
    </w:p>
  </w:footnote>
  <w:footnote w:id="53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مان در لغت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تصد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ق و ابراز فروتن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اعتراف و در شر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عت به همه طاعت‌ها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باطن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ظاهر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گفته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‌شود، طاعت‌ها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باطن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مانند اعمال قلب، و ظاهر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مانند کارها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بدن از قب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ل انجام واجبات و مستحبات و خلاصه‌اش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آنچه در دل جا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رد و عمل فرد آن را تصد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ق کند و ثمرات آن در اعضاء و جوارح با پره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از گناه و انجام اوامر الله متعال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خود را نشان دهد پس هرگاه تصد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ق بدون عمل باشد فا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ده‌ا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ندارد و اگر تصد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ق بدون عمل سود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‌داشت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طان سود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‌داشت او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‌دانست که خداوند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است و شر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ندارد و م</w:t>
      </w:r>
      <w:r>
        <w:rPr>
          <w:rFonts w:hint="cs"/>
          <w:rtl/>
        </w:rPr>
        <w:t>ی‌دانست که بازگشت او به</w:t>
      </w:r>
      <w:r>
        <w:rPr>
          <w:rFonts w:hint="eastAsia"/>
          <w:rtl/>
        </w:rPr>
        <w:t>‌</w:t>
      </w:r>
      <w:r w:rsidRPr="00C51449">
        <w:rPr>
          <w:rFonts w:hint="cs"/>
          <w:rtl/>
        </w:rPr>
        <w:t>سو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الله متعال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است اما وقت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فرمان اله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آمد که: «برا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آدم سجده ببر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همه سجده بردند جز ابل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 که نپذ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رفت و تکبر ورز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و از کافران بود» با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نکه او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گانگ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</w:t>
      </w:r>
      <w:r>
        <w:rPr>
          <w:rFonts w:hint="cs"/>
          <w:rtl/>
        </w:rPr>
        <w:t xml:space="preserve"> </w:t>
      </w:r>
      <w:r w:rsidRPr="00C51449">
        <w:rPr>
          <w:rFonts w:hint="cs"/>
          <w:rtl/>
        </w:rPr>
        <w:t>ربوب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الله را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‌دانست اما سود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 نداشت چون توح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عبادت را که خلق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آن آفر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 شده است محقق نکرد پس تصد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ق بدون عمل نزد خداوند متعال ارزش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دارد و سلف صالح حق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قت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را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ن‌گونه فهم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ده‌اند و بدان که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در قرآن و سنت بدون عمل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امده است بلکه در بس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آ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ات و احاد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ث عمل صالح به آن عطف شده است و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ن از نوع عطف خاص بر عام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عطف بعض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بر کل و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تاک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بر اعمال صالح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‌باشد.</w:t>
      </w:r>
    </w:p>
  </w:footnote>
  <w:footnote w:id="54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قاعده معروف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است که از ائمه سلف صالح نقل شده، از امامان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همچون امام اوزاع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سف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ان ثور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حُم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غ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ره، چنان که امام لالکائ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ابن‌بطه و غ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ره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قاعده را از آن‌ها روا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کرده‌اند</w:t>
      </w:r>
      <w:r>
        <w:rPr>
          <w:rFonts w:hint="cs"/>
          <w:rtl/>
        </w:rPr>
        <w:t>.</w:t>
      </w:r>
    </w:p>
  </w:footnote>
  <w:footnote w:id="55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56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57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اب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‌داود آلبان</w:t>
      </w:r>
      <w:r>
        <w:rPr>
          <w:rFonts w:hint="cs"/>
          <w:rtl/>
        </w:rPr>
        <w:t>ی.</w:t>
      </w:r>
    </w:p>
  </w:footnote>
  <w:footnote w:id="58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59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 w:rsidRPr="00C51449">
        <w:rPr>
          <w:rtl/>
        </w:rPr>
        <w:t xml:space="preserve"> </w:t>
      </w:r>
      <w:r w:rsidRPr="00C51449">
        <w:rPr>
          <w:rFonts w:hint="cs"/>
          <w:rtl/>
        </w:rPr>
        <w:t>.</w:t>
      </w:r>
      <w:r w:rsidRPr="00C51449">
        <w:rPr>
          <w:rStyle w:val="FootnoteReference"/>
          <w:rFonts w:hint="cs"/>
          <w:vertAlign w:val="baseline"/>
          <w:rtl/>
        </w:rPr>
        <w:t>36</w:t>
      </w:r>
      <w:r w:rsidRPr="00C51449">
        <w:rPr>
          <w:rFonts w:hint="cs"/>
          <w:rtl/>
        </w:rPr>
        <w:t>.</w:t>
      </w:r>
      <w:r w:rsidRPr="00C51449">
        <w:rPr>
          <w:rStyle w:val="FootnoteReference"/>
          <w:rFonts w:hint="cs"/>
          <w:vertAlign w:val="baseline"/>
          <w:rtl/>
        </w:rPr>
        <w:t>3</w:t>
      </w:r>
      <w:r w:rsidRPr="00C51449">
        <w:rPr>
          <w:rFonts w:hint="cs"/>
          <w:rtl/>
        </w:rPr>
        <w:t>5.</w:t>
      </w:r>
      <w:r>
        <w:rPr>
          <w:rFonts w:hint="cs"/>
          <w:rtl/>
        </w:rPr>
        <w:t xml:space="preserve"> </w:t>
      </w:r>
      <w:r w:rsidRPr="00C51449">
        <w:rPr>
          <w:rStyle w:val="FootnoteReference"/>
          <w:rFonts w:hint="cs"/>
          <w:vertAlign w:val="baseline"/>
          <w:rtl/>
        </w:rPr>
        <w:t>38</w:t>
      </w:r>
      <w:r w:rsidRPr="00C51449">
        <w:rPr>
          <w:rFonts w:hint="cs"/>
          <w:rtl/>
        </w:rPr>
        <w:t>.</w:t>
      </w:r>
      <w:r w:rsidRPr="00C51449">
        <w:rPr>
          <w:rStyle w:val="FootnoteReference"/>
          <w:rFonts w:hint="cs"/>
          <w:vertAlign w:val="baseline"/>
          <w:rtl/>
        </w:rPr>
        <w:t>3</w:t>
      </w:r>
      <w:r w:rsidRPr="00C51449">
        <w:rPr>
          <w:rFonts w:hint="cs"/>
          <w:rtl/>
        </w:rPr>
        <w:t>7. همه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روا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ت‌ها را لالکائ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کتاب ارزشمند </w:t>
      </w:r>
      <w:r>
        <w:rPr>
          <w:rFonts w:hint="cs"/>
          <w:rtl/>
        </w:rPr>
        <w:t>خود «شرح اصول اعتقاد و اهل السنة والجماعة من الکتاب والسنة واجماع الصحابة و</w:t>
      </w:r>
      <w:r w:rsidRPr="00C51449">
        <w:rPr>
          <w:rFonts w:hint="cs"/>
          <w:rtl/>
        </w:rPr>
        <w:t>التابع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ن» ذکر کرده است</w:t>
      </w:r>
      <w:r>
        <w:rPr>
          <w:rFonts w:hint="cs"/>
          <w:rtl/>
        </w:rPr>
        <w:t>.</w:t>
      </w:r>
    </w:p>
  </w:footnote>
  <w:footnote w:id="60">
    <w:p w:rsidR="00824FE1" w:rsidRPr="00C51449" w:rsidRDefault="00824FE1" w:rsidP="00C51449">
      <w:pPr>
        <w:pStyle w:val="ab"/>
      </w:pPr>
    </w:p>
  </w:footnote>
  <w:footnote w:id="61">
    <w:p w:rsidR="00824FE1" w:rsidRPr="00C51449" w:rsidRDefault="00824FE1" w:rsidP="00C51449">
      <w:pPr>
        <w:pStyle w:val="ab"/>
      </w:pPr>
    </w:p>
  </w:footnote>
  <w:footnote w:id="62">
    <w:p w:rsidR="00824FE1" w:rsidRPr="00C51449" w:rsidRDefault="00824FE1" w:rsidP="00C51449">
      <w:pPr>
        <w:pStyle w:val="ab"/>
      </w:pPr>
    </w:p>
  </w:footnote>
  <w:footnote w:id="63">
    <w:p w:rsidR="00824FE1" w:rsidRPr="00C51449" w:rsidRDefault="00824FE1" w:rsidP="00C51449">
      <w:pPr>
        <w:pStyle w:val="ab"/>
      </w:pPr>
    </w:p>
  </w:footnote>
  <w:footnote w:id="64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ن ک فتح البار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ج 1 ص 62 کتاب الا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</w:t>
      </w:r>
      <w:r>
        <w:rPr>
          <w:rFonts w:hint="cs"/>
          <w:rtl/>
        </w:rPr>
        <w:t>.</w:t>
      </w:r>
    </w:p>
  </w:footnote>
  <w:footnote w:id="65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«اقتضاء العلم العمل» از خط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ب بغداد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ش 56</w:t>
      </w:r>
      <w:r>
        <w:rPr>
          <w:rFonts w:hint="cs"/>
          <w:rtl/>
        </w:rPr>
        <w:t>.</w:t>
      </w:r>
    </w:p>
  </w:footnote>
  <w:footnote w:id="66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>اصول السنة</w:t>
      </w:r>
      <w:r w:rsidRPr="00C51449">
        <w:rPr>
          <w:rFonts w:hint="cs"/>
          <w:rtl/>
        </w:rPr>
        <w:t xml:space="preserve"> امام حم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، که در آخر سند او چاپ شده ج2/546</w:t>
      </w:r>
      <w:r>
        <w:rPr>
          <w:rFonts w:hint="cs"/>
          <w:rtl/>
        </w:rPr>
        <w:t>.</w:t>
      </w:r>
    </w:p>
  </w:footnote>
  <w:footnote w:id="67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التمه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ج9/238</w:t>
      </w:r>
      <w:r>
        <w:rPr>
          <w:rFonts w:hint="cs"/>
          <w:rtl/>
        </w:rPr>
        <w:t>.</w:t>
      </w:r>
    </w:p>
  </w:footnote>
  <w:footnote w:id="68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اما از لحاظ اعتقاد و باور و تصد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ق آنچه از سو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خداوند آمده و پذ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رفتن آن ـ از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دگاه اهل سنت ـ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مان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 حق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قت کل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با ارکان خود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‌باشد و مفهوم آن از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لحاظ تجز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پذ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ست، و فروع 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آن قرار دارد که به همه آن با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داشت، همان‌طور که خداوند فرمان داده است و انکار هر بخش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آن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انکار مسئله‌ا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مسا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آن به معن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کفر ورز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دن به بق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بخش‌ها و مسا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ل آن است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خروج از دا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ره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به منجلاب کفر، اما وقت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شرا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ط وجود داشته باشد و موانع منتف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باشند خداوند متعال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‌فرما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د: </w:t>
      </w:r>
      <w:r w:rsidRPr="00AD77F7">
        <w:rPr>
          <w:rFonts w:cs="Traditional Arabic"/>
          <w:szCs w:val="28"/>
          <w:rtl/>
        </w:rPr>
        <w:t>﴿</w:t>
      </w:r>
      <w:r w:rsidRPr="005D7522">
        <w:rPr>
          <w:rStyle w:val="Charf"/>
          <w:rFonts w:eastAsia="Calibri"/>
          <w:rtl/>
        </w:rPr>
        <w:t>أَفَتُؤۡمِنُونَ بِبَعۡ</w:t>
      </w:r>
      <w:r w:rsidRPr="005D7522">
        <w:rPr>
          <w:rStyle w:val="Charf"/>
          <w:rFonts w:eastAsia="Calibri" w:hint="eastAsia"/>
          <w:rtl/>
        </w:rPr>
        <w:t>ضِ</w:t>
      </w:r>
      <w:r w:rsidRPr="005D7522">
        <w:rPr>
          <w:rStyle w:val="Charf"/>
          <w:rFonts w:eastAsia="Calibri"/>
          <w:rtl/>
        </w:rPr>
        <w:t xml:space="preserve"> </w:t>
      </w:r>
      <w:r w:rsidRPr="005D7522">
        <w:rPr>
          <w:rStyle w:val="Charf"/>
          <w:rFonts w:eastAsia="Calibri" w:hint="cs"/>
          <w:rtl/>
        </w:rPr>
        <w:t>ٱ</w:t>
      </w:r>
      <w:r w:rsidRPr="005D7522">
        <w:rPr>
          <w:rStyle w:val="Charf"/>
          <w:rFonts w:eastAsia="Calibri" w:hint="eastAsia"/>
          <w:rtl/>
        </w:rPr>
        <w:t>لۡكِتَٰبِ</w:t>
      </w:r>
      <w:r w:rsidRPr="005D7522">
        <w:rPr>
          <w:rStyle w:val="Charf"/>
          <w:rFonts w:eastAsia="Calibri"/>
          <w:rtl/>
        </w:rPr>
        <w:t xml:space="preserve"> وَتَكۡفُرُونَ بِبَعۡض</w:t>
      </w:r>
      <w:r w:rsidRPr="005D7522">
        <w:rPr>
          <w:rStyle w:val="Charf"/>
          <w:rFonts w:eastAsia="Calibri" w:hint="cs"/>
          <w:rtl/>
        </w:rPr>
        <w:t>ٖۚ</w:t>
      </w:r>
      <w:r w:rsidRPr="005D7522">
        <w:rPr>
          <w:rStyle w:val="Charf"/>
          <w:rFonts w:eastAsia="Calibri"/>
          <w:rtl/>
        </w:rPr>
        <w:t xml:space="preserve"> </w:t>
      </w:r>
      <w:r w:rsidRPr="005D7522">
        <w:rPr>
          <w:rStyle w:val="Charf"/>
          <w:rFonts w:eastAsia="Calibri" w:hint="cs"/>
          <w:rtl/>
        </w:rPr>
        <w:t>فَمَا</w:t>
      </w:r>
      <w:r w:rsidRPr="005D7522">
        <w:rPr>
          <w:rStyle w:val="Charf"/>
          <w:rFonts w:eastAsia="Calibri"/>
          <w:rtl/>
        </w:rPr>
        <w:t xml:space="preserve"> </w:t>
      </w:r>
      <w:r w:rsidRPr="005D7522">
        <w:rPr>
          <w:rStyle w:val="Charf"/>
          <w:rFonts w:eastAsia="Calibri" w:hint="cs"/>
          <w:rtl/>
        </w:rPr>
        <w:t>جَزَآءُ</w:t>
      </w:r>
      <w:r w:rsidRPr="005D7522">
        <w:rPr>
          <w:rStyle w:val="Charf"/>
          <w:rFonts w:eastAsia="Calibri"/>
          <w:rtl/>
        </w:rPr>
        <w:t xml:space="preserve"> </w:t>
      </w:r>
      <w:r w:rsidRPr="005D7522">
        <w:rPr>
          <w:rStyle w:val="Charf"/>
          <w:rFonts w:eastAsia="Calibri" w:hint="cs"/>
          <w:rtl/>
        </w:rPr>
        <w:t>مَن</w:t>
      </w:r>
      <w:r w:rsidRPr="005D7522">
        <w:rPr>
          <w:rStyle w:val="Charf"/>
          <w:rFonts w:eastAsia="Calibri"/>
          <w:rtl/>
        </w:rPr>
        <w:t xml:space="preserve"> </w:t>
      </w:r>
      <w:r w:rsidRPr="005D7522">
        <w:rPr>
          <w:rStyle w:val="Charf"/>
          <w:rFonts w:eastAsia="Calibri" w:hint="cs"/>
          <w:rtl/>
        </w:rPr>
        <w:t>يَفۡعَلُ</w:t>
      </w:r>
      <w:r w:rsidRPr="005D7522">
        <w:rPr>
          <w:rStyle w:val="Charf"/>
          <w:rFonts w:eastAsia="Calibri"/>
          <w:rtl/>
        </w:rPr>
        <w:t xml:space="preserve"> </w:t>
      </w:r>
      <w:r w:rsidRPr="005D7522">
        <w:rPr>
          <w:rStyle w:val="Charf"/>
          <w:rFonts w:eastAsia="Calibri" w:hint="cs"/>
          <w:rtl/>
        </w:rPr>
        <w:t>ذَٰلِكَ</w:t>
      </w:r>
      <w:r w:rsidRPr="005D7522">
        <w:rPr>
          <w:rStyle w:val="Charf"/>
          <w:rFonts w:eastAsia="Calibri"/>
          <w:rtl/>
        </w:rPr>
        <w:t xml:space="preserve"> </w:t>
      </w:r>
      <w:r w:rsidRPr="005D7522">
        <w:rPr>
          <w:rStyle w:val="Charf"/>
          <w:rFonts w:eastAsia="Calibri" w:hint="cs"/>
          <w:rtl/>
        </w:rPr>
        <w:t>مِنكُمۡ</w:t>
      </w:r>
      <w:r w:rsidRPr="005D7522">
        <w:rPr>
          <w:rStyle w:val="Charf"/>
          <w:rFonts w:eastAsia="Calibri"/>
          <w:rtl/>
        </w:rPr>
        <w:t xml:space="preserve"> </w:t>
      </w:r>
      <w:r w:rsidRPr="005D7522">
        <w:rPr>
          <w:rStyle w:val="Charf"/>
          <w:rFonts w:eastAsia="Calibri" w:hint="cs"/>
          <w:rtl/>
        </w:rPr>
        <w:t>إِلَّا</w:t>
      </w:r>
      <w:r w:rsidRPr="005D7522">
        <w:rPr>
          <w:rStyle w:val="Charf"/>
          <w:rFonts w:eastAsia="Calibri"/>
          <w:rtl/>
        </w:rPr>
        <w:t xml:space="preserve"> </w:t>
      </w:r>
      <w:r w:rsidRPr="005D7522">
        <w:rPr>
          <w:rStyle w:val="Charf"/>
          <w:rFonts w:eastAsia="Calibri" w:hint="cs"/>
          <w:rtl/>
        </w:rPr>
        <w:t>خِزۡيٞ</w:t>
      </w:r>
      <w:r w:rsidRPr="005D7522">
        <w:rPr>
          <w:rStyle w:val="Charf"/>
          <w:rFonts w:eastAsia="Calibri"/>
          <w:rtl/>
        </w:rPr>
        <w:t xml:space="preserve"> </w:t>
      </w:r>
      <w:r w:rsidRPr="005D7522">
        <w:rPr>
          <w:rStyle w:val="Charf"/>
          <w:rFonts w:eastAsia="Calibri" w:hint="cs"/>
          <w:rtl/>
        </w:rPr>
        <w:t>فِي</w:t>
      </w:r>
      <w:r w:rsidRPr="005D7522">
        <w:rPr>
          <w:rStyle w:val="Charf"/>
          <w:rFonts w:eastAsia="Calibri"/>
          <w:rtl/>
        </w:rPr>
        <w:t xml:space="preserve"> </w:t>
      </w:r>
      <w:r w:rsidRPr="005D7522">
        <w:rPr>
          <w:rStyle w:val="Charf"/>
          <w:rFonts w:eastAsia="Calibri" w:hint="cs"/>
          <w:rtl/>
        </w:rPr>
        <w:t>ٱ</w:t>
      </w:r>
      <w:r w:rsidRPr="005D7522">
        <w:rPr>
          <w:rStyle w:val="Charf"/>
          <w:rFonts w:eastAsia="Calibri" w:hint="eastAsia"/>
          <w:rtl/>
        </w:rPr>
        <w:t>لۡحَيَوٰةِ</w:t>
      </w:r>
      <w:r w:rsidRPr="005D7522">
        <w:rPr>
          <w:rStyle w:val="Charf"/>
          <w:rFonts w:eastAsia="Calibri"/>
          <w:rtl/>
        </w:rPr>
        <w:t xml:space="preserve"> </w:t>
      </w:r>
      <w:r w:rsidRPr="005D7522">
        <w:rPr>
          <w:rStyle w:val="Charf"/>
          <w:rFonts w:eastAsia="Calibri" w:hint="cs"/>
          <w:rtl/>
        </w:rPr>
        <w:t>ٱ</w:t>
      </w:r>
      <w:r w:rsidRPr="005D7522">
        <w:rPr>
          <w:rStyle w:val="Charf"/>
          <w:rFonts w:eastAsia="Calibri" w:hint="eastAsia"/>
          <w:rtl/>
        </w:rPr>
        <w:t>لدُّنۡيَاۖ</w:t>
      </w:r>
      <w:r w:rsidRPr="005D7522">
        <w:rPr>
          <w:rStyle w:val="Charf"/>
          <w:rFonts w:eastAsia="Calibri"/>
          <w:rtl/>
        </w:rPr>
        <w:t xml:space="preserve"> وَيَوۡمَ </w:t>
      </w:r>
      <w:r w:rsidRPr="005D7522">
        <w:rPr>
          <w:rStyle w:val="Charf"/>
          <w:rFonts w:eastAsia="Calibri" w:hint="cs"/>
          <w:rtl/>
        </w:rPr>
        <w:t>ٱ</w:t>
      </w:r>
      <w:r w:rsidRPr="005D7522">
        <w:rPr>
          <w:rStyle w:val="Charf"/>
          <w:rFonts w:eastAsia="Calibri" w:hint="eastAsia"/>
          <w:rtl/>
        </w:rPr>
        <w:t>لۡقِيَٰمَةِ</w:t>
      </w:r>
      <w:r w:rsidRPr="005D7522">
        <w:rPr>
          <w:rStyle w:val="Charf"/>
          <w:rFonts w:eastAsia="Calibri"/>
          <w:rtl/>
        </w:rPr>
        <w:t xml:space="preserve"> يُرَدُّونَ إِلَىٰٓ أَشَدِّ </w:t>
      </w:r>
      <w:r w:rsidRPr="005D7522">
        <w:rPr>
          <w:rStyle w:val="Charf"/>
          <w:rFonts w:eastAsia="Calibri" w:hint="cs"/>
          <w:rtl/>
        </w:rPr>
        <w:t>ٱ</w:t>
      </w:r>
      <w:r w:rsidRPr="005D7522">
        <w:rPr>
          <w:rStyle w:val="Charf"/>
          <w:rFonts w:eastAsia="Calibri" w:hint="eastAsia"/>
          <w:rtl/>
        </w:rPr>
        <w:t>لۡعَذَابِۗ</w:t>
      </w:r>
      <w:r w:rsidRPr="005D7522">
        <w:rPr>
          <w:rStyle w:val="Charf"/>
          <w:rFonts w:eastAsia="Calibri"/>
          <w:rtl/>
        </w:rPr>
        <w:t xml:space="preserve"> وَمَا </w:t>
      </w:r>
      <w:r w:rsidRPr="005D7522">
        <w:rPr>
          <w:rStyle w:val="Charf"/>
          <w:rFonts w:eastAsia="Calibri" w:hint="cs"/>
          <w:rtl/>
        </w:rPr>
        <w:t>ٱ</w:t>
      </w:r>
      <w:r w:rsidRPr="005D7522">
        <w:rPr>
          <w:rStyle w:val="Charf"/>
          <w:rFonts w:eastAsia="Calibri" w:hint="eastAsia"/>
          <w:rtl/>
        </w:rPr>
        <w:t>للَّهُ</w:t>
      </w:r>
      <w:r w:rsidRPr="005D7522">
        <w:rPr>
          <w:rStyle w:val="Charf"/>
          <w:rFonts w:eastAsia="Calibri"/>
          <w:rtl/>
        </w:rPr>
        <w:t xml:space="preserve"> بِغَٰفِلٍ عَمَّا تَعۡمَلُونَ</w:t>
      </w:r>
      <w:r w:rsidRPr="00AD77F7">
        <w:rPr>
          <w:rFonts w:cs="Traditional Arabic" w:hint="cs"/>
          <w:szCs w:val="28"/>
          <w:rtl/>
        </w:rPr>
        <w:t>﴾</w:t>
      </w:r>
      <w:r>
        <w:rPr>
          <w:rtl/>
        </w:rPr>
        <w:t xml:space="preserve"> </w:t>
      </w:r>
      <w:r w:rsidRPr="00C51449">
        <w:rPr>
          <w:rtl/>
        </w:rPr>
        <w:t>[البقرة: 85]</w:t>
      </w:r>
      <w:r w:rsidRPr="00C51449">
        <w:rPr>
          <w:rFonts w:hint="cs"/>
          <w:rtl/>
        </w:rPr>
        <w:t>.</w:t>
      </w:r>
    </w:p>
    <w:p w:rsidR="00824FE1" w:rsidRPr="00C51449" w:rsidRDefault="00824FE1" w:rsidP="005D7522">
      <w:pPr>
        <w:pStyle w:val="ab"/>
        <w:ind w:firstLine="0"/>
      </w:pPr>
      <w:r w:rsidRPr="00C51449">
        <w:rPr>
          <w:rFonts w:hint="cs"/>
          <w:rtl/>
        </w:rPr>
        <w:t>چون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و التزام به آنچه از سو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الله آمده با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کل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بدون نقص باشد و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در عناصر و ارکان و مفهوم خود تجز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را قبول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‌کند و با شکسته شدن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 عنصر از عناصر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مان،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‌شکند. پس هر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 مسئله‌ا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مسا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خرده بگ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رد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ا گناه را حلال بداند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به آئ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آئ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اسلام اعتراض کند 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به تمام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اعتراض کرده است اما وقت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خرده‌گ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بدون شبهه و تاو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باشد و موانع منتف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باشند و شرا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ط فراهم باشد پس ا</w:t>
      </w:r>
      <w:r>
        <w:rPr>
          <w:rFonts w:hint="cs"/>
          <w:rtl/>
        </w:rPr>
        <w:t>یمان بخش</w:t>
      </w:r>
      <w:r>
        <w:rPr>
          <w:rFonts w:hint="eastAsia"/>
          <w:rtl/>
        </w:rPr>
        <w:t>‌</w:t>
      </w:r>
      <w:r w:rsidRPr="00C51449">
        <w:rPr>
          <w:rFonts w:hint="cs"/>
          <w:rtl/>
        </w:rPr>
        <w:t>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پراکنده‌ا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 که بتوان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 به دلخواه خود بعض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ارکان و عناصر آن را قبول کن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 و آنچه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‌خواه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 را ترک گوئ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 و باز هم در دا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ره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بمان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م. پس هر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سخن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د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کار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انجام دهد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به 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معتقد باشد که دال بر انکار 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عناصر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مان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از بخش‌ها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آن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از ارکان آن باشد،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او نقص گرد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 و از دا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ره اسلام خارج شده است، و او مرتدّ به شمار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‌آ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هر چند بعض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اجزا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را انجام دهد اما حکم خروج او از دا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ره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زمان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است که شرا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ط فراهم باشند و موانع منتف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باشند و چن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فرد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اگر توبه نکند در دوزخ جاودانه خواهد بود. </w:t>
      </w:r>
    </w:p>
  </w:footnote>
  <w:footnote w:id="69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70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مسلم</w:t>
      </w:r>
      <w:r>
        <w:rPr>
          <w:rFonts w:hint="cs"/>
          <w:rtl/>
        </w:rPr>
        <w:t>.</w:t>
      </w:r>
    </w:p>
  </w:footnote>
  <w:footnote w:id="71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>شرح اصول اعتقاد اهل سنة</w:t>
      </w:r>
      <w:r w:rsidRPr="00C51449">
        <w:rPr>
          <w:rFonts w:hint="cs"/>
          <w:rtl/>
        </w:rPr>
        <w:t>، لالکائ</w:t>
      </w:r>
      <w:r>
        <w:rPr>
          <w:rFonts w:hint="cs"/>
          <w:rtl/>
        </w:rPr>
        <w:t>ی.</w:t>
      </w:r>
    </w:p>
  </w:footnote>
  <w:footnote w:id="72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>شرح اصول اعتقاد اهل سنة</w:t>
      </w:r>
      <w:r w:rsidRPr="00C51449">
        <w:rPr>
          <w:rFonts w:hint="cs"/>
          <w:rtl/>
        </w:rPr>
        <w:t>، لالکائ</w:t>
      </w:r>
      <w:r>
        <w:rPr>
          <w:rFonts w:hint="cs"/>
          <w:rtl/>
        </w:rPr>
        <w:t>ی.</w:t>
      </w:r>
    </w:p>
  </w:footnote>
  <w:footnote w:id="73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فتح‌البار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ج2/59</w:t>
      </w:r>
      <w:r>
        <w:rPr>
          <w:rFonts w:hint="cs"/>
          <w:rtl/>
        </w:rPr>
        <w:t>.</w:t>
      </w:r>
    </w:p>
  </w:footnote>
  <w:footnote w:id="74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75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اما بخار</w:t>
      </w:r>
      <w:r>
        <w:rPr>
          <w:rFonts w:hint="cs"/>
          <w:rtl/>
        </w:rPr>
        <w:t>ی</w:t>
      </w:r>
      <w:r>
        <w:rPr>
          <w:rFonts w:cs="CTraditional Arabic" w:hint="cs"/>
          <w:rtl/>
        </w:rPr>
        <w:t xml:space="preserve"> </w:t>
      </w:r>
      <w:r w:rsidRPr="00DC7072">
        <w:rPr>
          <w:rFonts w:cs="CTraditional Arabic"/>
          <w:rtl/>
        </w:rPr>
        <w:t>/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د: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 از هزار تن از علما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حجاز و مکه و مد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نه و کوه و بصره و بغداد و شام را بارها ملاقات نموده‌ام و او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 از پنجاه عالم را نام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‌برد و سپس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د: و فقط به ذکر اسام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ن‌ها بسنده کرده‌ا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 تا مختصر باشد و طولان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نشود، 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چ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 از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ن‌ها را ند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ده‌ام که در </w:t>
      </w:r>
      <w:r w:rsidRPr="00C51449">
        <w:rPr>
          <w:rtl/>
        </w:rPr>
        <w:t>ا</w:t>
      </w:r>
      <w:r>
        <w:rPr>
          <w:rtl/>
        </w:rPr>
        <w:t>ی</w:t>
      </w:r>
      <w:r w:rsidRPr="00C51449">
        <w:rPr>
          <w:rtl/>
        </w:rPr>
        <w:t>ن</w:t>
      </w:r>
      <w:r w:rsidRPr="00C51449">
        <w:rPr>
          <w:rFonts w:hint="cs"/>
          <w:rtl/>
        </w:rPr>
        <w:t xml:space="preserve"> امور اختلاف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داشته باشند در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نکه: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ن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قول و عمل، چون خداوند متعال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‌فرما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د: </w:t>
      </w:r>
      <w:r w:rsidRPr="00C14183">
        <w:rPr>
          <w:rFonts w:hint="cs"/>
          <w:color w:val="FF0000"/>
          <w:rtl/>
        </w:rPr>
        <w:t>«»</w:t>
      </w:r>
      <w:r w:rsidRPr="00C51449">
        <w:rPr>
          <w:rFonts w:hint="cs"/>
          <w:rtl/>
        </w:rPr>
        <w:t xml:space="preserve"> (...) سپس بق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اعتقاد آن‌ها را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ان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‌کند. ن ک شرح </w:t>
      </w:r>
      <w:r>
        <w:rPr>
          <w:rFonts w:hint="cs"/>
          <w:rtl/>
        </w:rPr>
        <w:t>اصول اعتقاد اهل السنة والجماعة</w:t>
      </w:r>
      <w:r w:rsidRPr="00C51449">
        <w:rPr>
          <w:rFonts w:hint="cs"/>
          <w:rtl/>
        </w:rPr>
        <w:t xml:space="preserve"> لالکائ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.</w:t>
      </w:r>
    </w:p>
  </w:footnote>
  <w:footnote w:id="76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77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امام لالکائ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شرح اصول اعتقاد و اهل السنة روا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کرده است</w:t>
      </w:r>
      <w:r>
        <w:rPr>
          <w:rFonts w:hint="cs"/>
          <w:rtl/>
        </w:rPr>
        <w:t>.</w:t>
      </w:r>
    </w:p>
  </w:footnote>
  <w:footnote w:id="78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امام لالکائ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شرح اصول اعتقاد و اهل السنة روا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کرده است</w:t>
      </w:r>
      <w:r>
        <w:rPr>
          <w:rFonts w:hint="cs"/>
          <w:rtl/>
        </w:rPr>
        <w:t>.</w:t>
      </w:r>
    </w:p>
  </w:footnote>
  <w:footnote w:id="79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80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81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82">
    <w:p w:rsidR="00824FE1" w:rsidRPr="000922DD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83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84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اب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‌داود آلبان</w:t>
      </w:r>
      <w:r>
        <w:rPr>
          <w:rFonts w:hint="cs"/>
          <w:rtl/>
        </w:rPr>
        <w:t>ی.</w:t>
      </w:r>
    </w:p>
  </w:footnote>
  <w:footnote w:id="85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(هر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اسلام او با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ثابت شود با شک اسلام او از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‌رود). همه ائمه اهل سنت و الجماعت بر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قاعده سلف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اتفاق نظر دارند و براساس آن حرکت کرده‌اند و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قاعده کل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آنان را از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گران متما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کرده است و آنان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 از همه مردم در باب تکف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پره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زگارترند، چون </w:t>
      </w:r>
      <w:r w:rsidRPr="00C14183">
        <w:rPr>
          <w:rFonts w:hint="cs"/>
          <w:spacing w:val="-4"/>
          <w:rtl/>
        </w:rPr>
        <w:t xml:space="preserve">کافر شمردن فردی از احکام توقیفی شرعی است که باید به آن مقید بود و حق الله و رسول الله </w:t>
      </w:r>
      <w:r w:rsidRPr="00C14183">
        <w:rPr>
          <w:rFonts w:cs="CTraditional Arabic"/>
          <w:spacing w:val="-4"/>
          <w:rtl/>
        </w:rPr>
        <w:t>ج</w:t>
      </w:r>
      <w:r w:rsidRPr="00C51449">
        <w:rPr>
          <w:rFonts w:hint="cs"/>
          <w:rtl/>
        </w:rPr>
        <w:t xml:space="preserve"> است که با دلا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قرآن و سنت ثابت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‌شود، و اطلاق آن بر 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چ کس بدون دل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شرع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واضح و ثابت جا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 و فقط به محض هواپرست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ا جهالت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عقل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ظن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‌توان به کافر بودن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حکم کرد، و حت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اکر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با ما مخالف باشد و ما را کافر بداند ما نبا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فقط براساس هواپرست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اس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ا جهالت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ظن به کفر او حکم کن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م، چون اسلام از تکف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مسلمان بدون دل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واضح و روشن به شدت نه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کرده است، و به شدت از آن برحذر داشته است، اهل سنت و الجماعت در مورد تکف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مطلق سخن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ند بنابرا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ند: هر کس چن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بگو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د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چن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کند کافر است، وقت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قض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به فرد مشخص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برسد که آن سخن را گفته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آن‌ کار را کرده است به صورت مطلق به 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نده آن سخن و انجام دهند آن کافر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ند مگر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نکه شرا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ط در او جمع شود و موانع منتف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گردد در آن وقت است که حجت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تکف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لازم است بر او اقامه شده است چون تکف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حق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 که طبق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خود بر هر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بخواهد حکم کند بلکه تکف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حکم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شرع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است که با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در مورد آن به ضوابط شرع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مراجعه کرد و هر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را که الله متعال و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امبرش کافر شمرده‌اند و حجت بر او اقامه گرد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 کافر است. ش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خ الاسلام ابن‌ت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/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د: «ممکن است کار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سخن فرد کفر باشد و به طور مطلق گفته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 هر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سخن را بگو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کافر است اما فرد مشخص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سخن را بگو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د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آن کار را انجام دهد به کفرش حکم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 مگر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نکه حجت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بر او اقامه گردد که تارک آن کافر شمرده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‌شود».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و از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دگاه اهل سنت در مورد همه نصوص وع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قاعده کل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هم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است و از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رو بر 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چ فرد مشخص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اهل قبله گواه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داده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 که از اهل دوزخ است، چون ممکن است به خاطر نبود شرط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نبود مانع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فرد مصداق آن قرار نگ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رد.(مجموع الفتاو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ج35 ص135)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و همچن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د: «ه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چ کس حق ندارد فرد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مسلم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را کافر بشمارد، حت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اگر اشتباه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خطا</w:t>
      </w:r>
      <w:r>
        <w:rPr>
          <w:rFonts w:hint="cs"/>
          <w:rtl/>
        </w:rPr>
        <w:t>یی</w:t>
      </w:r>
      <w:r w:rsidRPr="00C51449">
        <w:rPr>
          <w:rFonts w:hint="cs"/>
          <w:rtl/>
        </w:rPr>
        <w:t xml:space="preserve"> مرتکب شده باشد مگر آن که حجت بر او اقامه شود و دل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او تب</w:t>
      </w:r>
      <w:r>
        <w:rPr>
          <w:rFonts w:hint="cs"/>
          <w:rtl/>
        </w:rPr>
        <w:t>یی</w:t>
      </w:r>
      <w:r w:rsidRPr="00C51449">
        <w:rPr>
          <w:rFonts w:hint="cs"/>
          <w:rtl/>
        </w:rPr>
        <w:t>ن گردد» (مجموع الفتاو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ج12ص446)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پس لازم است در تکف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نوع و 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فرق گذاشت، چون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نطور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 که هر 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کفر است فرد مشخص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به سبب آن کافر شود، از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رو با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حکم در مورد سخن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کفر است و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حکم در مورد 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نده‌اش که کافر است فرق گذاشت. 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ش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خ‌الاسلام ابن‌ت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/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د: «فرد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تاو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‌کند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جاهل و معذور است حکمش با حکم در مورد معاند فاسق فرق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‌کند بلکه خداوند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هر 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مقدار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مقرر کرده است». (مجموع الفتاو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ج3/ ص288)</w:t>
      </w:r>
    </w:p>
    <w:p w:rsidR="00824FE1" w:rsidRPr="00C51449" w:rsidRDefault="00824FE1" w:rsidP="00C14183">
      <w:pPr>
        <w:pStyle w:val="ab"/>
        <w:ind w:firstLine="0"/>
      </w:pPr>
      <w:r w:rsidRPr="00C51449">
        <w:rPr>
          <w:rFonts w:hint="cs"/>
          <w:rtl/>
        </w:rPr>
        <w:t>و همچن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د: «وقت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را دانست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د، پس بدان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که کافر قرار دادن فرد مشخص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جاهلان و امثالشان ـ به گونه‌ا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حکم شود که او از زمره کفار است ـ جا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 مگر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نکه حجت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امبرانه‌ا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بر آن‌ها اقامه شود که بوس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له آن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آن‌ها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ان شود که آنان مخالف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امبران هستند گرچه در کفر بودن سخن‌شان ترد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نباشد، و حکم در مورد تکف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همه افراد مشخص هم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است». (مجموع الفتاو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ج12/ص500)</w:t>
      </w:r>
    </w:p>
  </w:footnote>
  <w:footnote w:id="86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نفاق در شر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عت به دو نوع تقس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‌شود: نفاق اکبر و نفاق اصغر.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14183">
        <w:rPr>
          <w:rStyle w:val="Char9"/>
          <w:rFonts w:hint="cs"/>
          <w:sz w:val="20"/>
          <w:szCs w:val="20"/>
          <w:rtl/>
        </w:rPr>
        <w:t>نفاق اکبر</w:t>
      </w:r>
      <w:r w:rsidRPr="00C51449">
        <w:rPr>
          <w:rFonts w:hint="cs"/>
          <w:rtl/>
        </w:rPr>
        <w:t>: فرد را از دا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ره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خارج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‌کند و عبارت است از پنهان کردن کفر در دل و اظهار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با زبان و جوارح؛ چن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فرد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فاقد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است و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هم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شه در جهنم خواهد ماند، اما عذاب منافق از کافر سخت تر است چون او در پائ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ن‌تر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قسمت جهنم قرار دارد مثل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نکه فرد</w:t>
      </w:r>
      <w:r>
        <w:rPr>
          <w:rFonts w:hint="cs"/>
          <w:rtl/>
        </w:rPr>
        <w:t xml:space="preserve"> </w:t>
      </w:r>
      <w:r w:rsidRPr="00C51449">
        <w:rPr>
          <w:rFonts w:hint="cs"/>
          <w:rtl/>
        </w:rPr>
        <w:t>آنچه الله متعال آورده را تکذ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ب کند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بعض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آن را تکذ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ب نما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د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نسبت به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امبر ک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نه ورزد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رو</w:t>
      </w:r>
      <w:r>
        <w:rPr>
          <w:rFonts w:hint="cs"/>
          <w:rtl/>
        </w:rPr>
        <w:t xml:space="preserve">ی </w:t>
      </w:r>
      <w:r w:rsidRPr="00C51449">
        <w:rPr>
          <w:rFonts w:hint="cs"/>
          <w:rtl/>
        </w:rPr>
        <w:t>از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رسول الله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ج</w:t>
      </w:r>
      <w:r w:rsidRPr="00C51449">
        <w:rPr>
          <w:rFonts w:hint="cs"/>
          <w:rtl/>
        </w:rPr>
        <w:t xml:space="preserve"> را دوست نداشته باشد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از شکست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ن خوشحال شود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گر اعمال کفر آم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را انجام دهد.</w:t>
      </w:r>
    </w:p>
    <w:p w:rsidR="00824FE1" w:rsidRPr="00C51449" w:rsidRDefault="00824FE1" w:rsidP="00C14183">
      <w:pPr>
        <w:pStyle w:val="ab"/>
        <w:ind w:firstLine="0"/>
      </w:pPr>
      <w:r w:rsidRPr="00C14183">
        <w:rPr>
          <w:rStyle w:val="Char9"/>
          <w:rFonts w:hint="cs"/>
          <w:sz w:val="20"/>
          <w:szCs w:val="20"/>
          <w:rtl/>
        </w:rPr>
        <w:t>نفاق اصغر</w:t>
      </w:r>
      <w:r w:rsidRPr="00C51449">
        <w:rPr>
          <w:rFonts w:hint="cs"/>
          <w:rtl/>
        </w:rPr>
        <w:t>: فرد را از دا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ره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خارج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‌کند و به آن نفاق عمل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گفته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‌شود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ظاهر و باطن فرد در انجام واجبات متفاوت باشد،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فرد با وجود بقا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اصل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در قلبش بخش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کارها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منافقان را انجام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‌دهد، اما چن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فرد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دا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ره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خارج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 و مانند سا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گناهکاران در معرض عذاب قرار دارد اما بدون آن که هم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شه در دوزخ بماند. مثل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نکه فرد دروغ بگو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د، وعده خلاف کند، در امامن خ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انت کند، به هنگام دعوا گناه کند، عهدشکن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کند،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در ظاهر نسبت فرد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اظهار مودت و دوست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کند و خدمت او را انجام دهد اما در باطن برعکس آن باشد، و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گر اعمال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در احاد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ث 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ذکر شده است.</w:t>
      </w:r>
    </w:p>
  </w:footnote>
  <w:footnote w:id="87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متفق عل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</w:t>
      </w:r>
      <w:r>
        <w:rPr>
          <w:rFonts w:hint="cs"/>
          <w:rtl/>
        </w:rPr>
        <w:t>.</w:t>
      </w:r>
    </w:p>
  </w:footnote>
  <w:footnote w:id="88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متفق عل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</w:t>
      </w:r>
      <w:r>
        <w:rPr>
          <w:rFonts w:hint="cs"/>
          <w:rtl/>
        </w:rPr>
        <w:t>.</w:t>
      </w:r>
    </w:p>
  </w:footnote>
  <w:footnote w:id="89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ترمذ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آلبان</w:t>
      </w:r>
      <w:r>
        <w:rPr>
          <w:rFonts w:hint="cs"/>
          <w:rtl/>
        </w:rPr>
        <w:t>ی.</w:t>
      </w:r>
    </w:p>
  </w:footnote>
  <w:footnote w:id="90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91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 xml:space="preserve">وعده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خبر دادن از خوب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پاداش، که از فضل و لطف و رحمت خداوند متعال است، و نصوص شرع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وارد شده که در آن خداوند متعال به کسان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فرمانبردار او هستند وعده پاداش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 و نعمت پا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دار داده است و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وعده اله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قطعاً تحقق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ابد و غ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رممکن است که خلاف شود و حق بندگان بر خداوند است چون خداوند متعال بر خود واجب کرده که پاداش بدهد.</w:t>
      </w:r>
    </w:p>
    <w:p w:rsidR="00824FE1" w:rsidRPr="00C51449" w:rsidRDefault="00824FE1" w:rsidP="00C14183">
      <w:pPr>
        <w:pStyle w:val="ab"/>
        <w:ind w:firstLine="0"/>
      </w:pPr>
      <w:r w:rsidRPr="00C51449">
        <w:rPr>
          <w:rFonts w:hint="cs"/>
          <w:rtl/>
        </w:rPr>
        <w:t>وع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د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خبر دادن از شر و عذاب که ناش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عدالت خداوند و خشم اوست و نصوص شرع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آمده که در آن خداوند گناهکار</w:t>
      </w:r>
      <w:r>
        <w:rPr>
          <w:rFonts w:hint="cs"/>
          <w:rtl/>
        </w:rPr>
        <w:t>ان را به عذاب و شکنجه وعده داده</w:t>
      </w:r>
      <w:r>
        <w:rPr>
          <w:rFonts w:hint="eastAsia"/>
          <w:rtl/>
        </w:rPr>
        <w:t>‌</w:t>
      </w:r>
      <w:r w:rsidRPr="00C51449">
        <w:rPr>
          <w:rFonts w:hint="cs"/>
          <w:rtl/>
        </w:rPr>
        <w:t>است و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وع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دها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کسان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است که دست به کفر اعتقاد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عمل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زده‌اند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گناهان کب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ره را به لحاظ اعتقاد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عمل</w:t>
      </w:r>
      <w:r>
        <w:rPr>
          <w:rFonts w:hint="cs"/>
          <w:rtl/>
        </w:rPr>
        <w:t>ی انجام داده</w:t>
      </w:r>
      <w:r>
        <w:rPr>
          <w:rFonts w:hint="eastAsia"/>
          <w:rtl/>
        </w:rPr>
        <w:t>‌</w:t>
      </w:r>
      <w:r w:rsidRPr="00C51449">
        <w:rPr>
          <w:rFonts w:hint="cs"/>
          <w:rtl/>
        </w:rPr>
        <w:t>اند و عذاب اله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دن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ا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آخرت خواهد بود و حسّ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معنو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است، و وع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اله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خبر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‌دهد که فرد مستحق سزاست نه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نکه حتماً گرفتار آن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 و زمان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گرفتار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 که شرا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ط عذاب فراهم و موانع منتف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شود.</w:t>
      </w:r>
    </w:p>
  </w:footnote>
  <w:footnote w:id="92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مسلم</w:t>
      </w:r>
      <w:r>
        <w:rPr>
          <w:rFonts w:hint="cs"/>
          <w:rtl/>
        </w:rPr>
        <w:t>.</w:t>
      </w:r>
    </w:p>
  </w:footnote>
  <w:footnote w:id="93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مسلم</w:t>
      </w:r>
      <w:r>
        <w:rPr>
          <w:rFonts w:hint="cs"/>
          <w:rtl/>
        </w:rPr>
        <w:t>.</w:t>
      </w:r>
    </w:p>
  </w:footnote>
  <w:footnote w:id="94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95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96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97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از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رو در مورد 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چ کس که کشته شده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مرده حکم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 که او شه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است، چون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هر کس را خدا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‌داند و درست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است که گفته شود ما از خدا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او شهادت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‌خواه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 و ان‌شاءالله او را شه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گمان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‌بر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 ـ و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خدا 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چ مس را تزک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 ـ و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کلمات را به صورت دعا بگو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نه با ص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غه قطع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چون سخن قطع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گفتن، سخن گفتن در مورد خدا بدون علم و آگاه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است.</w:t>
      </w:r>
    </w:p>
  </w:footnote>
  <w:footnote w:id="98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ابوداود آلبان</w:t>
      </w:r>
      <w:r>
        <w:rPr>
          <w:rFonts w:hint="cs"/>
          <w:rtl/>
        </w:rPr>
        <w:t>ی.</w:t>
      </w:r>
    </w:p>
  </w:footnote>
  <w:footnote w:id="99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100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101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و دوست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شر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عت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کردن، همکار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محبت و انس و گرام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‌داشت و احترام و جهاد و هجرت و نزد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 شدن با قول و فعل و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و دشمن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ضد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ن است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نفرت و دور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کردن و دشمن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‌ورز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دن و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جستن.</w:t>
      </w:r>
    </w:p>
    <w:p w:rsidR="00824FE1" w:rsidRPr="00C51449" w:rsidRDefault="00824FE1" w:rsidP="00C14183">
      <w:pPr>
        <w:pStyle w:val="ab"/>
        <w:ind w:firstLine="0"/>
      </w:pPr>
      <w:r w:rsidRPr="00C51449">
        <w:rPr>
          <w:rFonts w:hint="cs"/>
          <w:rtl/>
        </w:rPr>
        <w:t>و خداوند بر مومنان واجب کرده که با مومنان کاملاً دوست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نما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ند و با کفار کاملاٌ دشمن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بورزند و دوست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با مومنان جز با برائت از مشرک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و کفار تحقق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ابد.</w:t>
      </w:r>
    </w:p>
  </w:footnote>
  <w:footnote w:id="102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سلسله الصح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حة آلبان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/998</w:t>
      </w:r>
      <w:r>
        <w:rPr>
          <w:rFonts w:hint="cs"/>
          <w:rtl/>
        </w:rPr>
        <w:t>.</w:t>
      </w:r>
    </w:p>
  </w:footnote>
  <w:footnote w:id="103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متفق عل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</w:t>
      </w:r>
      <w:r>
        <w:rPr>
          <w:rFonts w:hint="cs"/>
          <w:rtl/>
        </w:rPr>
        <w:t>.</w:t>
      </w:r>
    </w:p>
  </w:footnote>
  <w:footnote w:id="104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سنن‌اب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‌داود آلبان</w:t>
      </w:r>
      <w:r>
        <w:rPr>
          <w:rFonts w:hint="cs"/>
          <w:rtl/>
        </w:rPr>
        <w:t>ی.</w:t>
      </w:r>
    </w:p>
  </w:footnote>
  <w:footnote w:id="105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106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107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 w:rsidRPr="00C51449">
        <w:rPr>
          <w:rtl/>
        </w:rPr>
        <w:t xml:space="preserve"> </w:t>
      </w:r>
      <w:r w:rsidRPr="00C51449">
        <w:rPr>
          <w:rFonts w:hint="cs"/>
          <w:rtl/>
        </w:rPr>
        <w:t>.کرامت امر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خارق‌العاده است و همراه با ادعا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نبوت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 و نه مقدمه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نبوت است کرامت، را خداوند متعال به دست بعض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بندگان صالح خود که به احکام شر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عت ملتزم هستند اظهار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‌کند و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ن‌گونه آن‌ها را گرام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‌دارد، و اگر با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و عمل صالح همراه نباشد استدراج خواهد بود و کرامات در امت‌ها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گذشته واقع گرد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 است، چنان که در سوره کهف و غ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ره آمده است، و در دوره‌ها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آغاز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اسلام به دست صحابه و تابع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رو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داده است، چنان که عمربن‌خطاب گفت: «ا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سار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کوه</w:t>
      </w:r>
      <w:r>
        <w:rPr>
          <w:rFonts w:hint="cs"/>
          <w:rtl/>
        </w:rPr>
        <w:t xml:space="preserve"> </w:t>
      </w:r>
      <w:r w:rsidRPr="00C51449">
        <w:rPr>
          <w:rFonts w:hint="cs"/>
          <w:rtl/>
        </w:rPr>
        <w:t>را بگ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ر» و موارد بس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ار 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اد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گر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، و در کتاب‌ها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احاد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ث 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و روا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ات کرامت‌ها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نقل شده که خداوند با آن بندگان صالح خو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 را که به قرآن و سنت عامل بوده‌اند گرام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داشته است.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و کرامت‌ها</w:t>
      </w:r>
      <w:r>
        <w:rPr>
          <w:rFonts w:hint="cs"/>
          <w:rtl/>
        </w:rPr>
        <w:t>یی</w:t>
      </w:r>
      <w:r w:rsidRPr="00C51449">
        <w:rPr>
          <w:rFonts w:hint="cs"/>
          <w:rtl/>
        </w:rPr>
        <w:t xml:space="preserve"> که هزاران هزار از علماء و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گر افراد مورد اعتماد نقل کرده و مشاهده نموده‌اند. وقوع کرامات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اول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اء در حق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قت معجزه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امبران است، چون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کرامت فقط به برکت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امبر واقع شده و از امور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است که رو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دادن آن از لحاظ شرع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جا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است، و در واقع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امر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رخ داده و عقل آن را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‌پذ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رد. گاه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کرامت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ن‌گونه است که خداوند درب‌ها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علم را به رو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بنده‌اش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‌گشا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د، که بدتر از همه امور خارق‌العاده ماد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است که گاه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‌شنو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‌خوان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 و از جمله کرامت‌ها</w:t>
      </w:r>
      <w:r>
        <w:rPr>
          <w:rFonts w:hint="cs"/>
          <w:rtl/>
        </w:rPr>
        <w:t>یی</w:t>
      </w:r>
      <w:r w:rsidRPr="00C51449">
        <w:rPr>
          <w:rFonts w:hint="cs"/>
          <w:rtl/>
        </w:rPr>
        <w:t xml:space="preserve"> که سلف ما تصر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کرده‌اند استقامت بر کتاب و سنت است و اطاعت از آن و راض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بودن به حکم و قضاوت آن و توف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ق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افتن در علم و عمل است چون کرامت اسباب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دارد که از آن جمله تقو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بنده است، از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رو بس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صحابه کرامات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دند چون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آن‌ها قو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ن‌شان کامل بود، و همچن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از اسباب آن اقامه حجت بر دشمن است و کرامت از ناح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عقل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و شرط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ندارد بلکه ضوابط شرع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آن است.</w:t>
      </w:r>
    </w:p>
    <w:p w:rsidR="00824FE1" w:rsidRPr="00C51449" w:rsidRDefault="00824FE1" w:rsidP="00C14183">
      <w:pPr>
        <w:pStyle w:val="ac"/>
        <w:ind w:firstLine="0"/>
        <w:rPr>
          <w:rtl/>
        </w:rPr>
      </w:pPr>
      <w:r w:rsidRPr="00C51449">
        <w:rPr>
          <w:rFonts w:hint="cs"/>
          <w:rtl/>
        </w:rPr>
        <w:t>و کرامت شرط‌ها</w:t>
      </w:r>
      <w:r>
        <w:rPr>
          <w:rFonts w:hint="cs"/>
          <w:rtl/>
        </w:rPr>
        <w:t>یی</w:t>
      </w:r>
      <w:r w:rsidRPr="00C51449">
        <w:rPr>
          <w:rFonts w:hint="cs"/>
          <w:rtl/>
        </w:rPr>
        <w:t xml:space="preserve"> دارد که برخ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عبارتند از: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نکه کرامت با حکم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شرع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قاعده‌ا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تناقض نداشته باشد، و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نکه کرامت از فرد زنده‌ا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سر بزند، و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آن باشد، و اگر فاقد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شرا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ط و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آن نباشد و اگر فاقد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شرا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ط باشد کرامت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 بلکه خ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ال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ا توهم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القا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طان است و 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چ حکم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احکام شرع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طر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ق کرامت ثابت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 و همچن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چ حکم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احکام شرع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با کرامت منتف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‌گردد چون منابع احکام شرع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مشخص‌اند که عبارتند از: کتاب خدا و سنت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امبر و اجماع.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و اگر خداوند به دست مسلمان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کرامت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اجرا کرد، شا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سته است خداوند را به خاطر نعمت و هد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سپاس بگو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د، و از خداوند استقامت طلب کند، و فتنه‌ا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جاد نکند و آن را پنهان نما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و آن را وس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له‌ا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افتخار کردن و به خود بال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دن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 مردم قرار ندهد چون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امر انسان را به هلاکت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‌کشاند.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و چه بس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ار افراد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بوده‌اند که ش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طان وقت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آن‌ها را از طر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ق کشانده، دن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و آخرت‌شان تباه شده است، و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اعمال وبال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شده بر آن‌ها و بدان که اول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اء خدا صفات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دراند که خداوند در بس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آ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ات و رسول اکرم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ج</w:t>
      </w:r>
      <w:r w:rsidRPr="00C51449">
        <w:rPr>
          <w:rFonts w:hint="cs"/>
          <w:rtl/>
        </w:rPr>
        <w:t xml:space="preserve"> در بس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احاد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ث ذکر کرده است. به عنوان مثال برخ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صفات عبارتند از:</w:t>
      </w:r>
    </w:p>
    <w:p w:rsidR="00824FE1" w:rsidRPr="00C51449" w:rsidRDefault="00824FE1" w:rsidP="00C14183">
      <w:pPr>
        <w:pStyle w:val="ab"/>
        <w:ind w:firstLine="0"/>
      </w:pPr>
      <w:r w:rsidRPr="00C51449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داشتن به الله و ملائکه، و کتاب‌ها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 و روز 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امت و تقد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خ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ر و شرآن، و تقوا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خوف از خدا و عمل به سنت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امبرش و آمادگ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کردن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روز 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امت و محبت در راه خدا و دشمن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کردن در راه خدا و متق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ان وقت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‌شوند انسان به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اد خدا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‌افتد، و آنان با آرام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رو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زم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راه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‌روند، و وقت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جاهلان آن‌ها را مورد خطاب قرار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‌دهند سلام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‌کنند و شب‌ها را با عبادت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‌گذرانند و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ند پروردگارا عذاب دوزخ را از ما دور بدار، و وقت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انفاق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‌کنند نه اسراف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‌کنند و نه بخل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‌ورزند، و همراه خدا معبود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گر را به فر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اد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‌خوانند و به ناحق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را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‌کشند و زنا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‌کنند و شهادت دروغ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‌دهند و به خوب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کنار لغو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اوره عبور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‌کنند و چون به آ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ات پروردگارشان تذکر داده شوند کر و کور بر آن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‌افتند و دعا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شان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است: پروردگارا همسران و فرزندان ما را موجب شادمان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ما بگردان، و ما را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شوا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پره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زگاران قرار بده. و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گر صفات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در قرآن و سنت ذکر شده است. ‌</w:t>
      </w:r>
    </w:p>
  </w:footnote>
  <w:footnote w:id="108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109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110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ترمذ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آلبان</w:t>
      </w:r>
      <w:r>
        <w:rPr>
          <w:rFonts w:hint="cs"/>
          <w:rtl/>
        </w:rPr>
        <w:t>ی.</w:t>
      </w:r>
    </w:p>
  </w:footnote>
  <w:footnote w:id="111">
    <w:p w:rsidR="00824FE1" w:rsidRPr="00C51449" w:rsidRDefault="00824FE1" w:rsidP="00C14183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امام ابن قدامه مقدس</w:t>
      </w:r>
      <w:r>
        <w:rPr>
          <w:rFonts w:hint="cs"/>
          <w:rtl/>
        </w:rPr>
        <w:t xml:space="preserve">ی </w:t>
      </w:r>
      <w:r w:rsidRPr="00DC7072">
        <w:rPr>
          <w:rFonts w:cs="CTraditional Arabic"/>
          <w:rtl/>
        </w:rPr>
        <w:t>/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د: «جادو گره‌ها</w:t>
      </w:r>
      <w:r>
        <w:rPr>
          <w:rFonts w:hint="cs"/>
          <w:rtl/>
        </w:rPr>
        <w:t>یی</w:t>
      </w:r>
      <w:r w:rsidRPr="00C51449">
        <w:rPr>
          <w:rFonts w:hint="cs"/>
          <w:rtl/>
        </w:rPr>
        <w:t xml:space="preserve"> است، و رق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و کلام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است که جادوگر به زبان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‌آورد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آن را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‌نو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سد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کار</w:t>
      </w:r>
      <w:r>
        <w:rPr>
          <w:rFonts w:hint="cs"/>
          <w:rtl/>
        </w:rPr>
        <w:t>ی می‌</w:t>
      </w:r>
      <w:r w:rsidRPr="00C51449">
        <w:rPr>
          <w:rFonts w:hint="cs"/>
          <w:rtl/>
        </w:rPr>
        <w:t xml:space="preserve">کند که در بدن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ا قلب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عقل فرد جادو شده تاث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</w:t>
      </w:r>
      <w:r>
        <w:rPr>
          <w:rFonts w:hint="cs"/>
          <w:rtl/>
        </w:rPr>
        <w:t xml:space="preserve"> می‌</w:t>
      </w:r>
      <w:r w:rsidRPr="00C51449">
        <w:rPr>
          <w:rFonts w:hint="cs"/>
          <w:rtl/>
        </w:rPr>
        <w:t>گذارد بدون آن که با آن مباشرت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داشته باشد، و حق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قت دارد. بعض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جادو فرد را به قتل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‌رسانند و بعض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مار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‌کنند و بعض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جادو فرد را از همخواب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با همسرش بازم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دارد و بعض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زن و مرد را از هم جدا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‌کند و آن‌ها را منفور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گر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‌نما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د،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دو نفر را دوست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‌گرداند، و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قول شافع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است. و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وقت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ثابت شد پس آموختن و آموزش دادن جادو حرام است و در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ن مورد علما با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گر </w:t>
      </w:r>
      <w:r w:rsidRPr="00C51449">
        <w:rPr>
          <w:rStyle w:val="Chard"/>
          <w:rFonts w:ascii="IRNazli" w:hAnsi="IRNazli" w:cs="IRNazli" w:hint="cs"/>
          <w:rtl/>
        </w:rPr>
        <w:t>اختلاف</w:t>
      </w:r>
      <w:r>
        <w:rPr>
          <w:rStyle w:val="Chard"/>
          <w:rFonts w:ascii="IRNazli" w:hAnsi="IRNazli" w:cs="IRNazli" w:hint="cs"/>
          <w:rtl/>
        </w:rPr>
        <w:t>ی</w:t>
      </w:r>
      <w:r w:rsidRPr="00C51449">
        <w:rPr>
          <w:rStyle w:val="Chard"/>
          <w:rFonts w:ascii="IRNazli" w:hAnsi="IRNazli" w:cs="IRNazli" w:hint="cs"/>
          <w:rtl/>
        </w:rPr>
        <w:t xml:space="preserve"> ندارند، و اصحاب ما م</w:t>
      </w:r>
      <w:r>
        <w:rPr>
          <w:rStyle w:val="Chard"/>
          <w:rFonts w:ascii="IRNazli" w:hAnsi="IRNazli" w:cs="IRNazli" w:hint="cs"/>
          <w:rtl/>
        </w:rPr>
        <w:t>ی</w:t>
      </w:r>
      <w:r w:rsidRPr="00C51449">
        <w:rPr>
          <w:rStyle w:val="Chard"/>
          <w:rFonts w:ascii="IRNazli" w:hAnsi="IRNazli" w:cs="IRNazli" w:hint="cs"/>
          <w:rtl/>
        </w:rPr>
        <w:t>‌گو</w:t>
      </w:r>
      <w:r>
        <w:rPr>
          <w:rStyle w:val="Chard"/>
          <w:rFonts w:ascii="IRNazli" w:hAnsi="IRNazli" w:cs="IRNazli" w:hint="cs"/>
          <w:rtl/>
        </w:rPr>
        <w:t>ی</w:t>
      </w:r>
      <w:r w:rsidRPr="00C51449">
        <w:rPr>
          <w:rStyle w:val="Chard"/>
          <w:rFonts w:ascii="IRNazli" w:hAnsi="IRNazli" w:cs="IRNazli" w:hint="cs"/>
          <w:rtl/>
        </w:rPr>
        <w:t xml:space="preserve">ند: و فرد جادوگر با آموختن جادو و انجام دادن آن خواه به حرمت آن معتقد باشد </w:t>
      </w:r>
      <w:r>
        <w:rPr>
          <w:rStyle w:val="Chard"/>
          <w:rFonts w:ascii="IRNazli" w:hAnsi="IRNazli" w:cs="IRNazli" w:hint="cs"/>
          <w:rtl/>
        </w:rPr>
        <w:t>ی</w:t>
      </w:r>
      <w:r w:rsidRPr="00C51449">
        <w:rPr>
          <w:rStyle w:val="Chard"/>
          <w:rFonts w:ascii="IRNazli" w:hAnsi="IRNazli" w:cs="IRNazli" w:hint="cs"/>
          <w:rtl/>
        </w:rPr>
        <w:t>ا آن را جا</w:t>
      </w:r>
      <w:r>
        <w:rPr>
          <w:rStyle w:val="Chard"/>
          <w:rFonts w:ascii="IRNazli" w:hAnsi="IRNazli" w:cs="IRNazli" w:hint="cs"/>
          <w:rtl/>
        </w:rPr>
        <w:t>ی</w:t>
      </w:r>
      <w:r w:rsidRPr="00C51449">
        <w:rPr>
          <w:rStyle w:val="Chard"/>
          <w:rFonts w:ascii="IRNazli" w:hAnsi="IRNazli" w:cs="IRNazli" w:hint="cs"/>
          <w:rtl/>
        </w:rPr>
        <w:t>ز نداند، کافر م</w:t>
      </w:r>
      <w:r>
        <w:rPr>
          <w:rStyle w:val="Chard"/>
          <w:rFonts w:ascii="IRNazli" w:hAnsi="IRNazli" w:cs="IRNazli" w:hint="cs"/>
          <w:rtl/>
        </w:rPr>
        <w:t>ی</w:t>
      </w:r>
      <w:r w:rsidRPr="00C51449">
        <w:rPr>
          <w:rStyle w:val="Chard"/>
          <w:rFonts w:ascii="IRNazli" w:hAnsi="IRNazli" w:cs="IRNazli" w:hint="cs"/>
          <w:rtl/>
        </w:rPr>
        <w:t>‌شود. سپس در مورد حق</w:t>
      </w:r>
      <w:r>
        <w:rPr>
          <w:rStyle w:val="Chard"/>
          <w:rFonts w:ascii="IRNazli" w:hAnsi="IRNazli" w:cs="IRNazli" w:hint="cs"/>
          <w:rtl/>
        </w:rPr>
        <w:t>ی</w:t>
      </w:r>
      <w:r w:rsidRPr="00C51449">
        <w:rPr>
          <w:rStyle w:val="Chard"/>
          <w:rFonts w:ascii="IRNazli" w:hAnsi="IRNazli" w:cs="IRNazli" w:hint="cs"/>
          <w:rtl/>
        </w:rPr>
        <w:t>قت جادو م</w:t>
      </w:r>
      <w:r>
        <w:rPr>
          <w:rStyle w:val="Chard"/>
          <w:rFonts w:ascii="IRNazli" w:hAnsi="IRNazli" w:cs="IRNazli" w:hint="cs"/>
          <w:rtl/>
        </w:rPr>
        <w:t>ی</w:t>
      </w:r>
      <w:r w:rsidRPr="00C51449">
        <w:rPr>
          <w:rStyle w:val="Chard"/>
          <w:rFonts w:ascii="IRNazli" w:hAnsi="IRNazli" w:cs="IRNazli" w:hint="cs"/>
          <w:rtl/>
        </w:rPr>
        <w:t>‌گو</w:t>
      </w:r>
      <w:r>
        <w:rPr>
          <w:rStyle w:val="Chard"/>
          <w:rFonts w:ascii="IRNazli" w:hAnsi="IRNazli" w:cs="IRNazli" w:hint="cs"/>
          <w:rtl/>
        </w:rPr>
        <w:t>ی</w:t>
      </w:r>
      <w:r w:rsidRPr="00C51449">
        <w:rPr>
          <w:rStyle w:val="Chard"/>
          <w:rFonts w:ascii="IRNazli" w:hAnsi="IRNazli" w:cs="IRNazli" w:hint="cs"/>
          <w:rtl/>
        </w:rPr>
        <w:t>د: اگر جادو حق</w:t>
      </w:r>
      <w:r>
        <w:rPr>
          <w:rStyle w:val="Chard"/>
          <w:rFonts w:ascii="IRNazli" w:hAnsi="IRNazli" w:cs="IRNazli" w:hint="cs"/>
          <w:rtl/>
        </w:rPr>
        <w:t>ی</w:t>
      </w:r>
      <w:r w:rsidRPr="00C51449">
        <w:rPr>
          <w:rStyle w:val="Chard"/>
          <w:rFonts w:ascii="IRNazli" w:hAnsi="IRNazli" w:cs="IRNazli" w:hint="cs"/>
          <w:rtl/>
        </w:rPr>
        <w:t>قت نداشت خداوند به پناه خواستن از آن فرمان نم</w:t>
      </w:r>
      <w:r>
        <w:rPr>
          <w:rStyle w:val="Chard"/>
          <w:rFonts w:ascii="IRNazli" w:hAnsi="IRNazli" w:cs="IRNazli" w:hint="cs"/>
          <w:rtl/>
        </w:rPr>
        <w:t>ی</w:t>
      </w:r>
      <w:r w:rsidRPr="00C51449">
        <w:rPr>
          <w:rStyle w:val="Chard"/>
          <w:rFonts w:ascii="IRNazli" w:hAnsi="IRNazli" w:cs="IRNazli" w:hint="cs"/>
          <w:rtl/>
        </w:rPr>
        <w:t>‌داد، خداوند متعال م</w:t>
      </w:r>
      <w:r>
        <w:rPr>
          <w:rStyle w:val="Chard"/>
          <w:rFonts w:ascii="IRNazli" w:hAnsi="IRNazli" w:cs="IRNazli" w:hint="cs"/>
          <w:rtl/>
        </w:rPr>
        <w:t>ی</w:t>
      </w:r>
      <w:r w:rsidRPr="00C51449">
        <w:rPr>
          <w:rStyle w:val="Chard"/>
          <w:rFonts w:ascii="IRNazli" w:hAnsi="IRNazli" w:cs="IRNazli" w:hint="cs"/>
          <w:rtl/>
        </w:rPr>
        <w:t>‌فرما</w:t>
      </w:r>
      <w:r>
        <w:rPr>
          <w:rStyle w:val="Chard"/>
          <w:rFonts w:ascii="IRNazli" w:hAnsi="IRNazli" w:cs="IRNazli" w:hint="cs"/>
          <w:rtl/>
        </w:rPr>
        <w:t>ی</w:t>
      </w:r>
      <w:r w:rsidRPr="00C51449">
        <w:rPr>
          <w:rStyle w:val="Chard"/>
          <w:rFonts w:ascii="IRNazli" w:hAnsi="IRNazli" w:cs="IRNazli" w:hint="cs"/>
          <w:rtl/>
        </w:rPr>
        <w:t>د</w:t>
      </w:r>
      <w:r w:rsidRPr="00C51449">
        <w:rPr>
          <w:rStyle w:val="Char3"/>
          <w:rFonts w:eastAsia="Calibri" w:hint="cs"/>
          <w:rtl/>
        </w:rPr>
        <w:t xml:space="preserve">: </w:t>
      </w:r>
      <w:r w:rsidRPr="00A415A8">
        <w:rPr>
          <w:rStyle w:val="Chard"/>
          <w:rFonts w:cs="Traditional Arabic"/>
          <w:sz w:val="18"/>
          <w:rtl/>
        </w:rPr>
        <w:t>﴿</w:t>
      </w:r>
      <w:r w:rsidRPr="00C14183">
        <w:rPr>
          <w:rStyle w:val="Charf"/>
          <w:rFonts w:eastAsia="Calibri" w:hint="cs"/>
          <w:rtl/>
        </w:rPr>
        <w:t>يُعَلِّمُونَ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ٱلنَّاسَ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ٱلسِّحۡرَ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وَمَآ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أُنزِلَ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عَلَى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ٱلۡمَلَكَيۡنِ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بِبَابِلَ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هَٰرُوتَ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وَمَٰرُوتَۚ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وَمَا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يُعَلِّمَانِ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مِنۡ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أَحَدٍ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حَتَّىٰ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يَقُولَآ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إِنَّمَا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نَحۡنُ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فِتۡنَةٞ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فَلَا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تَكۡفُرۡۖ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فَيَتَعَلَّمُونَ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مِنۡهُمَا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مَا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يُفَرِّقُونَ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بِهِۦ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بَيۡنَ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ٱلۡمَرۡءِ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وَزَوۡجِهِ</w:t>
      </w:r>
      <w:r w:rsidRPr="00A415A8">
        <w:rPr>
          <w:rStyle w:val="Chard"/>
          <w:rFonts w:ascii="Traditional Arabic" w:hAnsi="Traditional Arabic" w:cs="Traditional Arabic"/>
          <w:sz w:val="18"/>
          <w:rtl/>
        </w:rPr>
        <w:t>﴾</w:t>
      </w:r>
      <w:r w:rsidRPr="00A03F15">
        <w:rPr>
          <w:rStyle w:val="Chare"/>
          <w:rFonts w:hint="cs"/>
          <w:rtl/>
        </w:rPr>
        <w:t xml:space="preserve"> </w:t>
      </w:r>
      <w:r w:rsidRPr="00C51449">
        <w:rPr>
          <w:rStyle w:val="Chard"/>
          <w:rFonts w:ascii="IRNazli" w:hAnsi="IRNazli" w:cs="IRNazli"/>
          <w:rtl/>
        </w:rPr>
        <w:t>[البقرة: 102]</w:t>
      </w:r>
      <w:r w:rsidRPr="00C51449">
        <w:rPr>
          <w:rStyle w:val="Chard"/>
          <w:rFonts w:ascii="IRNazli" w:hAnsi="IRNazli" w:cs="IRNazli" w:hint="cs"/>
          <w:rtl/>
        </w:rPr>
        <w:t>. (و ن ک المغن</w:t>
      </w:r>
      <w:r>
        <w:rPr>
          <w:rStyle w:val="Chard"/>
          <w:rFonts w:ascii="IRNazli" w:hAnsi="IRNazli" w:cs="IRNazli" w:hint="cs"/>
          <w:rtl/>
        </w:rPr>
        <w:t>ی</w:t>
      </w:r>
      <w:r w:rsidRPr="00C51449">
        <w:rPr>
          <w:rStyle w:val="Chard"/>
          <w:rFonts w:ascii="IRNazli" w:hAnsi="IRNazli" w:cs="IRNazli" w:hint="cs"/>
          <w:rtl/>
        </w:rPr>
        <w:t xml:space="preserve"> ج8/150ـ151)</w:t>
      </w:r>
      <w:r>
        <w:rPr>
          <w:rStyle w:val="Chard"/>
          <w:rFonts w:ascii="IRNazli" w:hAnsi="IRNazli" w:cs="IRNazli" w:hint="cs"/>
          <w:rtl/>
        </w:rPr>
        <w:t>.</w:t>
      </w:r>
    </w:p>
  </w:footnote>
  <w:footnote w:id="112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مسلم</w:t>
      </w:r>
      <w:r>
        <w:rPr>
          <w:rFonts w:hint="cs"/>
          <w:rtl/>
        </w:rPr>
        <w:t>.</w:t>
      </w:r>
    </w:p>
  </w:footnote>
  <w:footnote w:id="113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114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مستدرک حاکم ج2/72 و آلبان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الجامع آن را 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شمرده است.</w:t>
      </w:r>
    </w:p>
  </w:footnote>
  <w:footnote w:id="115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مستدرک حاکم و آلبان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 مشکات آن را 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دانسته است</w:t>
      </w:r>
      <w:r>
        <w:rPr>
          <w:rFonts w:hint="cs"/>
          <w:rtl/>
        </w:rPr>
        <w:t>.</w:t>
      </w:r>
    </w:p>
  </w:footnote>
  <w:footnote w:id="116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سنن‌اب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‌داود آلبان</w:t>
      </w:r>
      <w:r>
        <w:rPr>
          <w:rFonts w:hint="cs"/>
          <w:rtl/>
        </w:rPr>
        <w:t>ی.</w:t>
      </w:r>
    </w:p>
  </w:footnote>
  <w:footnote w:id="117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تزمذ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آلبان</w:t>
      </w:r>
      <w:r>
        <w:rPr>
          <w:rFonts w:hint="cs"/>
          <w:rtl/>
        </w:rPr>
        <w:t>ی.</w:t>
      </w:r>
    </w:p>
  </w:footnote>
  <w:footnote w:id="118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تزمذ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آلبان</w:t>
      </w:r>
      <w:r>
        <w:rPr>
          <w:rFonts w:hint="cs"/>
          <w:rtl/>
        </w:rPr>
        <w:t>ی.</w:t>
      </w:r>
    </w:p>
  </w:footnote>
  <w:footnote w:id="119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اب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‌داود آلبان</w:t>
      </w:r>
      <w:r>
        <w:rPr>
          <w:rFonts w:hint="cs"/>
          <w:rtl/>
        </w:rPr>
        <w:t>ی.</w:t>
      </w:r>
    </w:p>
  </w:footnote>
  <w:footnote w:id="120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تقل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د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نکه فرد مکلف در حکم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شرع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به مذهب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قول او حجت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 ملتزم و پا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‌بند باشد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تقل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د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پذ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رفتن سخن گوبنده بدون شناخت دل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ل آن.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مراجعه به قول و سخن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نده‌ا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آن ندارد، و تقل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د دو نوع است: 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A415A8">
        <w:rPr>
          <w:rStyle w:val="Char9"/>
          <w:rFonts w:hint="cs"/>
          <w:sz w:val="20"/>
          <w:szCs w:val="20"/>
          <w:rtl/>
        </w:rPr>
        <w:t>تقلید مباح و جایز</w:t>
      </w:r>
      <w:r w:rsidRPr="00C51449">
        <w:rPr>
          <w:rFonts w:hint="cs"/>
          <w:rtl/>
        </w:rPr>
        <w:t>: که در مورد فرد عام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است که طرق احکام شرع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را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‌داند و توانا</w:t>
      </w:r>
      <w:r>
        <w:rPr>
          <w:rFonts w:hint="cs"/>
          <w:rtl/>
        </w:rPr>
        <w:t>یی</w:t>
      </w:r>
      <w:r w:rsidRPr="00C51449">
        <w:rPr>
          <w:rFonts w:hint="cs"/>
          <w:rtl/>
        </w:rPr>
        <w:t xml:space="preserve"> شناخت آن را ندارد و فهم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دن دلا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آن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 مقدور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ست، اما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مانع آن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 که عام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به او فتوا</w:t>
      </w:r>
      <w:r>
        <w:rPr>
          <w:rFonts w:hint="cs"/>
          <w:rtl/>
        </w:rPr>
        <w:t xml:space="preserve"> می‌</w:t>
      </w:r>
      <w:r w:rsidRPr="00C51449">
        <w:rPr>
          <w:rFonts w:hint="cs"/>
          <w:rtl/>
        </w:rPr>
        <w:t>دهد دل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بخواهد، چون حق دارد که در مورد کار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از رو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تد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انجام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‌دهد محکم کار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کند.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A415A8">
        <w:rPr>
          <w:rStyle w:val="Char9"/>
          <w:rFonts w:hint="cs"/>
          <w:sz w:val="20"/>
          <w:szCs w:val="20"/>
          <w:rtl/>
        </w:rPr>
        <w:t>تقلید ممنوع و مذموم</w:t>
      </w:r>
      <w:r w:rsidRPr="00C51449">
        <w:rPr>
          <w:rFonts w:hint="cs"/>
          <w:rtl/>
        </w:rPr>
        <w:t>: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تقل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عبارت است از تقل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د از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 فرد مشخص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علما در همه اقوالش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افعالش، و مقلد چن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فکر کند که حق فقط هم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است، و بدون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نکه دل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او را بداند و حت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اگر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 ثابت شو که حق برخلاف سخن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است که او از آن کس تقل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‌کند باز هم سخن او را ترک نکند، پس تقل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د ممنوع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قول شخص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بدون شناخت دل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او.</w:t>
      </w:r>
    </w:p>
    <w:p w:rsidR="00824FE1" w:rsidRPr="00C51449" w:rsidRDefault="00824FE1" w:rsidP="00A415A8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و همه اهل علم اتفاق نظر دارند که تقل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علم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 و مقلد عالم گفته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 و جا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ست فتوا بدهد چون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شرا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ط مفت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، علم و آگاه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داشتن از شر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عت است.</w:t>
      </w:r>
    </w:p>
    <w:p w:rsidR="00824FE1" w:rsidRPr="00A415A8" w:rsidRDefault="00824FE1" w:rsidP="00C14183">
      <w:pPr>
        <w:pStyle w:val="ab"/>
        <w:ind w:firstLine="0"/>
        <w:rPr>
          <w:spacing w:val="-4"/>
          <w:rtl/>
        </w:rPr>
      </w:pPr>
      <w:r w:rsidRPr="00A415A8">
        <w:rPr>
          <w:rFonts w:hint="cs"/>
          <w:spacing w:val="-4"/>
          <w:rtl/>
        </w:rPr>
        <w:t xml:space="preserve">و خداوند متعال تقلید کورکورانه و تعصب را نکوهش و مذمت کرده است و در بسیاری از آیات قرآن از آن نهی کرده است. چنان که می‌فرماید: </w:t>
      </w:r>
      <w:r w:rsidRPr="00A415A8">
        <w:rPr>
          <w:rFonts w:cs="Traditional Arabic"/>
          <w:spacing w:val="-4"/>
          <w:szCs w:val="28"/>
          <w:rtl/>
        </w:rPr>
        <w:t>﴿</w:t>
      </w:r>
      <w:r w:rsidRPr="00A415A8">
        <w:rPr>
          <w:rStyle w:val="Charf"/>
          <w:rFonts w:eastAsia="Calibri"/>
          <w:spacing w:val="-4"/>
          <w:rtl/>
        </w:rPr>
        <w:t xml:space="preserve">وَإِذَا قِيلَ لَهُمۡ تَعَالَوۡاْ إِلَىٰ مَآ أَنزَلَ </w:t>
      </w:r>
      <w:r w:rsidRPr="00A415A8">
        <w:rPr>
          <w:rStyle w:val="Charf"/>
          <w:rFonts w:eastAsia="Calibri" w:hint="cs"/>
          <w:spacing w:val="-4"/>
          <w:rtl/>
        </w:rPr>
        <w:t>ٱ</w:t>
      </w:r>
      <w:r w:rsidRPr="00A415A8">
        <w:rPr>
          <w:rStyle w:val="Charf"/>
          <w:rFonts w:eastAsia="Calibri" w:hint="eastAsia"/>
          <w:spacing w:val="-4"/>
          <w:rtl/>
        </w:rPr>
        <w:t>للَّهُ</w:t>
      </w:r>
      <w:r w:rsidRPr="00A415A8">
        <w:rPr>
          <w:rStyle w:val="Charf"/>
          <w:rFonts w:eastAsia="Calibri"/>
          <w:spacing w:val="-4"/>
          <w:rtl/>
        </w:rPr>
        <w:t xml:space="preserve"> وَإِلَى </w:t>
      </w:r>
      <w:r w:rsidRPr="00A415A8">
        <w:rPr>
          <w:rStyle w:val="Charf"/>
          <w:rFonts w:eastAsia="Calibri" w:hint="cs"/>
          <w:spacing w:val="-4"/>
          <w:rtl/>
        </w:rPr>
        <w:t>ٱ</w:t>
      </w:r>
      <w:r w:rsidRPr="00A415A8">
        <w:rPr>
          <w:rStyle w:val="Charf"/>
          <w:rFonts w:eastAsia="Calibri" w:hint="eastAsia"/>
          <w:spacing w:val="-4"/>
          <w:rtl/>
        </w:rPr>
        <w:t>لرَّسُولِ</w:t>
      </w:r>
      <w:r w:rsidRPr="00A415A8">
        <w:rPr>
          <w:rStyle w:val="Charf"/>
          <w:rFonts w:eastAsia="Calibri"/>
          <w:spacing w:val="-4"/>
          <w:rtl/>
        </w:rPr>
        <w:t xml:space="preserve"> قَالُواْ حَسۡبُنَا مَا وَجَدۡنَا عَلَيۡهِ ءَابَآءَنَآۚ أَوَلَوۡ كَانَ ءَابَآؤُهُمۡ لَا يَعۡلَمُونَ شَيۡ‍ٔ</w:t>
      </w:r>
      <w:r w:rsidRPr="00A415A8">
        <w:rPr>
          <w:rStyle w:val="Charf"/>
          <w:rFonts w:eastAsia="Calibri" w:hint="cs"/>
          <w:spacing w:val="-4"/>
          <w:rtl/>
        </w:rPr>
        <w:t>ٗا</w:t>
      </w:r>
      <w:r w:rsidRPr="00A415A8">
        <w:rPr>
          <w:rStyle w:val="Charf"/>
          <w:rFonts w:eastAsia="Calibri"/>
          <w:spacing w:val="-4"/>
          <w:rtl/>
        </w:rPr>
        <w:t xml:space="preserve"> </w:t>
      </w:r>
      <w:r w:rsidRPr="00A415A8">
        <w:rPr>
          <w:rStyle w:val="Charf"/>
          <w:rFonts w:eastAsia="Calibri" w:hint="cs"/>
          <w:spacing w:val="-4"/>
          <w:rtl/>
        </w:rPr>
        <w:t>وَلَا</w:t>
      </w:r>
      <w:r w:rsidRPr="00A415A8">
        <w:rPr>
          <w:rStyle w:val="Charf"/>
          <w:rFonts w:eastAsia="Calibri"/>
          <w:spacing w:val="-4"/>
          <w:rtl/>
        </w:rPr>
        <w:t xml:space="preserve"> </w:t>
      </w:r>
      <w:r w:rsidRPr="00A415A8">
        <w:rPr>
          <w:rStyle w:val="Charf"/>
          <w:rFonts w:eastAsia="Calibri" w:hint="cs"/>
          <w:spacing w:val="-4"/>
          <w:rtl/>
        </w:rPr>
        <w:t>يَهۡتَدُونَ</w:t>
      </w:r>
      <w:r w:rsidRPr="00A415A8">
        <w:rPr>
          <w:rStyle w:val="Charf"/>
          <w:rFonts w:eastAsia="Calibri"/>
          <w:spacing w:val="-4"/>
          <w:rtl/>
        </w:rPr>
        <w:t>١٠٤</w:t>
      </w:r>
      <w:r w:rsidRPr="00A415A8">
        <w:rPr>
          <w:rFonts w:cs="Traditional Arabic" w:hint="cs"/>
          <w:spacing w:val="-4"/>
          <w:szCs w:val="28"/>
          <w:rtl/>
        </w:rPr>
        <w:t>﴾</w:t>
      </w:r>
      <w:r w:rsidRPr="00A415A8">
        <w:rPr>
          <w:spacing w:val="-4"/>
          <w:rtl/>
        </w:rPr>
        <w:t xml:space="preserve"> [المائدة: 104]</w:t>
      </w:r>
      <w:r w:rsidRPr="00A415A8">
        <w:rPr>
          <w:rFonts w:hint="cs"/>
          <w:spacing w:val="-4"/>
          <w:rtl/>
        </w:rPr>
        <w:t>.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و علما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سلف و ائمه مجتهد همه از تقل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کورکورانه نه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کرده‌اند، چون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نوع تقل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د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اسباب ضعف و اختلاف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مسلم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است، و خ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در وحدت و اتباع و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مراجعه به هنگام اختلاف به قران و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امبر است، از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رو صحابه در همه مسا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ل از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 فرد تقل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‌کرده‌اند، و همچن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ائمه اربعه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آرا و نظر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خود تعصب نداشتند و وقت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حد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ث رسول خدا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‌آمد آرا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نظر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خود را رها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‌کردند و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گران را از تقل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خود بدون آن که دل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ل‌شان را بدانند نه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‌کردند.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امام ابوحن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فه</w:t>
      </w:r>
      <w:r>
        <w:rPr>
          <w:rFonts w:cs="CTraditional Arabic" w:hint="cs"/>
          <w:rtl/>
        </w:rPr>
        <w:t xml:space="preserve"> </w:t>
      </w:r>
      <w:r w:rsidRPr="00DC7072">
        <w:rPr>
          <w:rFonts w:cs="CTraditional Arabic"/>
          <w:rtl/>
        </w:rPr>
        <w:t>/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د: هرگاه حد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ث 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باشد مذهب من همان است و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د: 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چ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حق ندارد به قول ما تمسک بجو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مگر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نکه بداند که آن را از کجا گرفته‌ا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م.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و امام مالک</w:t>
      </w:r>
      <w:r>
        <w:rPr>
          <w:rFonts w:cs="CTraditional Arabic" w:hint="cs"/>
          <w:rtl/>
        </w:rPr>
        <w:t xml:space="preserve"> </w:t>
      </w:r>
      <w:r w:rsidRPr="00DC7072">
        <w:rPr>
          <w:rFonts w:cs="CTraditional Arabic"/>
          <w:rtl/>
        </w:rPr>
        <w:t>/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د: من انسان هستم گاه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به خطا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‌روم و گاه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درست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م، در نظر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و رأ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من نگاه کن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هر آنچه موافق قرآن و سنت بود آن را بگ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و هر آنچه با قرآن و سنت موافق نبود آن را ترک کن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د.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و امام شافع</w:t>
      </w:r>
      <w:r>
        <w:rPr>
          <w:rFonts w:hint="cs"/>
          <w:rtl/>
        </w:rPr>
        <w:t xml:space="preserve">ی </w:t>
      </w:r>
      <w:r w:rsidRPr="00DC7072">
        <w:rPr>
          <w:rFonts w:cs="CTraditional Arabic"/>
          <w:rtl/>
        </w:rPr>
        <w:t>/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د: هر مسئله‌ا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در مورد آن حد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ث 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باشد و من خلاف آن را گفته بودم، بدان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در 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ات خود و بعد از مرگ از آن رجوع کرده‌ام.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و امام احمد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/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د: از من و مالک و شافع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اوزراع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ثور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تقل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نکن بلکه بگ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از همان جا که آن‌ها گرفته‌اند.</w:t>
      </w:r>
    </w:p>
    <w:p w:rsidR="00824FE1" w:rsidRPr="00C51449" w:rsidRDefault="00824FE1" w:rsidP="00C14183">
      <w:pPr>
        <w:pStyle w:val="ab"/>
        <w:ind w:firstLine="0"/>
      </w:pPr>
      <w:r w:rsidRPr="00C51449">
        <w:rPr>
          <w:rFonts w:hint="cs"/>
          <w:rtl/>
        </w:rPr>
        <w:t>و در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مورد ائمه سخنان 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دارند، چون آنان ائمه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بوده‌اند و واقعاً معن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گفته اله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را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‌فهم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ده‌اند که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‌فرما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د: </w:t>
      </w:r>
      <w:r w:rsidRPr="00A415A8">
        <w:rPr>
          <w:rFonts w:cs="Traditional Arabic"/>
          <w:sz w:val="22"/>
          <w:rtl/>
        </w:rPr>
        <w:t>﴿</w:t>
      </w:r>
      <w:r w:rsidRPr="00C14183">
        <w:rPr>
          <w:rStyle w:val="Charf"/>
          <w:rFonts w:eastAsia="Calibri" w:hint="cs"/>
          <w:rtl/>
        </w:rPr>
        <w:t>ٱ</w:t>
      </w:r>
      <w:r w:rsidRPr="00C14183">
        <w:rPr>
          <w:rStyle w:val="Charf"/>
          <w:rFonts w:eastAsia="Calibri" w:hint="eastAsia"/>
          <w:rtl/>
        </w:rPr>
        <w:t>تَّبِعُواْ</w:t>
      </w:r>
      <w:r w:rsidRPr="00C14183">
        <w:rPr>
          <w:rStyle w:val="Charf"/>
          <w:rFonts w:eastAsia="Calibri"/>
          <w:rtl/>
        </w:rPr>
        <w:t xml:space="preserve"> مَآ أُنزِلَ إِلَيۡكُم مِّن رَّبِّكُمۡ وَلَا تَتَّبِعُواْ مِن دُونِهِ</w:t>
      </w:r>
      <w:r w:rsidRPr="00C14183">
        <w:rPr>
          <w:rStyle w:val="Charf"/>
          <w:rFonts w:eastAsia="Calibri" w:hint="cs"/>
          <w:rtl/>
        </w:rPr>
        <w:t>ۦٓ</w:t>
      </w:r>
      <w:r w:rsidRPr="00C14183">
        <w:rPr>
          <w:rStyle w:val="Charf"/>
          <w:rFonts w:eastAsia="Calibri"/>
          <w:rtl/>
        </w:rPr>
        <w:t xml:space="preserve"> أَوۡلِيَآءَۗ قَلِيل</w:t>
      </w:r>
      <w:r w:rsidRPr="00C14183">
        <w:rPr>
          <w:rStyle w:val="Charf"/>
          <w:rFonts w:eastAsia="Calibri" w:hint="cs"/>
          <w:rtl/>
        </w:rPr>
        <w:t>ٗا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مَّا</w:t>
      </w:r>
      <w:r w:rsidRPr="00C14183">
        <w:rPr>
          <w:rStyle w:val="Charf"/>
          <w:rFonts w:eastAsia="Calibri"/>
          <w:rtl/>
        </w:rPr>
        <w:t xml:space="preserve"> </w:t>
      </w:r>
      <w:r w:rsidRPr="00C14183">
        <w:rPr>
          <w:rStyle w:val="Charf"/>
          <w:rFonts w:eastAsia="Calibri" w:hint="cs"/>
          <w:rtl/>
        </w:rPr>
        <w:t>تَذَكَّرُونَ</w:t>
      </w:r>
      <w:r w:rsidRPr="00C14183">
        <w:rPr>
          <w:rStyle w:val="Charf"/>
          <w:rFonts w:eastAsia="Calibri"/>
          <w:rtl/>
        </w:rPr>
        <w:t>٣</w:t>
      </w:r>
      <w:r w:rsidRPr="00A415A8">
        <w:rPr>
          <w:rFonts w:cs="Traditional Arabic" w:hint="cs"/>
          <w:sz w:val="22"/>
          <w:rtl/>
        </w:rPr>
        <w:t>﴾</w:t>
      </w:r>
      <w:r w:rsidRPr="00C14183">
        <w:rPr>
          <w:rtl/>
        </w:rPr>
        <w:t xml:space="preserve"> [الأعراف: 3]</w:t>
      </w:r>
      <w:r w:rsidRPr="00C14183">
        <w:rPr>
          <w:rFonts w:hint="cs"/>
          <w:rtl/>
        </w:rPr>
        <w:t>.</w:t>
      </w:r>
    </w:p>
  </w:footnote>
  <w:footnote w:id="121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متفق عل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</w:t>
      </w:r>
      <w:r>
        <w:rPr>
          <w:rFonts w:hint="cs"/>
          <w:rtl/>
        </w:rPr>
        <w:t>.</w:t>
      </w:r>
    </w:p>
  </w:footnote>
  <w:footnote w:id="122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123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124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125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126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127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هر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به خلافت رس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و مردم بر حاکم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او اتفاق کرده و راض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شدند،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به زور شمش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زمام حکومت را به دست گرفت، اطاعت از او واجب است و شورش و خروج عل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او حرام است. امام احمد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/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د: هر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بر حکام 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ره شد و به زور شمش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حکومت را به دست گرفت و ام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رالمومن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نام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 شد، هر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به خدا و روز 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امت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مان دارد جا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 که او را حاکم نداند، خواه آن حاکم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کوکار باشد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فاسق.(الاحکام السلطان</w:t>
      </w:r>
      <w:r>
        <w:rPr>
          <w:rFonts w:hint="cs"/>
          <w:rtl/>
        </w:rPr>
        <w:t>یة</w:t>
      </w:r>
      <w:r w:rsidRPr="00C51449">
        <w:rPr>
          <w:rFonts w:hint="cs"/>
          <w:rtl/>
        </w:rPr>
        <w:t xml:space="preserve"> اب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ص/23)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و حافظ بن حجر در فتح البار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د: فقها بر وجوب اطاعت از حاکم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به زور به حکومت رس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 اجماع کرده‌اند و اجماع نموده‌اند که با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همراه او جهاد کرد و اطاعت از او بهتر از شورش عل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اوست، چون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گونه از خون مردم ص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انت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‌شود.(ج13/ص9)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و ش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خ الاسلام ابن 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/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د: هر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حاکم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 کند شر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از کار او بر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‌آ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از خ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آن کمتر است.(منهاج السند ج2/ص241)</w:t>
      </w:r>
    </w:p>
    <w:p w:rsidR="00824FE1" w:rsidRPr="00C51449" w:rsidRDefault="00824FE1" w:rsidP="00C14183">
      <w:pPr>
        <w:pStyle w:val="ab"/>
        <w:ind w:firstLine="0"/>
      </w:pPr>
      <w:r w:rsidRPr="00C51449">
        <w:rPr>
          <w:rFonts w:hint="cs"/>
          <w:rtl/>
        </w:rPr>
        <w:t>اما هر حاکم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شر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عت اله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را کنار بگذارد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آن را تغ</w:t>
      </w:r>
      <w:r>
        <w:rPr>
          <w:rFonts w:hint="cs"/>
          <w:rtl/>
        </w:rPr>
        <w:t>یی</w:t>
      </w:r>
      <w:r w:rsidRPr="00C51449">
        <w:rPr>
          <w:rFonts w:hint="cs"/>
          <w:rtl/>
        </w:rPr>
        <w:t>ر دهد و به غ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از آن حکم کند، اطاعت از او بر مسلمان‌ها واجب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ست، چون چن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حکام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امانت را ضا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 کرده‌اند و چون حاکم مسلمان با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شر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عت اله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را حاکم کند و از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پاسدار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نما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و با کسان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بعد از دعوت به اسلام آن را نپذ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رفته و با آن دشمن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‌ورزند جهاد کند، و با مسلم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دوست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کند و با دشمنان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دشمن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ورزد، پس اگر حاکم از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پاسدار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نکرد و به امور مسلم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نپرداخت چون امامت و مقاصد آن از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‌رود و با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امت ـ که در اهل حل و عقد نماد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دا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‌کند ـ او را خلع کنند و فرد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گر را تع</w:t>
      </w:r>
      <w:r>
        <w:rPr>
          <w:rFonts w:hint="cs"/>
          <w:rtl/>
        </w:rPr>
        <w:t>یی</w:t>
      </w:r>
      <w:r w:rsidRPr="00C51449">
        <w:rPr>
          <w:rFonts w:hint="cs"/>
          <w:rtl/>
        </w:rPr>
        <w:t>ن کنند که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تحقق مقاصد امامت شرع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اقدام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‌نما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ـ اگر مسلمان تواستند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کار را بکنند و فساد بزرگتر به دنبال نداشته باشد ـ پس اهل سنت و الجماعت 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 و خروج عل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حکام فقط به خاطر ظلم و ستم‌شان را جا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‌دانند و آن‌ها حاکم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‌خواهند که طبق شر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عت اله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حکم کند و فسق و ستم حکام به معن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تض</w:t>
      </w:r>
      <w:r>
        <w:rPr>
          <w:rFonts w:hint="cs"/>
          <w:rtl/>
        </w:rPr>
        <w:t>یی</w:t>
      </w:r>
      <w:r w:rsidRPr="00C51449">
        <w:rPr>
          <w:rFonts w:hint="cs"/>
          <w:rtl/>
        </w:rPr>
        <w:t>ع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 و در زمان سلف صالح حکومت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نبود که طبق شر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عت حکم نکند و از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دگاه آن‌ها حکومت همان است که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ن را برپا دارد و بعد از آن حکومت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ا فاسد است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کوکار. ام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رالمومن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عل</w:t>
      </w:r>
      <w:r>
        <w:rPr>
          <w:rFonts w:hint="cs"/>
          <w:rtl/>
        </w:rPr>
        <w:t>ی</w:t>
      </w:r>
      <w:r>
        <w:rPr>
          <w:rFonts w:cs="CTraditional Arabic" w:hint="cs"/>
          <w:rtl/>
        </w:rPr>
        <w:t xml:space="preserve"> </w:t>
      </w:r>
      <w:r w:rsidRPr="00DC7072">
        <w:rPr>
          <w:rFonts w:cs="CTraditional Arabic"/>
          <w:rtl/>
        </w:rPr>
        <w:t>س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د: مردم با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حکومت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خواه فاسد خواه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کو داشته باشند. گفتند: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کو را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‌دان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 فاسد 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ست؟! گفت: همان است که راه‌ها را امن</w:t>
      </w:r>
      <w:r>
        <w:rPr>
          <w:rFonts w:hint="cs"/>
          <w:rtl/>
        </w:rPr>
        <w:t xml:space="preserve"> می‌</w:t>
      </w:r>
      <w:r w:rsidRPr="00C51449">
        <w:rPr>
          <w:rFonts w:hint="cs"/>
          <w:rtl/>
        </w:rPr>
        <w:t>کند و حدود را اجرا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‌نما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و با دشمن جهاد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‌کند و غن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مت را تقس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‌کند.(منهاج السند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ج1/ص146)</w:t>
      </w:r>
      <w:r>
        <w:rPr>
          <w:rFonts w:hint="cs"/>
          <w:rtl/>
        </w:rPr>
        <w:t>.</w:t>
      </w:r>
    </w:p>
  </w:footnote>
  <w:footnote w:id="128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129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متفق عل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</w:t>
      </w:r>
      <w:r>
        <w:rPr>
          <w:rFonts w:hint="cs"/>
          <w:rtl/>
        </w:rPr>
        <w:t>.</w:t>
      </w:r>
    </w:p>
  </w:footnote>
  <w:footnote w:id="130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131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ترمذ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آلبان</w:t>
      </w:r>
      <w:r>
        <w:rPr>
          <w:rFonts w:hint="cs"/>
          <w:rtl/>
        </w:rPr>
        <w:t>ی.</w:t>
      </w:r>
    </w:p>
  </w:footnote>
  <w:footnote w:id="132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133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اب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داود آلبان</w:t>
      </w:r>
      <w:r>
        <w:rPr>
          <w:rFonts w:hint="cs"/>
          <w:rtl/>
        </w:rPr>
        <w:t>ی.</w:t>
      </w:r>
    </w:p>
  </w:footnote>
  <w:footnote w:id="134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مسلم</w:t>
      </w:r>
      <w:r>
        <w:rPr>
          <w:rFonts w:hint="cs"/>
          <w:rtl/>
        </w:rPr>
        <w:t>.</w:t>
      </w:r>
    </w:p>
  </w:footnote>
  <w:footnote w:id="135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مسلم</w:t>
      </w:r>
      <w:r>
        <w:rPr>
          <w:rFonts w:hint="cs"/>
          <w:rtl/>
        </w:rPr>
        <w:t>.</w:t>
      </w:r>
    </w:p>
  </w:footnote>
  <w:footnote w:id="136">
    <w:p w:rsidR="00824FE1" w:rsidRPr="00C51449" w:rsidRDefault="00824FE1" w:rsidP="00DC7072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Style w:val="FootnoteReference"/>
          <w:rFonts w:hint="cs"/>
          <w:vertAlign w:val="baseline"/>
          <w:rtl/>
        </w:rPr>
        <w:t>-</w:t>
      </w:r>
      <w:r w:rsidRPr="00C51449">
        <w:rPr>
          <w:rFonts w:hint="cs"/>
          <w:rtl/>
        </w:rPr>
        <w:t xml:space="preserve"> بدان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د که همه صحابه </w:t>
      </w:r>
      <w:r w:rsidRPr="00DC7072">
        <w:rPr>
          <w:rFonts w:cs="CTraditional Arabic" w:hint="cs"/>
          <w:rtl/>
        </w:rPr>
        <w:t>ش</w:t>
      </w:r>
      <w:r w:rsidRPr="00C51449">
        <w:rPr>
          <w:rFonts w:hint="cs"/>
          <w:rtl/>
        </w:rPr>
        <w:t xml:space="preserve"> وارد فتنه نشده‌اند، و وقت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آتش فتنه روشن شد، اصحاب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امبر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ج</w:t>
      </w:r>
      <w:r w:rsidRPr="00C51449">
        <w:rPr>
          <w:rFonts w:hint="cs"/>
          <w:rtl/>
        </w:rPr>
        <w:t xml:space="preserve"> در آن موقع ده‌ها هزار نفر بودند و از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تعداد 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اد صد نفر در فتنه مشارکت نداشتند بلکه تعدادشان به 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نفر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‌رس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چنان که امام احمد در مسند خود با سند 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از ابن 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</w:t>
      </w:r>
      <w:r w:rsidRPr="00DC7072">
        <w:rPr>
          <w:rFonts w:cs="CTraditional Arabic"/>
          <w:rtl/>
        </w:rPr>
        <w:t>/</w:t>
      </w:r>
      <w:r w:rsidRPr="00C51449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کرده است و همچن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عبدالرزاق در «المصنف» و ابن کث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ر در </w:t>
      </w:r>
      <w:r>
        <w:rPr>
          <w:rFonts w:hint="cs"/>
          <w:rtl/>
        </w:rPr>
        <w:t>البدایة والنهایة</w:t>
      </w:r>
      <w:r w:rsidRPr="00C51449">
        <w:rPr>
          <w:rFonts w:hint="cs"/>
          <w:rtl/>
        </w:rPr>
        <w:t xml:space="preserve"> گفته است.</w:t>
      </w:r>
    </w:p>
    <w:p w:rsidR="00824FE1" w:rsidRPr="00C51449" w:rsidRDefault="00824FE1" w:rsidP="00C14183">
      <w:pPr>
        <w:pStyle w:val="ab"/>
        <w:ind w:firstLine="0"/>
      </w:pPr>
      <w:r w:rsidRPr="00C51449">
        <w:rPr>
          <w:rFonts w:hint="cs"/>
          <w:rtl/>
        </w:rPr>
        <w:t>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عبدالله بن عمرو مقداد بگو مگو شد و عب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دالله به مقد</w:t>
      </w:r>
      <w:r>
        <w:rPr>
          <w:rFonts w:hint="cs"/>
          <w:rtl/>
        </w:rPr>
        <w:t>اد ناسزا گفت، آن‌گاه عمربن خطاب</w:t>
      </w:r>
      <w:r w:rsidRPr="00DC7072">
        <w:rPr>
          <w:rFonts w:cs="CTraditional Arabic"/>
          <w:rtl/>
        </w:rPr>
        <w:t>س</w:t>
      </w:r>
      <w:r w:rsidRPr="00C51449">
        <w:rPr>
          <w:rFonts w:hint="cs"/>
          <w:rtl/>
        </w:rPr>
        <w:t xml:space="preserve"> فرمود: کارد را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اور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تا زبانش را قطع کنم تا دوباره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جرأت نکند که به فرد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اصحاب رسول خدا</w:t>
      </w:r>
      <w:r>
        <w:rPr>
          <w:rFonts w:hint="cs"/>
          <w:rtl/>
        </w:rPr>
        <w:t xml:space="preserve"> </w:t>
      </w:r>
      <w:r w:rsidRPr="00DC7072">
        <w:rPr>
          <w:rFonts w:cs="CTraditional Arabic"/>
          <w:rtl/>
        </w:rPr>
        <w:t>ج</w:t>
      </w:r>
      <w:r w:rsidRPr="00C51449">
        <w:rPr>
          <w:rFonts w:hint="cs"/>
          <w:rtl/>
        </w:rPr>
        <w:t xml:space="preserve"> ناسزا بگو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د. (لالکائ</w:t>
      </w:r>
      <w:r>
        <w:rPr>
          <w:rFonts w:hint="cs"/>
          <w:rtl/>
        </w:rPr>
        <w:t>ی شرح اصول اعتقاد اهل السنة</w:t>
      </w:r>
      <w:r w:rsidRPr="00C51449">
        <w:rPr>
          <w:rFonts w:hint="cs"/>
          <w:rtl/>
        </w:rPr>
        <w:t>)</w:t>
      </w:r>
      <w:r>
        <w:rPr>
          <w:rFonts w:hint="cs"/>
          <w:rtl/>
        </w:rPr>
        <w:t>.</w:t>
      </w:r>
    </w:p>
  </w:footnote>
  <w:footnote w:id="137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مسلم</w:t>
      </w:r>
      <w:r>
        <w:rPr>
          <w:rFonts w:hint="cs"/>
          <w:rtl/>
        </w:rPr>
        <w:t>.</w:t>
      </w:r>
    </w:p>
  </w:footnote>
  <w:footnote w:id="138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چگونه ما آن‌ها را دوست ندار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م؟! و حال آن که بعد از هر اذان و در تشهد آخر نماز بعد از درود فرستادن بر پ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امبر در هر نماز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روز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پنج بار به آن‌ها درود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‌فرست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م!</w:t>
      </w:r>
      <w:r>
        <w:rPr>
          <w:rFonts w:hint="cs"/>
          <w:rtl/>
        </w:rPr>
        <w:t>.</w:t>
      </w:r>
    </w:p>
  </w:footnote>
  <w:footnote w:id="139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140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141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142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143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اب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داود آلبان</w:t>
      </w:r>
      <w:r>
        <w:rPr>
          <w:rFonts w:hint="cs"/>
          <w:rtl/>
        </w:rPr>
        <w:t>ی.</w:t>
      </w:r>
    </w:p>
  </w:footnote>
  <w:footnote w:id="144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اب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داود آلبان</w:t>
      </w:r>
      <w:r>
        <w:rPr>
          <w:rFonts w:hint="cs"/>
          <w:rtl/>
        </w:rPr>
        <w:t>ی.</w:t>
      </w:r>
    </w:p>
  </w:footnote>
  <w:footnote w:id="145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متفق عل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</w:t>
      </w:r>
      <w:r>
        <w:rPr>
          <w:rFonts w:hint="cs"/>
          <w:rtl/>
        </w:rPr>
        <w:t>.</w:t>
      </w:r>
    </w:p>
  </w:footnote>
  <w:footnote w:id="146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147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148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اب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داود آلبان</w:t>
      </w:r>
      <w:r>
        <w:rPr>
          <w:rFonts w:hint="cs"/>
          <w:rtl/>
        </w:rPr>
        <w:t>ی.</w:t>
      </w:r>
    </w:p>
  </w:footnote>
  <w:footnote w:id="149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بدعت کل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آن است که تاث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آن فقط منحصر به بدعت گذار نخواهد بود بلکه از او فراتر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‌رود و به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گران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‌رسد مانند بدعت ..... و تقب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 براساس عقل! به جا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شر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عت، و بدعت انکار حج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ت خبر آحاد، و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انکار وجوب عمل به آن.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14183">
        <w:rPr>
          <w:rStyle w:val="Char9"/>
          <w:rFonts w:hint="cs"/>
          <w:sz w:val="20"/>
          <w:szCs w:val="20"/>
          <w:rtl/>
        </w:rPr>
        <w:t>بدعت جزئی</w:t>
      </w:r>
      <w:r w:rsidRPr="00C51449">
        <w:rPr>
          <w:rFonts w:hint="cs"/>
          <w:rtl/>
        </w:rPr>
        <w:t>: برعکس بدعت کل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است و فقط بر بدعت گذار منحصر است و به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گران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‌رسد مانند فرد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به مخالفت سنت ملتزم باشد براساس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نکه از امور تکل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پنجگانه است، و تاث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مخالفت به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گران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‌رسد چون به او اقتدا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‌شود.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بدعت مرکب آن است که شامل چند بدعت درهم آم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خته،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‌باشد و سپس از آن بدعت مستقل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نشأت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رد.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14183">
        <w:rPr>
          <w:rStyle w:val="Char9"/>
          <w:rFonts w:hint="cs"/>
          <w:sz w:val="20"/>
          <w:szCs w:val="20"/>
          <w:rtl/>
        </w:rPr>
        <w:t>بدعت بسیط</w:t>
      </w:r>
      <w:r w:rsidRPr="00C51449">
        <w:rPr>
          <w:rFonts w:hint="cs"/>
          <w:rtl/>
        </w:rPr>
        <w:t xml:space="preserve">: همان است که فقط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 مخالفت ساده‌ا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است که مخالفت‌ها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گر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به دنبال ندارد.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بدعت حق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همان است که 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چ دل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شرع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قرآن و سنت و اجماع بر آن دلالت نم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‌کند.</w:t>
      </w:r>
    </w:p>
    <w:p w:rsidR="00824FE1" w:rsidRPr="00C51449" w:rsidRDefault="00824FE1" w:rsidP="00C14183">
      <w:pPr>
        <w:pStyle w:val="ab"/>
        <w:ind w:firstLine="0"/>
      </w:pPr>
      <w:r w:rsidRPr="00C14183">
        <w:rPr>
          <w:rStyle w:val="Char9"/>
          <w:rFonts w:hint="cs"/>
          <w:sz w:val="20"/>
          <w:szCs w:val="20"/>
          <w:rtl/>
        </w:rPr>
        <w:t>بدعت اضافی</w:t>
      </w:r>
      <w:r w:rsidRPr="00C51449">
        <w:rPr>
          <w:rFonts w:hint="cs"/>
          <w:rtl/>
        </w:rPr>
        <w:t>: دو قسمت دارد، قسمت مشروع و جا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مانند انجام دادن عبادت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شر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عت به آن امر کرده است و قسمت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 جا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ز،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بدعت گذار در قسمت مشروع جا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از طرف خودش 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کار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‌افزا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و آن عمل را از اصل مشروع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با کار خودش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رون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‌آورد. و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شتر بدعت‌ها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شا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ع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مسلم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از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نوع است.</w:t>
      </w:r>
    </w:p>
  </w:footnote>
  <w:footnote w:id="150">
    <w:p w:rsidR="00824FE1" w:rsidRPr="0052536A" w:rsidRDefault="00824FE1" w:rsidP="00C51449">
      <w:pPr>
        <w:pStyle w:val="ab"/>
        <w:rPr>
          <w:spacing w:val="-2"/>
          <w:rtl/>
        </w:rPr>
      </w:pPr>
      <w:r w:rsidRPr="0052536A">
        <w:rPr>
          <w:rStyle w:val="FootnoteReference"/>
          <w:spacing w:val="-2"/>
          <w:vertAlign w:val="baseline"/>
        </w:rPr>
        <w:footnoteRef/>
      </w:r>
      <w:r w:rsidRPr="0052536A">
        <w:rPr>
          <w:spacing w:val="-2"/>
          <w:rtl/>
        </w:rPr>
        <w:t xml:space="preserve">- </w:t>
      </w:r>
      <w:r w:rsidRPr="0052536A">
        <w:rPr>
          <w:rFonts w:hint="cs"/>
          <w:spacing w:val="-2"/>
          <w:rtl/>
        </w:rPr>
        <w:t xml:space="preserve">اولین بدعتی که در دین آشکار شد، فرق گذاشتن بین نماز و زکات و این ادعا بود که زکات فقط به پیامبر پرداخت می‌شود اما ابوبکر صدیق </w:t>
      </w:r>
      <w:r w:rsidRPr="0052536A">
        <w:rPr>
          <w:rFonts w:cs="CTraditional Arabic"/>
          <w:spacing w:val="-2"/>
          <w:rtl/>
        </w:rPr>
        <w:t>س</w:t>
      </w:r>
      <w:r w:rsidRPr="0052536A">
        <w:rPr>
          <w:rFonts w:hint="cs"/>
          <w:spacing w:val="-2"/>
          <w:rtl/>
        </w:rPr>
        <w:t xml:space="preserve"> با اخلاص و صداقت خویش در برابر آن‌ها ایستاد و با آنان جنگید و آن‌ها را از بین برد قبل از اینکه کارشان قوت بگیرد و اگر آن‌ها را به حال خود رها می‌کرد، ادعای آنان تا به امروز دین شمرده می‌شد! و در دوران عمر</w:t>
      </w:r>
      <w:r w:rsidRPr="0052536A">
        <w:rPr>
          <w:rFonts w:cs="CTraditional Arabic" w:hint="cs"/>
          <w:spacing w:val="-2"/>
          <w:rtl/>
        </w:rPr>
        <w:t xml:space="preserve"> </w:t>
      </w:r>
      <w:r w:rsidRPr="0052536A">
        <w:rPr>
          <w:rFonts w:cs="CTraditional Arabic"/>
          <w:spacing w:val="-2"/>
          <w:rtl/>
        </w:rPr>
        <w:t>س</w:t>
      </w:r>
      <w:r w:rsidRPr="0052536A">
        <w:rPr>
          <w:rFonts w:hint="cs"/>
          <w:spacing w:val="-2"/>
          <w:rtl/>
        </w:rPr>
        <w:t xml:space="preserve"> بدعت‌های کوچکی آشکار شد اما او با سرسختی و حکمت خود آن‌ها را از بین برد و در دوران عثمان </w:t>
      </w:r>
      <w:r w:rsidRPr="0052536A">
        <w:rPr>
          <w:rFonts w:cs="CTraditional Arabic"/>
          <w:spacing w:val="-2"/>
          <w:rtl/>
        </w:rPr>
        <w:t>س</w:t>
      </w:r>
      <w:r w:rsidRPr="0052536A">
        <w:rPr>
          <w:rFonts w:hint="cs"/>
          <w:spacing w:val="-2"/>
          <w:rtl/>
        </w:rPr>
        <w:t xml:space="preserve"> فتنه‌های بزرگ آغازیدن گرفت، از جمله قیام مسلحانه علیه خلیفه، و بعت آن‌ها با کشته شدن عثمان </w:t>
      </w:r>
      <w:r w:rsidRPr="0052536A">
        <w:rPr>
          <w:rFonts w:cs="CTraditional Arabic"/>
          <w:spacing w:val="-2"/>
          <w:rtl/>
        </w:rPr>
        <w:t>س</w:t>
      </w:r>
      <w:r w:rsidRPr="0052536A">
        <w:rPr>
          <w:rFonts w:hint="cs"/>
          <w:spacing w:val="-2"/>
          <w:rtl/>
        </w:rPr>
        <w:t xml:space="preserve"> پایان یافت و این آغاز فتنه خوارج بود که تا به امروز ادامه دارد، سپس بدعت‌ها یکی پس از دیگری سربلند کرد، جهمیه آمدند و رافضه و قدریه و مرحبۀ و معتزله و زندیق‌ها و فرقه‌های باطنی، و منکران اسماء و صفات و ... دیگر بدعت‌ها و بدعت گذاران سربلند کردند. و هر بدعتی که سربلند می‌کرد اهل سنت به مخالفت آن برمی‌خاست و تا به امروز نبرد بین حق و باطل ادامه دارد و تا روز قیامت چنین خواهد بود و اهل سنت و الجماعت از هر قول و یا فعلی که مخالف قرآن و سنت و اجماع امت باشد پرده برمی‌دارند و با این موضع شکوهمند اسلام راستین به ما همان طور که بر محمد </w:t>
      </w:r>
      <w:r w:rsidRPr="0052536A">
        <w:rPr>
          <w:rFonts w:cs="CTraditional Arabic"/>
          <w:spacing w:val="-2"/>
          <w:rtl/>
        </w:rPr>
        <w:t>ج</w:t>
      </w:r>
      <w:r w:rsidRPr="0052536A">
        <w:rPr>
          <w:rFonts w:hint="cs"/>
          <w:spacing w:val="-2"/>
          <w:rtl/>
        </w:rPr>
        <w:t xml:space="preserve"> نازل شده رسیده است، و دین این امت همانند امت‌های پیشین تغییر نکرده است.</w:t>
      </w:r>
    </w:p>
  </w:footnote>
  <w:footnote w:id="151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>التذکرة</w:t>
      </w:r>
      <w:r w:rsidRPr="00C51449">
        <w:rPr>
          <w:rFonts w:hint="cs"/>
          <w:rtl/>
        </w:rPr>
        <w:t xml:space="preserve"> امام نوو</w:t>
      </w:r>
      <w:r>
        <w:rPr>
          <w:rFonts w:hint="cs"/>
          <w:rtl/>
        </w:rPr>
        <w:t>ی.</w:t>
      </w:r>
    </w:p>
  </w:footnote>
  <w:footnote w:id="152">
    <w:p w:rsidR="00824FE1" w:rsidRPr="00C14183" w:rsidRDefault="00824FE1" w:rsidP="00C14183">
      <w:pPr>
        <w:pStyle w:val="ab"/>
      </w:pPr>
      <w:r w:rsidRPr="00C14183">
        <w:rPr>
          <w:rStyle w:val="FootnoteReference"/>
          <w:vertAlign w:val="baseline"/>
        </w:rPr>
        <w:footnoteRef/>
      </w:r>
      <w:r w:rsidRPr="00C14183">
        <w:rPr>
          <w:rtl/>
        </w:rPr>
        <w:t xml:space="preserve">- </w:t>
      </w:r>
      <w:r w:rsidRPr="00C14183">
        <w:rPr>
          <w:rFonts w:hint="cs"/>
          <w:rtl/>
        </w:rPr>
        <w:t>اصل السنة و اعتقاد الدین امام رازی</w:t>
      </w:r>
      <w:r>
        <w:rPr>
          <w:rFonts w:hint="cs"/>
          <w:rtl/>
        </w:rPr>
        <w:t>.</w:t>
      </w:r>
    </w:p>
  </w:footnote>
  <w:footnote w:id="153">
    <w:p w:rsidR="00824FE1" w:rsidRPr="00C14183" w:rsidRDefault="00824FE1" w:rsidP="00C14183">
      <w:pPr>
        <w:pStyle w:val="ab"/>
      </w:pPr>
      <w:r w:rsidRPr="00C14183">
        <w:rPr>
          <w:rStyle w:val="FootnoteReference"/>
          <w:vertAlign w:val="baseline"/>
        </w:rPr>
        <w:footnoteRef/>
      </w:r>
      <w:r w:rsidRPr="00C14183">
        <w:rPr>
          <w:rtl/>
        </w:rPr>
        <w:t xml:space="preserve">- </w:t>
      </w:r>
      <w:r>
        <w:rPr>
          <w:rFonts w:hint="cs"/>
          <w:rtl/>
        </w:rPr>
        <w:t xml:space="preserve">شرح السنة </w:t>
      </w:r>
      <w:r w:rsidRPr="00C14183">
        <w:rPr>
          <w:rFonts w:hint="cs"/>
          <w:rtl/>
        </w:rPr>
        <w:t>بر بهاری</w:t>
      </w:r>
      <w:r>
        <w:rPr>
          <w:rFonts w:hint="cs"/>
          <w:rtl/>
        </w:rPr>
        <w:t>.</w:t>
      </w:r>
    </w:p>
  </w:footnote>
  <w:footnote w:id="154">
    <w:p w:rsidR="00824FE1" w:rsidRPr="00C51449" w:rsidRDefault="00824FE1" w:rsidP="00C14183">
      <w:pPr>
        <w:pStyle w:val="ab"/>
      </w:pPr>
      <w:r w:rsidRPr="00C14183">
        <w:rPr>
          <w:rStyle w:val="FootnoteReference"/>
          <w:vertAlign w:val="baseline"/>
        </w:rPr>
        <w:footnoteRef/>
      </w:r>
      <w:r w:rsidRPr="00C14183">
        <w:rPr>
          <w:rtl/>
        </w:rPr>
        <w:t xml:space="preserve">- </w:t>
      </w:r>
      <w:r>
        <w:rPr>
          <w:rFonts w:hint="cs"/>
          <w:rtl/>
        </w:rPr>
        <w:t xml:space="preserve">شرح السنة </w:t>
      </w:r>
      <w:r w:rsidRPr="00C14183">
        <w:rPr>
          <w:rFonts w:hint="cs"/>
          <w:rtl/>
        </w:rPr>
        <w:t>امام بربهاری</w:t>
      </w:r>
      <w:r>
        <w:rPr>
          <w:rFonts w:hint="cs"/>
          <w:rtl/>
        </w:rPr>
        <w:t>.</w:t>
      </w:r>
    </w:p>
  </w:footnote>
  <w:footnote w:id="155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156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حکم نماز خواندن پُشت سر اهل بدعت: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خلاصه سخن اهل سنت و الجماعت در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مسئله به شرح 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است: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نماز خواندن پشت سر کافر مرتد به اجماع جا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ست.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نماز خواندن پشت سر فرد مستورالحال و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عق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ده‌اش مشخص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 بدعت است و 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چ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ک از ائمه سلف صالح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را نگفته است.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اصل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است که نبا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د پشت سر بدعت گذار نماز خواند تا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گونه بدعت او تقب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شود و مردم از بدعت او گر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زان شدند، اما اگر پشت سر بدعت گذار نماز خوانده شد نماز 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است.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حکم ترک نماز خواندن بر بدعت گذار و دعا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رحمت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او؟ اگر کافر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مرتد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به سبب بدعت خود کافر قرار داده شده و بر شخص او حجت اقامه شده، بم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رد، نماز خواندن بر جنازه او و رحمت فرستادن بر او جا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ست، و همه بر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اتفاق نظر دارند.</w:t>
      </w:r>
    </w:p>
    <w:p w:rsidR="00824FE1" w:rsidRPr="00C51449" w:rsidRDefault="00824FE1" w:rsidP="00C14183">
      <w:pPr>
        <w:pStyle w:val="ab"/>
        <w:ind w:firstLine="0"/>
      </w:pPr>
      <w:r w:rsidRPr="00C51449">
        <w:rPr>
          <w:rFonts w:hint="cs"/>
          <w:rtl/>
        </w:rPr>
        <w:t xml:space="preserve">اگر فرد گناهکار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آلوده به چنان بدعت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از دا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ره 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خارج</w:t>
      </w:r>
      <w:r>
        <w:rPr>
          <w:rFonts w:hint="cs"/>
          <w:rtl/>
        </w:rPr>
        <w:t xml:space="preserve"> نمی‌</w:t>
      </w:r>
      <w:r w:rsidRPr="00C51449">
        <w:rPr>
          <w:rFonts w:hint="cs"/>
          <w:rtl/>
        </w:rPr>
        <w:t>کند، بم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رد مقرر است که امام 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 عالم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مقتدا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مردم است بر او نماز نخوانند تا مردم از چن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گناه و معص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برحذر باشند اما 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 به معنا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آن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ست که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همه نماز خواندن بر او حرام است! بلکه نماز خواندن بر جنازه او و دعا برا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 فرض کفا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است، تا وقت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در حال کفر نمرده و از کسان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قرار نگرفتهه که به هم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شه ماندن آن‌ها در دوزخ حکم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‌شود.</w:t>
      </w:r>
    </w:p>
  </w:footnote>
  <w:footnote w:id="157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 xml:space="preserve">شرح اصول اعتقاد اهل السنة </w:t>
      </w:r>
      <w:r w:rsidRPr="00C51449">
        <w:rPr>
          <w:rFonts w:hint="cs"/>
          <w:rtl/>
        </w:rPr>
        <w:t>لالکائ</w:t>
      </w:r>
      <w:r>
        <w:rPr>
          <w:rFonts w:hint="cs"/>
          <w:rtl/>
        </w:rPr>
        <w:t>ی و ابن بطه در «الابانة</w:t>
      </w:r>
      <w:r w:rsidRPr="00C51449">
        <w:rPr>
          <w:rFonts w:hint="cs"/>
          <w:rtl/>
        </w:rPr>
        <w:t>»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ذکر کرده است.</w:t>
      </w:r>
    </w:p>
  </w:footnote>
  <w:footnote w:id="158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 xml:space="preserve">شرح اصول اعتقاد اهل السنة </w:t>
      </w:r>
      <w:r w:rsidRPr="00C51449">
        <w:rPr>
          <w:rFonts w:hint="cs"/>
          <w:rtl/>
        </w:rPr>
        <w:t>لالکائ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ابن بطه در «</w:t>
      </w:r>
      <w:r>
        <w:rPr>
          <w:rFonts w:hint="cs"/>
          <w:rtl/>
        </w:rPr>
        <w:t>الابانة</w:t>
      </w:r>
      <w:r w:rsidRPr="00C51449">
        <w:rPr>
          <w:rFonts w:hint="cs"/>
          <w:rtl/>
        </w:rPr>
        <w:t>»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ذکر کرده است.</w:t>
      </w:r>
    </w:p>
  </w:footnote>
  <w:footnote w:id="159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 xml:space="preserve">شرح اصول اعتقاد اهل السنة </w:t>
      </w:r>
      <w:r w:rsidRPr="00C51449">
        <w:rPr>
          <w:rFonts w:hint="cs"/>
          <w:rtl/>
        </w:rPr>
        <w:t>لالکائ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ابن بطه در «</w:t>
      </w:r>
      <w:r>
        <w:rPr>
          <w:rFonts w:hint="cs"/>
          <w:rtl/>
        </w:rPr>
        <w:t>الابانة</w:t>
      </w:r>
      <w:r w:rsidRPr="00C51449">
        <w:rPr>
          <w:rFonts w:hint="cs"/>
          <w:rtl/>
        </w:rPr>
        <w:t>»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ذکر کرده است.</w:t>
      </w:r>
    </w:p>
  </w:footnote>
  <w:footnote w:id="160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 xml:space="preserve">شرح اصول اعتقاد اهل السنة </w:t>
      </w:r>
      <w:r w:rsidRPr="00C51449">
        <w:rPr>
          <w:rFonts w:hint="cs"/>
          <w:rtl/>
        </w:rPr>
        <w:t>لالکائ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ابن بطه در «</w:t>
      </w:r>
      <w:r>
        <w:rPr>
          <w:rFonts w:hint="cs"/>
          <w:rtl/>
        </w:rPr>
        <w:t>الابانة</w:t>
      </w:r>
      <w:r w:rsidRPr="00C51449">
        <w:rPr>
          <w:rFonts w:hint="cs"/>
          <w:rtl/>
        </w:rPr>
        <w:t>»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ذکر کرده است.</w:t>
      </w:r>
    </w:p>
  </w:footnote>
  <w:footnote w:id="161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 xml:space="preserve">شرح اصول اعتقاد اهل السنة </w:t>
      </w:r>
      <w:r w:rsidRPr="00C51449">
        <w:rPr>
          <w:rFonts w:hint="cs"/>
          <w:rtl/>
        </w:rPr>
        <w:t>لالکائ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ابن بطه در «</w:t>
      </w:r>
      <w:r>
        <w:rPr>
          <w:rFonts w:hint="cs"/>
          <w:rtl/>
        </w:rPr>
        <w:t>الابانة</w:t>
      </w:r>
      <w:r w:rsidRPr="00C51449">
        <w:rPr>
          <w:rFonts w:hint="cs"/>
          <w:rtl/>
        </w:rPr>
        <w:t>»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ذکر کرده است.</w:t>
      </w:r>
    </w:p>
  </w:footnote>
  <w:footnote w:id="162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 xml:space="preserve">شرح اصول اعتقاد اهل السنة </w:t>
      </w:r>
      <w:r w:rsidRPr="00C51449">
        <w:rPr>
          <w:rFonts w:hint="cs"/>
          <w:rtl/>
        </w:rPr>
        <w:t>لالکائ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ابن بطه در «</w:t>
      </w:r>
      <w:r>
        <w:rPr>
          <w:rFonts w:hint="cs"/>
          <w:rtl/>
        </w:rPr>
        <w:t>الابانة</w:t>
      </w:r>
      <w:r w:rsidRPr="00C51449">
        <w:rPr>
          <w:rFonts w:hint="cs"/>
          <w:rtl/>
        </w:rPr>
        <w:t>»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ز ذکر کرده است.</w:t>
      </w:r>
    </w:p>
  </w:footnote>
  <w:footnote w:id="163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 xml:space="preserve">«البدع </w:t>
      </w:r>
      <w:r w:rsidRPr="00C51449">
        <w:rPr>
          <w:rFonts w:hint="cs"/>
          <w:rtl/>
        </w:rPr>
        <w:t>النه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عنها» ابن وجناح</w:t>
      </w:r>
      <w:r>
        <w:rPr>
          <w:rFonts w:hint="cs"/>
          <w:rtl/>
        </w:rPr>
        <w:t>.</w:t>
      </w:r>
    </w:p>
  </w:footnote>
  <w:footnote w:id="164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سنن دارم</w:t>
      </w:r>
      <w:r>
        <w:rPr>
          <w:rFonts w:hint="cs"/>
          <w:rtl/>
        </w:rPr>
        <w:t>ی.</w:t>
      </w:r>
    </w:p>
  </w:footnote>
  <w:footnote w:id="165">
    <w:p w:rsidR="00824FE1" w:rsidRPr="00C14183" w:rsidRDefault="00824FE1" w:rsidP="00C14183">
      <w:pPr>
        <w:pStyle w:val="ab"/>
      </w:pPr>
      <w:r w:rsidRPr="00C14183">
        <w:rPr>
          <w:rStyle w:val="FootnoteReference"/>
          <w:vertAlign w:val="baseline"/>
        </w:rPr>
        <w:footnoteRef/>
      </w:r>
      <w:r w:rsidRPr="00C14183">
        <w:rPr>
          <w:rtl/>
        </w:rPr>
        <w:t xml:space="preserve">- </w:t>
      </w:r>
      <w:r w:rsidRPr="00C14183">
        <w:rPr>
          <w:rFonts w:hint="cs"/>
          <w:rtl/>
        </w:rPr>
        <w:t>المدونة الکبری امام مالک.</w:t>
      </w:r>
    </w:p>
  </w:footnote>
  <w:footnote w:id="166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مختصر کتاب ... عل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تارک .... امام نصربن ابراه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 مقدس</w:t>
      </w:r>
      <w:r>
        <w:rPr>
          <w:rFonts w:hint="cs"/>
          <w:rtl/>
        </w:rPr>
        <w:t>ی.</w:t>
      </w:r>
    </w:p>
  </w:footnote>
  <w:footnote w:id="167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«مناقب الامام احمد» ابن جوز</w:t>
      </w:r>
      <w:r>
        <w:rPr>
          <w:rFonts w:hint="cs"/>
          <w:rtl/>
        </w:rPr>
        <w:t>ی.</w:t>
      </w:r>
    </w:p>
  </w:footnote>
  <w:footnote w:id="168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>الابانة</w:t>
      </w:r>
      <w:r w:rsidRPr="00C51449">
        <w:rPr>
          <w:rFonts w:hint="cs"/>
          <w:rtl/>
        </w:rPr>
        <w:t xml:space="preserve"> امام ابن بطه</w:t>
      </w:r>
      <w:r>
        <w:rPr>
          <w:rFonts w:hint="cs"/>
          <w:rtl/>
        </w:rPr>
        <w:t>.</w:t>
      </w:r>
    </w:p>
  </w:footnote>
  <w:footnote w:id="169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>الابانة</w:t>
      </w:r>
      <w:r w:rsidRPr="00C51449">
        <w:rPr>
          <w:rFonts w:hint="cs"/>
          <w:rtl/>
        </w:rPr>
        <w:t xml:space="preserve"> امام ابن بطه</w:t>
      </w:r>
      <w:r>
        <w:rPr>
          <w:rFonts w:hint="cs"/>
          <w:rtl/>
        </w:rPr>
        <w:t>.</w:t>
      </w:r>
    </w:p>
  </w:footnote>
  <w:footnote w:id="170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>الابانة</w:t>
      </w:r>
      <w:r w:rsidRPr="00C51449">
        <w:rPr>
          <w:rFonts w:hint="cs"/>
          <w:rtl/>
        </w:rPr>
        <w:t xml:space="preserve"> امام اب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بطه</w:t>
      </w:r>
      <w:r>
        <w:rPr>
          <w:rFonts w:hint="cs"/>
          <w:rtl/>
        </w:rPr>
        <w:t>.</w:t>
      </w:r>
    </w:p>
  </w:footnote>
  <w:footnote w:id="171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 xml:space="preserve">شرح اصول اعتقاد اهل السنة </w:t>
      </w:r>
      <w:r w:rsidRPr="00C51449">
        <w:rPr>
          <w:rFonts w:hint="cs"/>
          <w:rtl/>
        </w:rPr>
        <w:t>لالکائ</w:t>
      </w:r>
      <w:r>
        <w:rPr>
          <w:rFonts w:hint="cs"/>
          <w:rtl/>
        </w:rPr>
        <w:t>ی.</w:t>
      </w:r>
    </w:p>
  </w:footnote>
  <w:footnote w:id="172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 xml:space="preserve">شرح السنة </w:t>
      </w:r>
      <w:r w:rsidRPr="00C51449">
        <w:rPr>
          <w:rFonts w:hint="cs"/>
          <w:rtl/>
        </w:rPr>
        <w:t>امام بغو</w:t>
      </w:r>
      <w:r>
        <w:rPr>
          <w:rFonts w:hint="cs"/>
          <w:rtl/>
        </w:rPr>
        <w:t>ی.</w:t>
      </w:r>
    </w:p>
  </w:footnote>
  <w:footnote w:id="173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>«اصول السنة</w:t>
      </w:r>
      <w:r w:rsidRPr="00C51449">
        <w:rPr>
          <w:rFonts w:hint="cs"/>
          <w:rtl/>
        </w:rPr>
        <w:t>» امام ابن اب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زمن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ن</w:t>
      </w:r>
      <w:r>
        <w:rPr>
          <w:rFonts w:hint="cs"/>
          <w:rtl/>
        </w:rPr>
        <w:t>.</w:t>
      </w:r>
    </w:p>
  </w:footnote>
  <w:footnote w:id="174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الاداب الشرع</w:t>
      </w:r>
      <w:r>
        <w:rPr>
          <w:rFonts w:hint="cs"/>
          <w:rtl/>
        </w:rPr>
        <w:t>یة</w:t>
      </w:r>
      <w:r w:rsidRPr="00C51449">
        <w:rPr>
          <w:rFonts w:hint="cs"/>
          <w:rtl/>
        </w:rPr>
        <w:t xml:space="preserve"> علامه ابن مفلح</w:t>
      </w:r>
      <w:r>
        <w:rPr>
          <w:rFonts w:hint="cs"/>
          <w:rtl/>
        </w:rPr>
        <w:t>.</w:t>
      </w:r>
    </w:p>
  </w:footnote>
  <w:footnote w:id="175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 xml:space="preserve">شرح السنة </w:t>
      </w:r>
      <w:r w:rsidRPr="00C51449">
        <w:rPr>
          <w:rFonts w:hint="cs"/>
          <w:rtl/>
        </w:rPr>
        <w:t>بغو</w:t>
      </w:r>
      <w:r>
        <w:rPr>
          <w:rFonts w:hint="cs"/>
          <w:rtl/>
        </w:rPr>
        <w:t>ی.</w:t>
      </w:r>
    </w:p>
  </w:footnote>
  <w:footnote w:id="176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بدان که تغ</w:t>
      </w:r>
      <w:r>
        <w:rPr>
          <w:rFonts w:hint="cs"/>
          <w:rtl/>
        </w:rPr>
        <w:t>یی</w:t>
      </w:r>
      <w:r w:rsidRPr="00C51449">
        <w:rPr>
          <w:rFonts w:hint="cs"/>
          <w:rtl/>
        </w:rPr>
        <w:t>ر منکر چند شرط دارد که برخ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عبارتند از:</w:t>
      </w:r>
    </w:p>
    <w:p w:rsidR="00824FE1" w:rsidRPr="00C51449" w:rsidRDefault="00824FE1" w:rsidP="00C14183">
      <w:pPr>
        <w:pStyle w:val="ab"/>
        <w:ind w:firstLine="0"/>
        <w:rPr>
          <w:rtl/>
        </w:rPr>
      </w:pPr>
      <w:r w:rsidRPr="00C51449">
        <w:rPr>
          <w:rFonts w:hint="cs"/>
          <w:rtl/>
        </w:rPr>
        <w:t>ـ کس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که نه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از منکر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‌کند به آنچه از آن نه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‌کند آگاه باشد.</w:t>
      </w:r>
    </w:p>
    <w:p w:rsidR="00824FE1" w:rsidRPr="00C51449" w:rsidRDefault="00824FE1" w:rsidP="00C14183">
      <w:pPr>
        <w:pStyle w:val="ab"/>
        <w:ind w:firstLine="0"/>
      </w:pPr>
      <w:r w:rsidRPr="00C51449">
        <w:rPr>
          <w:rFonts w:hint="cs"/>
          <w:rtl/>
        </w:rPr>
        <w:t>ـ مطمئن باشد که معروف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ترک گفته شده و منکر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مورد ارتکاب قرار گرفته است.</w:t>
      </w:r>
    </w:p>
    <w:p w:rsidR="00824FE1" w:rsidRPr="00C51449" w:rsidRDefault="00824FE1" w:rsidP="00C14183">
      <w:pPr>
        <w:pStyle w:val="ab"/>
        <w:ind w:firstLine="0"/>
      </w:pPr>
      <w:r w:rsidRPr="00C51449">
        <w:rPr>
          <w:rFonts w:hint="cs"/>
          <w:rtl/>
        </w:rPr>
        <w:t>ـ تغ</w:t>
      </w:r>
      <w:r>
        <w:rPr>
          <w:rFonts w:hint="cs"/>
          <w:rtl/>
        </w:rPr>
        <w:t>یی</w:t>
      </w:r>
      <w:r w:rsidRPr="00C51449">
        <w:rPr>
          <w:rFonts w:hint="cs"/>
          <w:rtl/>
        </w:rPr>
        <w:t>ر منکر به وقوع منکر بزرگ</w:t>
      </w:r>
      <w:r>
        <w:rPr>
          <w:rFonts w:hint="eastAsia"/>
          <w:rtl/>
        </w:rPr>
        <w:t>‌</w:t>
      </w:r>
      <w:r w:rsidRPr="00C51449">
        <w:rPr>
          <w:rFonts w:hint="cs"/>
          <w:rtl/>
        </w:rPr>
        <w:t>تر ن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انجامد.</w:t>
      </w:r>
    </w:p>
  </w:footnote>
  <w:footnote w:id="177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178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179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180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181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182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ترمذ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آلبان</w:t>
      </w:r>
      <w:r>
        <w:rPr>
          <w:rFonts w:hint="cs"/>
          <w:rtl/>
        </w:rPr>
        <w:t>ی.</w:t>
      </w:r>
    </w:p>
  </w:footnote>
  <w:footnote w:id="183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184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ترمذ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آلبان</w:t>
      </w:r>
      <w:r>
        <w:rPr>
          <w:rFonts w:hint="cs"/>
          <w:rtl/>
        </w:rPr>
        <w:t>ی.</w:t>
      </w:r>
    </w:p>
  </w:footnote>
  <w:footnote w:id="185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ترمذ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آلبان</w:t>
      </w:r>
      <w:r>
        <w:rPr>
          <w:rFonts w:hint="cs"/>
          <w:rtl/>
        </w:rPr>
        <w:t>ی.</w:t>
      </w:r>
    </w:p>
  </w:footnote>
  <w:footnote w:id="186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ترمذ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آلبان</w:t>
      </w:r>
      <w:r>
        <w:rPr>
          <w:rFonts w:hint="cs"/>
          <w:rtl/>
        </w:rPr>
        <w:t>ی.</w:t>
      </w:r>
    </w:p>
  </w:footnote>
  <w:footnote w:id="187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 سنن ترمذ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آلبان</w:t>
      </w:r>
      <w:r>
        <w:rPr>
          <w:rFonts w:hint="cs"/>
          <w:rtl/>
        </w:rPr>
        <w:t>ی.</w:t>
      </w:r>
    </w:p>
  </w:footnote>
  <w:footnote w:id="188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189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190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191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«البدع و اللنه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عنها» ابن وضاح</w:t>
      </w:r>
      <w:r>
        <w:rPr>
          <w:rFonts w:hint="cs"/>
          <w:rtl/>
        </w:rPr>
        <w:t>.</w:t>
      </w:r>
    </w:p>
  </w:footnote>
  <w:footnote w:id="192">
    <w:p w:rsidR="00824FE1" w:rsidRPr="000922DD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 xml:space="preserve">ابن بطه در </w:t>
      </w:r>
      <w:r>
        <w:rPr>
          <w:rFonts w:hint="cs"/>
          <w:rtl/>
        </w:rPr>
        <w:t>الابانة</w:t>
      </w:r>
      <w:r w:rsidRPr="00C51449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ت کرده است.</w:t>
      </w:r>
      <w:r>
        <w:rPr>
          <w:rFonts w:hint="cs"/>
          <w:rtl/>
        </w:rPr>
        <w:t>.</w:t>
      </w:r>
    </w:p>
  </w:footnote>
  <w:footnote w:id="193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بغو</w:t>
      </w:r>
      <w:r>
        <w:rPr>
          <w:rFonts w:hint="cs"/>
          <w:rtl/>
        </w:rPr>
        <w:t>ی در شرح السنة.</w:t>
      </w:r>
    </w:p>
  </w:footnote>
  <w:footnote w:id="194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سنن دارم</w:t>
      </w:r>
      <w:r>
        <w:rPr>
          <w:rFonts w:hint="cs"/>
          <w:rtl/>
        </w:rPr>
        <w:t>ی.</w:t>
      </w:r>
    </w:p>
  </w:footnote>
  <w:footnote w:id="195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 xml:space="preserve">شرح اصول اعتقاد اهل السنة </w:t>
      </w:r>
      <w:r w:rsidRPr="00C51449">
        <w:rPr>
          <w:rFonts w:hint="cs"/>
          <w:rtl/>
        </w:rPr>
        <w:t>لالکائ</w:t>
      </w:r>
      <w:r>
        <w:rPr>
          <w:rFonts w:hint="cs"/>
          <w:rtl/>
        </w:rPr>
        <w:t>ی.</w:t>
      </w:r>
    </w:p>
  </w:footnote>
  <w:footnote w:id="196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 xml:space="preserve">شرح اصول اعتقاد اهل السنة </w:t>
      </w:r>
      <w:r w:rsidRPr="00C51449">
        <w:rPr>
          <w:rFonts w:hint="cs"/>
          <w:rtl/>
        </w:rPr>
        <w:t>لالکائ</w:t>
      </w:r>
      <w:r>
        <w:rPr>
          <w:rFonts w:hint="cs"/>
          <w:rtl/>
        </w:rPr>
        <w:t>ی.</w:t>
      </w:r>
    </w:p>
  </w:footnote>
  <w:footnote w:id="197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>الابانة</w:t>
      </w:r>
      <w:r w:rsidRPr="00C51449">
        <w:rPr>
          <w:rFonts w:hint="cs"/>
          <w:rtl/>
        </w:rPr>
        <w:t xml:space="preserve"> ابن بطه</w:t>
      </w:r>
      <w:r>
        <w:rPr>
          <w:rFonts w:hint="cs"/>
          <w:rtl/>
        </w:rPr>
        <w:t>.</w:t>
      </w:r>
    </w:p>
  </w:footnote>
  <w:footnote w:id="198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المصنف ابن اب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شب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</w:t>
      </w:r>
      <w:r>
        <w:rPr>
          <w:rFonts w:hint="cs"/>
          <w:rtl/>
        </w:rPr>
        <w:t>.</w:t>
      </w:r>
    </w:p>
  </w:footnote>
  <w:footnote w:id="199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>الابانة</w:t>
      </w:r>
      <w:r w:rsidRPr="00C51449">
        <w:rPr>
          <w:rFonts w:hint="cs"/>
          <w:rtl/>
        </w:rPr>
        <w:t xml:space="preserve"> ابن بطه</w:t>
      </w:r>
      <w:r>
        <w:rPr>
          <w:rFonts w:hint="cs"/>
          <w:rtl/>
        </w:rPr>
        <w:t>.</w:t>
      </w:r>
    </w:p>
  </w:footnote>
  <w:footnote w:id="200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و مسلم</w:t>
      </w:r>
      <w:r>
        <w:rPr>
          <w:rFonts w:hint="cs"/>
          <w:rtl/>
        </w:rPr>
        <w:t>.</w:t>
      </w:r>
    </w:p>
  </w:footnote>
  <w:footnote w:id="201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لمعة الاعتقاد الهاد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ال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سب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ل الرشاد. ابن قدامه</w:t>
      </w:r>
      <w:r>
        <w:rPr>
          <w:rFonts w:hint="cs"/>
          <w:rtl/>
        </w:rPr>
        <w:t>.</w:t>
      </w:r>
    </w:p>
  </w:footnote>
  <w:footnote w:id="202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>البدع و</w:t>
      </w:r>
      <w:r w:rsidRPr="00C51449">
        <w:rPr>
          <w:rFonts w:hint="cs"/>
          <w:rtl/>
        </w:rPr>
        <w:t>اللنه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عنها. ابن وضاح</w:t>
      </w:r>
      <w:r>
        <w:rPr>
          <w:rFonts w:hint="cs"/>
          <w:rtl/>
        </w:rPr>
        <w:t>.</w:t>
      </w:r>
    </w:p>
  </w:footnote>
  <w:footnote w:id="203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>شرح اصول اعتقاد اهل السنة</w:t>
      </w:r>
      <w:r w:rsidRPr="00C51449">
        <w:rPr>
          <w:rFonts w:hint="cs"/>
          <w:rtl/>
        </w:rPr>
        <w:t xml:space="preserve"> لالکائ</w:t>
      </w:r>
      <w:r>
        <w:rPr>
          <w:rFonts w:hint="cs"/>
          <w:rtl/>
        </w:rPr>
        <w:t>ی.</w:t>
      </w:r>
    </w:p>
  </w:footnote>
  <w:footnote w:id="204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 xml:space="preserve">شرح اصول اعتقاد اهل السنة </w:t>
      </w:r>
      <w:r w:rsidRPr="00C51449">
        <w:rPr>
          <w:rFonts w:hint="cs"/>
          <w:rtl/>
        </w:rPr>
        <w:t>لالکائ</w:t>
      </w:r>
      <w:r>
        <w:rPr>
          <w:rFonts w:hint="cs"/>
          <w:rtl/>
        </w:rPr>
        <w:t>ی.</w:t>
      </w:r>
    </w:p>
  </w:footnote>
  <w:footnote w:id="205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 xml:space="preserve">شرح السنة </w:t>
      </w:r>
      <w:r w:rsidRPr="00C51449">
        <w:rPr>
          <w:rFonts w:hint="cs"/>
          <w:rtl/>
        </w:rPr>
        <w:t>بغو</w:t>
      </w:r>
      <w:r>
        <w:rPr>
          <w:rFonts w:hint="cs"/>
          <w:rtl/>
        </w:rPr>
        <w:t>ی.</w:t>
      </w:r>
    </w:p>
  </w:footnote>
  <w:footnote w:id="206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سنن الکبر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هق</w:t>
      </w:r>
      <w:r>
        <w:rPr>
          <w:rFonts w:hint="cs"/>
          <w:rtl/>
        </w:rPr>
        <w:t>ی.</w:t>
      </w:r>
    </w:p>
  </w:footnote>
  <w:footnote w:id="207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الفق</w:t>
      </w:r>
      <w:r>
        <w:rPr>
          <w:rFonts w:hint="cs"/>
          <w:rtl/>
        </w:rPr>
        <w:t>یه و</w:t>
      </w:r>
      <w:r w:rsidRPr="00C51449">
        <w:rPr>
          <w:rFonts w:hint="cs"/>
          <w:rtl/>
        </w:rPr>
        <w:t>المتفقه. خط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ب</w:t>
      </w:r>
      <w:r>
        <w:rPr>
          <w:rFonts w:hint="cs"/>
          <w:rtl/>
        </w:rPr>
        <w:t>.</w:t>
      </w:r>
    </w:p>
  </w:footnote>
  <w:footnote w:id="208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>الابانة</w:t>
      </w:r>
      <w:r w:rsidRPr="00C51449">
        <w:rPr>
          <w:rFonts w:hint="cs"/>
          <w:rtl/>
        </w:rPr>
        <w:t xml:space="preserve"> ابن بطه</w:t>
      </w:r>
      <w:r>
        <w:rPr>
          <w:rFonts w:hint="cs"/>
          <w:rtl/>
        </w:rPr>
        <w:t>.</w:t>
      </w:r>
    </w:p>
  </w:footnote>
  <w:footnote w:id="209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شرف اصحاب الحد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ث خط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ب بغداد</w:t>
      </w:r>
      <w:r>
        <w:rPr>
          <w:rFonts w:hint="cs"/>
          <w:rtl/>
        </w:rPr>
        <w:t>ی.</w:t>
      </w:r>
    </w:p>
  </w:footnote>
  <w:footnote w:id="210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الفق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ه و المتفقه خط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ب بغداد</w:t>
      </w:r>
      <w:r>
        <w:rPr>
          <w:rFonts w:hint="cs"/>
          <w:rtl/>
        </w:rPr>
        <w:t>ی.</w:t>
      </w:r>
    </w:p>
  </w:footnote>
  <w:footnote w:id="211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مفتاح الجنه س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وط</w:t>
      </w:r>
      <w:r>
        <w:rPr>
          <w:rFonts w:hint="cs"/>
          <w:rtl/>
        </w:rPr>
        <w:t>ی.</w:t>
      </w:r>
    </w:p>
  </w:footnote>
  <w:footnote w:id="212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 xml:space="preserve">شرح السنة </w:t>
      </w:r>
      <w:r w:rsidRPr="00C51449">
        <w:rPr>
          <w:rFonts w:hint="cs"/>
          <w:rtl/>
        </w:rPr>
        <w:t>بغو</w:t>
      </w:r>
      <w:r>
        <w:rPr>
          <w:rFonts w:hint="cs"/>
          <w:rtl/>
        </w:rPr>
        <w:t>ی.</w:t>
      </w:r>
    </w:p>
  </w:footnote>
  <w:footnote w:id="213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الاعتصام شاطب</w:t>
      </w:r>
      <w:r>
        <w:rPr>
          <w:rFonts w:hint="cs"/>
          <w:rtl/>
        </w:rPr>
        <w:t>ی.</w:t>
      </w:r>
    </w:p>
  </w:footnote>
  <w:footnote w:id="214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شرح اصول اعتقاد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اهل السنه لالکائ</w:t>
      </w:r>
      <w:r>
        <w:rPr>
          <w:rFonts w:hint="cs"/>
          <w:rtl/>
        </w:rPr>
        <w:t>ی.</w:t>
      </w:r>
    </w:p>
  </w:footnote>
  <w:footnote w:id="215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البداع اللنه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عنها. ابن وضاح</w:t>
      </w:r>
      <w:r>
        <w:rPr>
          <w:rFonts w:hint="cs"/>
          <w:rtl/>
        </w:rPr>
        <w:t>.</w:t>
      </w:r>
    </w:p>
  </w:footnote>
  <w:footnote w:id="216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الاعتصام شاطب</w:t>
      </w:r>
      <w:r>
        <w:rPr>
          <w:rFonts w:hint="cs"/>
          <w:rtl/>
        </w:rPr>
        <w:t>ی.</w:t>
      </w:r>
    </w:p>
  </w:footnote>
  <w:footnote w:id="217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زادالمعاد ابن ق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م</w:t>
      </w:r>
      <w:r>
        <w:rPr>
          <w:rFonts w:hint="cs"/>
          <w:rtl/>
        </w:rPr>
        <w:t>.</w:t>
      </w:r>
    </w:p>
  </w:footnote>
  <w:footnote w:id="218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سنن ترمذ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با سند حسن</w:t>
      </w:r>
      <w:r>
        <w:rPr>
          <w:rFonts w:hint="cs"/>
          <w:rtl/>
        </w:rPr>
        <w:t>.</w:t>
      </w:r>
    </w:p>
  </w:footnote>
  <w:footnote w:id="219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مصنف عبدالرزاق با سند صح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ح</w:t>
      </w:r>
      <w:r>
        <w:rPr>
          <w:rFonts w:hint="cs"/>
          <w:rtl/>
        </w:rPr>
        <w:t>.</w:t>
      </w:r>
    </w:p>
  </w:footnote>
  <w:footnote w:id="220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>شرح اصول اعتقاد اهل السنة</w:t>
      </w:r>
      <w:r w:rsidRPr="00C51449">
        <w:rPr>
          <w:rFonts w:hint="cs"/>
          <w:rtl/>
        </w:rPr>
        <w:t xml:space="preserve"> لالکائ</w:t>
      </w:r>
      <w:r>
        <w:rPr>
          <w:rFonts w:hint="cs"/>
          <w:rtl/>
        </w:rPr>
        <w:t>ی.</w:t>
      </w:r>
    </w:p>
  </w:footnote>
  <w:footnote w:id="221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 xml:space="preserve">شرح اصول </w:t>
      </w:r>
      <w:r w:rsidRPr="00C14183">
        <w:rPr>
          <w:rFonts w:hint="cs"/>
          <w:color w:val="FF0000"/>
          <w:rtl/>
        </w:rPr>
        <w:t>العتقاد</w:t>
      </w:r>
      <w:r w:rsidRPr="00C51449">
        <w:rPr>
          <w:rFonts w:hint="cs"/>
          <w:rtl/>
        </w:rPr>
        <w:t xml:space="preserve"> اهل السنه لالکائ</w:t>
      </w:r>
      <w:r>
        <w:rPr>
          <w:rFonts w:hint="cs"/>
          <w:rtl/>
        </w:rPr>
        <w:t>ی.</w:t>
      </w:r>
    </w:p>
  </w:footnote>
  <w:footnote w:id="222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 xml:space="preserve">شرح اصول </w:t>
      </w:r>
      <w:r w:rsidRPr="00C14183">
        <w:rPr>
          <w:rFonts w:hint="cs"/>
          <w:color w:val="FF0000"/>
          <w:rtl/>
        </w:rPr>
        <w:t>العتقاد</w:t>
      </w:r>
      <w:r>
        <w:rPr>
          <w:rFonts w:hint="cs"/>
          <w:rtl/>
        </w:rPr>
        <w:t xml:space="preserve"> اهل السنة</w:t>
      </w:r>
      <w:r w:rsidRPr="00C51449">
        <w:rPr>
          <w:rFonts w:hint="cs"/>
          <w:rtl/>
        </w:rPr>
        <w:t xml:space="preserve"> لالکائ</w:t>
      </w:r>
      <w:r>
        <w:rPr>
          <w:rFonts w:hint="cs"/>
          <w:rtl/>
        </w:rPr>
        <w:t>ی.</w:t>
      </w:r>
    </w:p>
  </w:footnote>
  <w:footnote w:id="223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 xml:space="preserve">شرح اصول </w:t>
      </w:r>
      <w:r w:rsidRPr="00C14183">
        <w:rPr>
          <w:rFonts w:hint="cs"/>
          <w:color w:val="FF0000"/>
          <w:rtl/>
        </w:rPr>
        <w:t>العتقاد</w:t>
      </w:r>
      <w:r>
        <w:rPr>
          <w:rFonts w:hint="cs"/>
          <w:rtl/>
        </w:rPr>
        <w:t xml:space="preserve"> اهل السنة</w:t>
      </w:r>
      <w:r w:rsidRPr="00C51449">
        <w:rPr>
          <w:rFonts w:hint="cs"/>
          <w:rtl/>
        </w:rPr>
        <w:t xml:space="preserve"> لالکائ</w:t>
      </w:r>
      <w:r>
        <w:rPr>
          <w:rFonts w:hint="cs"/>
          <w:rtl/>
        </w:rPr>
        <w:t>ی.</w:t>
      </w:r>
    </w:p>
  </w:footnote>
  <w:footnote w:id="224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>البدع و</w:t>
      </w:r>
      <w:r w:rsidRPr="00C51449">
        <w:rPr>
          <w:rFonts w:hint="cs"/>
          <w:rtl/>
        </w:rPr>
        <w:t>اللنه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عنها. ابن وضاح</w:t>
      </w:r>
      <w:r>
        <w:rPr>
          <w:rFonts w:hint="cs"/>
          <w:rtl/>
        </w:rPr>
        <w:t>.</w:t>
      </w:r>
    </w:p>
  </w:footnote>
  <w:footnote w:id="225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شرح اصول العتقاد اهل السنه لالکائ</w:t>
      </w:r>
      <w:r>
        <w:rPr>
          <w:rFonts w:hint="cs"/>
          <w:rtl/>
        </w:rPr>
        <w:t>ی.</w:t>
      </w:r>
    </w:p>
  </w:footnote>
  <w:footnote w:id="226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شرف اصحاب الحد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ث خط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ب</w:t>
      </w:r>
      <w:r>
        <w:rPr>
          <w:rFonts w:hint="cs"/>
          <w:rtl/>
        </w:rPr>
        <w:t>.</w:t>
      </w:r>
    </w:p>
  </w:footnote>
  <w:footnote w:id="227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جامع ب</w:t>
      </w:r>
      <w:r>
        <w:rPr>
          <w:rFonts w:hint="cs"/>
          <w:rtl/>
        </w:rPr>
        <w:t>یان العلم و</w:t>
      </w:r>
      <w:r w:rsidRPr="00C51449">
        <w:rPr>
          <w:rFonts w:hint="cs"/>
          <w:rtl/>
        </w:rPr>
        <w:t>فضله. ابن عبدالبر</w:t>
      </w:r>
      <w:r>
        <w:rPr>
          <w:rFonts w:hint="cs"/>
          <w:rtl/>
        </w:rPr>
        <w:t>.</w:t>
      </w:r>
    </w:p>
  </w:footnote>
  <w:footnote w:id="228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>الابانة</w:t>
      </w:r>
      <w:r w:rsidRPr="00C51449">
        <w:rPr>
          <w:rFonts w:hint="cs"/>
          <w:rtl/>
        </w:rPr>
        <w:t xml:space="preserve"> ابن بطه</w:t>
      </w:r>
      <w:r>
        <w:rPr>
          <w:rFonts w:hint="cs"/>
          <w:rtl/>
        </w:rPr>
        <w:t>.</w:t>
      </w:r>
    </w:p>
  </w:footnote>
  <w:footnote w:id="229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مسند امام احمد ج3/134</w:t>
      </w:r>
      <w:r>
        <w:rPr>
          <w:rFonts w:hint="cs"/>
          <w:rtl/>
        </w:rPr>
        <w:t>.</w:t>
      </w:r>
    </w:p>
  </w:footnote>
  <w:footnote w:id="230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>شرح اصول العتقاد اهل السنة</w:t>
      </w:r>
      <w:r w:rsidRPr="00C51449">
        <w:rPr>
          <w:rFonts w:hint="cs"/>
          <w:rtl/>
        </w:rPr>
        <w:t xml:space="preserve"> لالکائ</w:t>
      </w:r>
      <w:r>
        <w:rPr>
          <w:rFonts w:hint="cs"/>
          <w:rtl/>
        </w:rPr>
        <w:t>ی.</w:t>
      </w:r>
    </w:p>
  </w:footnote>
  <w:footnote w:id="231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>شرح اصول العتقاد اهل السنة</w:t>
      </w:r>
      <w:r w:rsidRPr="00C51449">
        <w:rPr>
          <w:rFonts w:hint="cs"/>
          <w:rtl/>
        </w:rPr>
        <w:t xml:space="preserve"> لالکائ</w:t>
      </w:r>
      <w:r>
        <w:rPr>
          <w:rFonts w:hint="cs"/>
          <w:rtl/>
        </w:rPr>
        <w:t>ی.</w:t>
      </w:r>
    </w:p>
  </w:footnote>
  <w:footnote w:id="232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شرح اصول العتقا</w:t>
      </w:r>
      <w:r>
        <w:rPr>
          <w:rFonts w:hint="cs"/>
          <w:rtl/>
        </w:rPr>
        <w:t>د اهل السنة</w:t>
      </w:r>
      <w:r w:rsidRPr="00C51449">
        <w:rPr>
          <w:rFonts w:hint="cs"/>
          <w:rtl/>
        </w:rPr>
        <w:t xml:space="preserve"> لالکائ</w:t>
      </w:r>
      <w:r>
        <w:rPr>
          <w:rFonts w:hint="cs"/>
          <w:rtl/>
        </w:rPr>
        <w:t>ی.</w:t>
      </w:r>
    </w:p>
  </w:footnote>
  <w:footnote w:id="233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الشفاء قاض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ع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اض ج2/88</w:t>
      </w:r>
      <w:r>
        <w:rPr>
          <w:rFonts w:hint="cs"/>
          <w:rtl/>
        </w:rPr>
        <w:t>.</w:t>
      </w:r>
    </w:p>
  </w:footnote>
  <w:footnote w:id="234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مسلم</w:t>
      </w:r>
      <w:r>
        <w:rPr>
          <w:rFonts w:hint="cs"/>
          <w:rtl/>
        </w:rPr>
        <w:t>.</w:t>
      </w:r>
    </w:p>
  </w:footnote>
  <w:footnote w:id="235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بخار</w:t>
      </w:r>
      <w:r>
        <w:rPr>
          <w:rFonts w:hint="cs"/>
          <w:rtl/>
        </w:rPr>
        <w:t>ی.</w:t>
      </w:r>
    </w:p>
  </w:footnote>
  <w:footnote w:id="236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جامع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ان العلم/ص247</w:t>
      </w:r>
      <w:r>
        <w:rPr>
          <w:rFonts w:hint="cs"/>
          <w:rtl/>
        </w:rPr>
        <w:t>.</w:t>
      </w:r>
    </w:p>
  </w:footnote>
  <w:footnote w:id="237">
    <w:p w:rsidR="00824FE1" w:rsidRPr="00C51449" w:rsidRDefault="00824FE1" w:rsidP="00C51449">
      <w:pPr>
        <w:pStyle w:val="ab"/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الکفا</w:t>
      </w:r>
      <w:r>
        <w:rPr>
          <w:rFonts w:hint="cs"/>
          <w:rtl/>
        </w:rPr>
        <w:t>یة</w:t>
      </w:r>
      <w:r w:rsidRPr="00C51449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 xml:space="preserve"> علم الروا</w:t>
      </w:r>
      <w:r>
        <w:rPr>
          <w:rFonts w:hint="cs"/>
          <w:rtl/>
        </w:rPr>
        <w:t>یة</w:t>
      </w:r>
      <w:r w:rsidRPr="00C51449">
        <w:rPr>
          <w:rFonts w:hint="cs"/>
          <w:rtl/>
        </w:rPr>
        <w:t xml:space="preserve"> خط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ب/ص196</w:t>
      </w:r>
      <w:r>
        <w:rPr>
          <w:rFonts w:hint="cs"/>
          <w:rtl/>
        </w:rPr>
        <w:t>.</w:t>
      </w:r>
    </w:p>
  </w:footnote>
  <w:footnote w:id="238">
    <w:p w:rsidR="00824FE1" w:rsidRPr="00C51449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جامع ب</w:t>
      </w:r>
      <w:r>
        <w:rPr>
          <w:rFonts w:hint="cs"/>
          <w:rtl/>
        </w:rPr>
        <w:t>ی</w:t>
      </w:r>
      <w:r w:rsidRPr="00C51449">
        <w:rPr>
          <w:rFonts w:hint="cs"/>
          <w:rtl/>
        </w:rPr>
        <w:t>ان العلم /ص248</w:t>
      </w:r>
      <w:r>
        <w:rPr>
          <w:rFonts w:hint="cs"/>
          <w:rtl/>
        </w:rPr>
        <w:t>.</w:t>
      </w:r>
    </w:p>
  </w:footnote>
  <w:footnote w:id="239">
    <w:p w:rsidR="00824FE1" w:rsidRPr="000922DD" w:rsidRDefault="00824FE1" w:rsidP="00C51449">
      <w:pPr>
        <w:pStyle w:val="ab"/>
        <w:rPr>
          <w:rtl/>
        </w:rPr>
      </w:pPr>
      <w:r w:rsidRPr="00C51449">
        <w:rPr>
          <w:rStyle w:val="FootnoteReference"/>
          <w:vertAlign w:val="baseline"/>
        </w:rPr>
        <w:footnoteRef/>
      </w:r>
      <w:r>
        <w:rPr>
          <w:rtl/>
        </w:rPr>
        <w:t xml:space="preserve">- </w:t>
      </w:r>
      <w:r w:rsidRPr="00C51449">
        <w:rPr>
          <w:rFonts w:hint="cs"/>
          <w:rtl/>
        </w:rPr>
        <w:t>الاعتصام شاطب</w:t>
      </w:r>
      <w:r>
        <w:rPr>
          <w:rFonts w:hint="cs"/>
          <w:rtl/>
        </w:rPr>
        <w:t>ی.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D643BE" w:rsidRDefault="00824FE1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474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2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433E37" w:rsidRDefault="00824FE1" w:rsidP="00DE55A4">
    <w:pPr>
      <w:pStyle w:val="Header"/>
      <w:tabs>
        <w:tab w:val="clear" w:pos="4153"/>
        <w:tab w:val="clear" w:pos="8306"/>
        <w:tab w:val="right" w:pos="6804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IRNazanin" w:hAnsi="IRNazanin" w:cs="IRNazanin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284480</wp:posOffset>
              </wp:positionV>
              <wp:extent cx="4499610" cy="0"/>
              <wp:effectExtent l="26670" t="20320" r="26670" b="27305"/>
              <wp:wrapNone/>
              <wp:docPr id="13" name="Line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0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2.4pt" to="354.4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اصل اول: ایمان و ارکان آن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 </w: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F071AC">
      <w:rPr>
        <w:rFonts w:ascii="Nazli" w:hAnsi="Nazli" w:cs="Nazli"/>
        <w:noProof/>
        <w:rtl/>
        <w:lang w:bidi="fa-IR"/>
      </w:rPr>
      <w:t>93</w:t>
    </w:r>
    <w:r w:rsidRPr="00C14F87">
      <w:rPr>
        <w:rFonts w:ascii="Nazli" w:hAnsi="Nazli" w:cs="Nazli" w:hint="cs"/>
        <w:rtl/>
        <w:lang w:bidi="fa-IR"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433E37" w:rsidRDefault="00824FE1" w:rsidP="00DE55A4">
    <w:pPr>
      <w:pStyle w:val="Header"/>
      <w:tabs>
        <w:tab w:val="clear" w:pos="4153"/>
        <w:tab w:val="clear" w:pos="8306"/>
        <w:tab w:val="right" w:pos="6804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IRNazanin" w:hAnsi="IRNazanin" w:cs="IRNazanin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284480</wp:posOffset>
              </wp:positionV>
              <wp:extent cx="4499610" cy="0"/>
              <wp:effectExtent l="26670" t="20320" r="26670" b="27305"/>
              <wp:wrapNone/>
              <wp:docPr id="12" name="Line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2.4pt" to="354.4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اصل سوم: موضع اهل سنت والجماعت در خصوص مساله تکفیر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 </w: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F071AC">
      <w:rPr>
        <w:rFonts w:ascii="Nazli" w:hAnsi="Nazli" w:cs="Nazli"/>
        <w:noProof/>
        <w:rtl/>
        <w:lang w:bidi="fa-IR"/>
      </w:rPr>
      <w:t>103</w:t>
    </w:r>
    <w:r w:rsidRPr="00C14F87">
      <w:rPr>
        <w:rFonts w:ascii="Nazli" w:hAnsi="Nazli" w:cs="Nazli" w:hint="cs"/>
        <w:rtl/>
        <w:lang w:bidi="fa-IR"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433E37" w:rsidRDefault="00824FE1" w:rsidP="00DE55A4">
    <w:pPr>
      <w:pStyle w:val="Header"/>
      <w:tabs>
        <w:tab w:val="clear" w:pos="4153"/>
        <w:tab w:val="clear" w:pos="8306"/>
        <w:tab w:val="right" w:pos="6804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IRNazanin" w:hAnsi="IRNazanin" w:cs="IRNazanin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284480</wp:posOffset>
              </wp:positionV>
              <wp:extent cx="4499610" cy="0"/>
              <wp:effectExtent l="26670" t="20320" r="26670" b="27305"/>
              <wp:wrapNone/>
              <wp:docPr id="11" name="Line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2.4pt" to="354.4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اصل چهارم: ایمان به نصوص وعده و وعید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 </w: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F071AC">
      <w:rPr>
        <w:rFonts w:ascii="Nazli" w:hAnsi="Nazli" w:cs="Nazli"/>
        <w:noProof/>
        <w:rtl/>
        <w:lang w:bidi="fa-IR"/>
      </w:rPr>
      <w:t>111</w:t>
    </w:r>
    <w:r w:rsidRPr="00C14F87">
      <w:rPr>
        <w:rFonts w:ascii="Nazli" w:hAnsi="Nazli" w:cs="Nazli" w:hint="cs"/>
        <w:rtl/>
        <w:lang w:bidi="fa-IR"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433E37" w:rsidRDefault="00824FE1" w:rsidP="00DE55A4">
    <w:pPr>
      <w:pStyle w:val="Header"/>
      <w:tabs>
        <w:tab w:val="clear" w:pos="4153"/>
        <w:tab w:val="clear" w:pos="8306"/>
        <w:tab w:val="right" w:pos="6804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IRNazanin" w:hAnsi="IRNazanin" w:cs="IRNazanin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294005</wp:posOffset>
              </wp:positionV>
              <wp:extent cx="4499610" cy="0"/>
              <wp:effectExtent l="26670" t="20320" r="26670" b="27305"/>
              <wp:wrapNone/>
              <wp:docPr id="10" name="Line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3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3.15pt" to="354.4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اصل پنجم: دوستی کردن و دشمنی ورزیدن در عقیده اهل سنت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 </w: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F071AC">
      <w:rPr>
        <w:rFonts w:ascii="Nazli" w:hAnsi="Nazli" w:cs="Nazli"/>
        <w:noProof/>
        <w:rtl/>
        <w:lang w:bidi="fa-IR"/>
      </w:rPr>
      <w:t>119</w:t>
    </w:r>
    <w:r w:rsidRPr="00C14F87">
      <w:rPr>
        <w:rFonts w:ascii="Nazli" w:hAnsi="Nazli" w:cs="Nazli" w:hint="cs"/>
        <w:rtl/>
        <w:lang w:bidi="fa-IR"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433E37" w:rsidRDefault="00824FE1" w:rsidP="00DE55A4">
    <w:pPr>
      <w:pStyle w:val="Header"/>
      <w:tabs>
        <w:tab w:val="clear" w:pos="4153"/>
        <w:tab w:val="clear" w:pos="8306"/>
        <w:tab w:val="right" w:pos="6804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IRNazanin" w:hAnsi="IRNazanin" w:cs="IRNazanin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294005</wp:posOffset>
              </wp:positionV>
              <wp:extent cx="4499610" cy="0"/>
              <wp:effectExtent l="26670" t="20320" r="26670" b="27305"/>
              <wp:wrapNone/>
              <wp:docPr id="9" name="Line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4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3.15pt" to="354.4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اصل ششم: تصدیق کرامات اولیاء و فراست و خواب و سحر و حسد و...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 </w: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F071AC">
      <w:rPr>
        <w:rFonts w:ascii="Nazli" w:hAnsi="Nazli" w:cs="Nazli"/>
        <w:noProof/>
        <w:rtl/>
        <w:lang w:bidi="fa-IR"/>
      </w:rPr>
      <w:t>129</w:t>
    </w:r>
    <w:r w:rsidRPr="00C14F87">
      <w:rPr>
        <w:rFonts w:ascii="Nazli" w:hAnsi="Nazli" w:cs="Nazli" w:hint="cs"/>
        <w:rtl/>
        <w:lang w:bidi="fa-IR"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433E37" w:rsidRDefault="00824FE1" w:rsidP="00DE55A4">
    <w:pPr>
      <w:pStyle w:val="Header"/>
      <w:tabs>
        <w:tab w:val="clear" w:pos="4153"/>
        <w:tab w:val="clear" w:pos="8306"/>
        <w:tab w:val="right" w:pos="6804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IRNazanin" w:hAnsi="IRNazanin" w:cs="IRNazanin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294005</wp:posOffset>
              </wp:positionV>
              <wp:extent cx="4499610" cy="0"/>
              <wp:effectExtent l="26670" t="20320" r="26670" b="27305"/>
              <wp:wrapNone/>
              <wp:docPr id="8" name="Line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5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3.15pt" to="354.4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اصل هفتم: شیوه فراگیری و استدلال از دیدگاه اهل سنت والجماعت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 </w: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F071AC">
      <w:rPr>
        <w:rFonts w:ascii="Nazli" w:hAnsi="Nazli" w:cs="Nazli"/>
        <w:noProof/>
        <w:rtl/>
        <w:lang w:bidi="fa-IR"/>
      </w:rPr>
      <w:t>137</w:t>
    </w:r>
    <w:r w:rsidRPr="00C14F87">
      <w:rPr>
        <w:rFonts w:ascii="Nazli" w:hAnsi="Nazli" w:cs="Nazli" w:hint="cs"/>
        <w:rtl/>
        <w:lang w:bidi="fa-IR"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433E37" w:rsidRDefault="00824FE1" w:rsidP="00DE55A4">
    <w:pPr>
      <w:pStyle w:val="Header"/>
      <w:tabs>
        <w:tab w:val="clear" w:pos="4153"/>
        <w:tab w:val="clear" w:pos="8306"/>
        <w:tab w:val="right" w:pos="6804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IRNazanin" w:hAnsi="IRNazanin" w:cs="IRNazanin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294005</wp:posOffset>
              </wp:positionV>
              <wp:extent cx="4499610" cy="0"/>
              <wp:effectExtent l="26670" t="20320" r="26670" b="27305"/>
              <wp:wrapNone/>
              <wp:docPr id="7" name="Lin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6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3.15pt" to="354.4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اصل هشتم: وجوب اطاعت از حکام در کارهای نیکو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 </w: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F071AC">
      <w:rPr>
        <w:rFonts w:ascii="Nazli" w:hAnsi="Nazli" w:cs="Nazli"/>
        <w:noProof/>
        <w:rtl/>
        <w:lang w:bidi="fa-IR"/>
      </w:rPr>
      <w:t>143</w:t>
    </w:r>
    <w:r w:rsidRPr="00C14F87">
      <w:rPr>
        <w:rFonts w:ascii="Nazli" w:hAnsi="Nazli" w:cs="Nazli" w:hint="cs"/>
        <w:rtl/>
        <w:lang w:bidi="fa-IR"/>
      </w:rP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433E37" w:rsidRDefault="00824FE1" w:rsidP="00DE55A4">
    <w:pPr>
      <w:pStyle w:val="Header"/>
      <w:tabs>
        <w:tab w:val="clear" w:pos="4153"/>
        <w:tab w:val="clear" w:pos="8306"/>
        <w:tab w:val="right" w:pos="6804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IRNazanin" w:hAnsi="IRNazanin" w:cs="IRNazanin"/>
        <w:noProof/>
        <w:spacing w:val="-4"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294005</wp:posOffset>
              </wp:positionV>
              <wp:extent cx="4499610" cy="0"/>
              <wp:effectExtent l="26670" t="20320" r="26670" b="27305"/>
              <wp:wrapNone/>
              <wp:docPr id="6" name="Lin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7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3.15pt" to="354.4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825B77">
      <w:rPr>
        <w:rFonts w:ascii="IRNazanin" w:hAnsi="IRNazanin" w:cs="IRNazanin" w:hint="cs"/>
        <w:b/>
        <w:bCs/>
        <w:spacing w:val="-4"/>
        <w:sz w:val="26"/>
        <w:szCs w:val="26"/>
        <w:rtl/>
        <w:lang w:bidi="fa-IR"/>
      </w:rPr>
      <w:t>اصل نهم: عقیده اهل سنت والجماعت درمورد صحابه و خلافت و اهل بیت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 </w: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F071AC">
      <w:rPr>
        <w:rFonts w:ascii="Nazli" w:hAnsi="Nazli" w:cs="Nazli"/>
        <w:noProof/>
        <w:rtl/>
        <w:lang w:bidi="fa-IR"/>
      </w:rPr>
      <w:t>153</w:t>
    </w:r>
    <w:r w:rsidRPr="00C14F87">
      <w:rPr>
        <w:rFonts w:ascii="Nazli" w:hAnsi="Nazli" w:cs="Nazli" w:hint="cs"/>
        <w:rtl/>
        <w:lang w:bidi="fa-IR"/>
      </w:rPr>
      <w:fldChar w:fldCharType="end"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433E37" w:rsidRDefault="00824FE1" w:rsidP="00DE55A4">
    <w:pPr>
      <w:pStyle w:val="Header"/>
      <w:tabs>
        <w:tab w:val="clear" w:pos="4153"/>
        <w:tab w:val="clear" w:pos="8306"/>
        <w:tab w:val="right" w:pos="6804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IRNazanin" w:hAnsi="IRNazanin" w:cs="IRNazanin"/>
        <w:noProof/>
        <w:spacing w:val="-4"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294005</wp:posOffset>
              </wp:positionV>
              <wp:extent cx="4499610" cy="0"/>
              <wp:effectExtent l="26670" t="20320" r="26670" b="27305"/>
              <wp:wrapNone/>
              <wp:docPr id="5" name="Line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8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3.15pt" to="354.4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825B77">
      <w:rPr>
        <w:rFonts w:ascii="IRNazanin" w:hAnsi="IRNazanin" w:cs="IRNazanin" w:hint="cs"/>
        <w:b/>
        <w:bCs/>
        <w:spacing w:val="-4"/>
        <w:sz w:val="26"/>
        <w:szCs w:val="26"/>
        <w:rtl/>
        <w:lang w:bidi="fa-IR"/>
      </w:rPr>
      <w:t xml:space="preserve">اصل </w:t>
    </w:r>
    <w:r>
      <w:rPr>
        <w:rFonts w:ascii="IRNazanin" w:hAnsi="IRNazanin" w:cs="IRNazanin" w:hint="cs"/>
        <w:b/>
        <w:bCs/>
        <w:spacing w:val="-4"/>
        <w:sz w:val="26"/>
        <w:szCs w:val="26"/>
        <w:rtl/>
        <w:lang w:bidi="fa-IR"/>
      </w:rPr>
      <w:t>دهم: موضع اهل سنت والجماعت در برابر بدعت‌گذاران و اهل اهواء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 </w: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F071AC">
      <w:rPr>
        <w:rFonts w:ascii="Nazli" w:hAnsi="Nazli" w:cs="Nazli"/>
        <w:noProof/>
        <w:rtl/>
        <w:lang w:bidi="fa-IR"/>
      </w:rPr>
      <w:t>165</w:t>
    </w:r>
    <w:r w:rsidRPr="00C14F87">
      <w:rPr>
        <w:rFonts w:ascii="Nazli" w:hAnsi="Nazli" w:cs="Nazli" w:hint="cs"/>
        <w:rtl/>
        <w:lang w:bidi="fa-IR"/>
      </w:rPr>
      <w:fldChar w:fldCharType="end"/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433E37" w:rsidRDefault="00824FE1" w:rsidP="00825B77">
    <w:pPr>
      <w:pStyle w:val="Header"/>
      <w:tabs>
        <w:tab w:val="clear" w:pos="4153"/>
        <w:tab w:val="clear" w:pos="8306"/>
        <w:tab w:val="right" w:pos="6804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IRNazanin" w:hAnsi="IRNazanin" w:cs="IRNazanin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4896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294005</wp:posOffset>
              </wp:positionV>
              <wp:extent cx="4499610" cy="0"/>
              <wp:effectExtent l="26670" t="20320" r="26670" b="27305"/>
              <wp:wrapNone/>
              <wp:docPr id="4" name="Line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9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3.15pt" to="354.4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825B77">
      <w:rPr>
        <w:rFonts w:ascii="IRNazanin" w:hAnsi="IRNazanin" w:cs="IRNazanin" w:hint="cs"/>
        <w:b/>
        <w:bCs/>
        <w:sz w:val="26"/>
        <w:szCs w:val="26"/>
        <w:rtl/>
        <w:lang w:bidi="fa-IR"/>
      </w:rPr>
      <w:t>شیوۀ اهل سنت والجماعت در سلوک و اخلاق</w:t>
    </w:r>
    <w:r>
      <w:rPr>
        <w:rFonts w:ascii="IRNazanin" w:hAnsi="IRNazanin" w:cs="IRNazanin" w:hint="cs"/>
        <w:b/>
        <w:bCs/>
        <w:spacing w:val="-4"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</w: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F071AC">
      <w:rPr>
        <w:rFonts w:ascii="Nazli" w:hAnsi="Nazli" w:cs="Nazli"/>
        <w:noProof/>
        <w:rtl/>
        <w:lang w:bidi="fa-IR"/>
      </w:rPr>
      <w:t>179</w:t>
    </w:r>
    <w:r w:rsidRPr="00C14F87">
      <w:rPr>
        <w:rFonts w:ascii="Nazli" w:hAnsi="Nazli" w:cs="Nazli" w:hint="cs"/>
        <w:rtl/>
        <w:lang w:bidi="fa-IR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D97A5E" w:rsidRDefault="00824FE1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824FE1" w:rsidRPr="00C37D07" w:rsidRDefault="00824FE1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DA0125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824FE1" w:rsidRPr="00BC39D5" w:rsidRDefault="00824FE1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485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20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ClOtlwiAgAAPw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433E37" w:rsidRDefault="00824FE1" w:rsidP="00825B77">
    <w:pPr>
      <w:pStyle w:val="Header"/>
      <w:tabs>
        <w:tab w:val="clear" w:pos="4153"/>
        <w:tab w:val="clear" w:pos="8306"/>
        <w:tab w:val="right" w:pos="6804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IRNazanin" w:hAnsi="IRNazanin" w:cs="IRNazanin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5920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294005</wp:posOffset>
              </wp:positionV>
              <wp:extent cx="4499610" cy="0"/>
              <wp:effectExtent l="26670" t="20320" r="26670" b="27305"/>
              <wp:wrapNone/>
              <wp:docPr id="3" name="Line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0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3.15pt" to="354.4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توصیه‌ها و سخنان ائمه اهل سنت والجماعت در راستای اتباع و...</w:t>
    </w:r>
    <w:r>
      <w:rPr>
        <w:rFonts w:ascii="IRNazanin" w:hAnsi="IRNazanin" w:cs="IRNazanin" w:hint="cs"/>
        <w:b/>
        <w:bCs/>
        <w:spacing w:val="-4"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</w: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F071AC">
      <w:rPr>
        <w:rFonts w:ascii="Nazli" w:hAnsi="Nazli" w:cs="Nazli"/>
        <w:noProof/>
        <w:rtl/>
        <w:lang w:bidi="fa-IR"/>
      </w:rPr>
      <w:t>187</w:t>
    </w:r>
    <w:r w:rsidRPr="00C14F87">
      <w:rPr>
        <w:rFonts w:ascii="Nazli" w:hAnsi="Nazli" w:cs="Nazli" w:hint="cs"/>
        <w:rtl/>
        <w:lang w:bidi="fa-IR"/>
      </w:rPr>
      <w:fldChar w:fldCharType="end"/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433E37" w:rsidRDefault="00824FE1" w:rsidP="00825B77">
    <w:pPr>
      <w:pStyle w:val="Header"/>
      <w:tabs>
        <w:tab w:val="clear" w:pos="4153"/>
        <w:tab w:val="clear" w:pos="8306"/>
        <w:tab w:val="right" w:pos="6804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IRNazanin" w:hAnsi="IRNazanin" w:cs="IRNazanin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6944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294005</wp:posOffset>
              </wp:positionV>
              <wp:extent cx="4499610" cy="0"/>
              <wp:effectExtent l="26670" t="20320" r="26670" b="27305"/>
              <wp:wrapNone/>
              <wp:docPr id="2" name="Line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1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3.15pt" to="354.4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شرایط و ضوابط دعوت دادن به عقیده اهل سنت والجماعت </w:t>
    </w:r>
    <w:r>
      <w:rPr>
        <w:rFonts w:ascii="IRNazanin" w:hAnsi="IRNazanin" w:cs="IRNazanin" w:hint="cs"/>
        <w:b/>
        <w:bCs/>
        <w:spacing w:val="-4"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</w: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F071AC">
      <w:rPr>
        <w:rFonts w:ascii="Nazli" w:hAnsi="Nazli" w:cs="Nazli"/>
        <w:noProof/>
        <w:rtl/>
        <w:lang w:bidi="fa-IR"/>
      </w:rPr>
      <w:t>201</w:t>
    </w:r>
    <w:r w:rsidRPr="00C14F87">
      <w:rPr>
        <w:rFonts w:ascii="Nazli" w:hAnsi="Nazli" w:cs="Nazli" w:hint="cs"/>
        <w:rtl/>
        <w:lang w:bidi="fa-IR"/>
      </w:rPr>
      <w:fldChar w:fldCharType="end"/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433E37" w:rsidRDefault="00824FE1" w:rsidP="00825B77">
    <w:pPr>
      <w:pStyle w:val="Header"/>
      <w:tabs>
        <w:tab w:val="clear" w:pos="4153"/>
        <w:tab w:val="clear" w:pos="8306"/>
        <w:tab w:val="right" w:pos="6804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IRNazanin" w:hAnsi="IRNazanin" w:cs="IRNazanin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7968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294005</wp:posOffset>
              </wp:positionV>
              <wp:extent cx="4499610" cy="0"/>
              <wp:effectExtent l="26670" t="20320" r="26670" b="27305"/>
              <wp:wrapNone/>
              <wp:docPr id="1" name="Line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2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3.15pt" to="354.4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سخن پایانی </w:t>
    </w:r>
    <w:r>
      <w:rPr>
        <w:rFonts w:ascii="IRNazanin" w:hAnsi="IRNazanin" w:cs="IRNazanin" w:hint="cs"/>
        <w:b/>
        <w:bCs/>
        <w:spacing w:val="-4"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</w: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F071AC">
      <w:rPr>
        <w:rFonts w:ascii="Nazli" w:hAnsi="Nazli" w:cs="Nazli"/>
        <w:noProof/>
        <w:rtl/>
        <w:lang w:bidi="fa-IR"/>
      </w:rPr>
      <w:t>203</w:t>
    </w:r>
    <w:r w:rsidRPr="00C14F87">
      <w:rPr>
        <w:rFonts w:ascii="Nazli" w:hAnsi="Nazli" w:cs="Nazli" w:hint="cs"/>
        <w:rtl/>
        <w:lang w:bidi="fa-IR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D643BE" w:rsidRDefault="00824FE1" w:rsidP="00DE55A4">
    <w:pPr>
      <w:pStyle w:val="Header"/>
      <w:tabs>
        <w:tab w:val="clear" w:pos="4153"/>
        <w:tab w:val="clear" w:pos="8306"/>
        <w:tab w:val="left" w:pos="3969"/>
        <w:tab w:val="right" w:pos="6804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Nazli" w:hAnsi="Nazli" w:cs="Nazli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056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295275</wp:posOffset>
              </wp:positionV>
              <wp:extent cx="4501515" cy="0"/>
              <wp:effectExtent l="24765" t="21590" r="26670" b="26035"/>
              <wp:wrapNone/>
              <wp:docPr id="19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151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25pt" to="354.4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" strokeweight="3pt">
              <v:stroke linestyle="thinThin"/>
            </v:line>
          </w:pict>
        </mc:Fallback>
      </mc:AlternateConten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F071AC">
      <w:rPr>
        <w:rFonts w:ascii="Nazli" w:hAnsi="Nazli" w:cs="Nazli"/>
        <w:noProof/>
        <w:rtl/>
        <w:lang w:bidi="fa-IR"/>
      </w:rPr>
      <w:t>18</w:t>
    </w:r>
    <w:r w:rsidRPr="00C14F87">
      <w:rPr>
        <w:rFonts w:ascii="Nazli" w:hAnsi="Nazli" w:cs="Nazli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hint="cs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الوجیز فی عقیدة السلف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433E37" w:rsidRDefault="00824FE1" w:rsidP="00DE55A4">
    <w:pPr>
      <w:pStyle w:val="Header"/>
      <w:tabs>
        <w:tab w:val="clear" w:pos="4153"/>
        <w:tab w:val="clear" w:pos="8306"/>
        <w:tab w:val="right" w:pos="6804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IRNazanin" w:hAnsi="IRNazanin" w:cs="IRNazanin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49536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284480</wp:posOffset>
              </wp:positionV>
              <wp:extent cx="4499610" cy="0"/>
              <wp:effectExtent l="26670" t="20320" r="26670" b="27305"/>
              <wp:wrapNone/>
              <wp:docPr id="18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2.4pt" to="354.4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فهرست مطالب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 </w: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F071AC">
      <w:rPr>
        <w:rFonts w:ascii="Nazli" w:hAnsi="Nazli" w:cs="Nazli"/>
        <w:noProof/>
        <w:rtl/>
        <w:lang w:bidi="fa-IR"/>
      </w:rPr>
      <w:t>3</w:t>
    </w:r>
    <w:r w:rsidRPr="00C14F87">
      <w:rPr>
        <w:rFonts w:ascii="Nazli" w:hAnsi="Nazli" w:cs="Nazli" w:hint="cs"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Default="00824FE1" w:rsidP="00C14F87">
    <w:pPr>
      <w:pStyle w:val="Header"/>
      <w:spacing w:after="180"/>
      <w:ind w:left="284" w:right="284"/>
      <w:jc w:val="both"/>
      <w:rPr>
        <w:rFonts w:cs="B Lotus"/>
        <w:rtl/>
      </w:rPr>
    </w:pPr>
  </w:p>
  <w:p w:rsidR="00824FE1" w:rsidRDefault="00824FE1" w:rsidP="003978F7">
    <w:pPr>
      <w:pStyle w:val="Header"/>
      <w:spacing w:after="180"/>
      <w:ind w:left="284"/>
      <w:jc w:val="both"/>
      <w:rPr>
        <w:rFonts w:cs="B Lotus"/>
        <w:rtl/>
      </w:rPr>
    </w:pPr>
  </w:p>
  <w:p w:rsidR="00824FE1" w:rsidRDefault="00824FE1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824FE1" w:rsidRDefault="00824FE1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824FE1" w:rsidRDefault="00824FE1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824FE1" w:rsidRPr="00347111" w:rsidRDefault="00824FE1" w:rsidP="003978F7">
    <w:pPr>
      <w:pStyle w:val="Header"/>
      <w:spacing w:after="180"/>
      <w:ind w:left="284"/>
      <w:jc w:val="both"/>
      <w:rPr>
        <w:rFonts w:cs="B Lotus"/>
        <w:sz w:val="6"/>
        <w:szCs w:val="6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433E37" w:rsidRDefault="00824FE1" w:rsidP="00DE55A4">
    <w:pPr>
      <w:pStyle w:val="Header"/>
      <w:tabs>
        <w:tab w:val="clear" w:pos="4153"/>
        <w:tab w:val="clear" w:pos="8306"/>
        <w:tab w:val="right" w:pos="6804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IRNazanin" w:hAnsi="IRNazanin" w:cs="IRNazanin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1584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284480</wp:posOffset>
              </wp:positionV>
              <wp:extent cx="4499610" cy="0"/>
              <wp:effectExtent l="26670" t="20320" r="26670" b="27305"/>
              <wp:wrapNone/>
              <wp:docPr id="17" name="Line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6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2.4pt" to="354.4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 </w: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F071AC">
      <w:rPr>
        <w:rFonts w:ascii="Nazli" w:hAnsi="Nazli" w:cs="Nazli"/>
        <w:noProof/>
        <w:rtl/>
        <w:lang w:bidi="fa-IR"/>
      </w:rPr>
      <w:t>7</w:t>
    </w:r>
    <w:r w:rsidRPr="00C14F87">
      <w:rPr>
        <w:rFonts w:ascii="Nazli" w:hAnsi="Nazli" w:cs="Nazli" w:hint="cs"/>
        <w:rtl/>
        <w:lang w:bidi="fa-IR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433E37" w:rsidRDefault="00824FE1" w:rsidP="00DE55A4">
    <w:pPr>
      <w:pStyle w:val="Header"/>
      <w:tabs>
        <w:tab w:val="clear" w:pos="4153"/>
        <w:tab w:val="clear" w:pos="8306"/>
        <w:tab w:val="right" w:pos="6804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IRNazanin" w:hAnsi="IRNazanin" w:cs="IRNazanin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2608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284480</wp:posOffset>
              </wp:positionV>
              <wp:extent cx="4499610" cy="0"/>
              <wp:effectExtent l="26670" t="20320" r="26670" b="27305"/>
              <wp:wrapNone/>
              <wp:docPr id="16" name="Line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7" o:spid="_x0000_s1026" style="position:absolute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2.4pt" to="354.4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گزیده‌هایی از مقدمه‌هایی که علما بر این کتاب نوشته‌اند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 </w: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F071AC">
      <w:rPr>
        <w:rFonts w:ascii="Nazli" w:hAnsi="Nazli" w:cs="Nazli"/>
        <w:noProof/>
        <w:rtl/>
        <w:lang w:bidi="fa-IR"/>
      </w:rPr>
      <w:t>11</w:t>
    </w:r>
    <w:r w:rsidRPr="00C14F87">
      <w:rPr>
        <w:rFonts w:ascii="Nazli" w:hAnsi="Nazli" w:cs="Nazli" w:hint="cs"/>
        <w:rtl/>
        <w:lang w:bidi="fa-IR"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433E37" w:rsidRDefault="00824FE1" w:rsidP="00DE55A4">
    <w:pPr>
      <w:pStyle w:val="Header"/>
      <w:tabs>
        <w:tab w:val="clear" w:pos="4153"/>
        <w:tab w:val="clear" w:pos="8306"/>
        <w:tab w:val="right" w:pos="6804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IRNazanin" w:hAnsi="IRNazanin" w:cs="IRNazanin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284480</wp:posOffset>
              </wp:positionV>
              <wp:extent cx="4499610" cy="0"/>
              <wp:effectExtent l="26670" t="20320" r="26670" b="27305"/>
              <wp:wrapNone/>
              <wp:docPr id="15" name="Line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8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2.4pt" to="354.4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 مؤلف برای چاپ اول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 </w: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F071AC">
      <w:rPr>
        <w:rFonts w:ascii="Nazli" w:hAnsi="Nazli" w:cs="Nazli"/>
        <w:noProof/>
        <w:rtl/>
        <w:lang w:bidi="fa-IR"/>
      </w:rPr>
      <w:t>15</w:t>
    </w:r>
    <w:r w:rsidRPr="00C14F87">
      <w:rPr>
        <w:rFonts w:ascii="Nazli" w:hAnsi="Nazli" w:cs="Nazli" w:hint="cs"/>
        <w:rtl/>
        <w:lang w:bidi="fa-IR"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FE1" w:rsidRPr="00433E37" w:rsidRDefault="00824FE1" w:rsidP="00DE55A4">
    <w:pPr>
      <w:pStyle w:val="Header"/>
      <w:tabs>
        <w:tab w:val="clear" w:pos="4153"/>
        <w:tab w:val="clear" w:pos="8306"/>
        <w:tab w:val="right" w:pos="6804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IRNazanin" w:hAnsi="IRNazanin" w:cs="IRNazanin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284480</wp:posOffset>
              </wp:positionV>
              <wp:extent cx="4499610" cy="0"/>
              <wp:effectExtent l="26670" t="20320" r="26670" b="27305"/>
              <wp:wrapNone/>
              <wp:docPr id="14" name="Line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9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2.4pt" to="354.4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تعریفات ضروری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 </w: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F071AC">
      <w:rPr>
        <w:rFonts w:ascii="Nazli" w:hAnsi="Nazli" w:cs="Nazli"/>
        <w:noProof/>
        <w:rtl/>
        <w:lang w:bidi="fa-IR"/>
      </w:rPr>
      <w:t>33</w:t>
    </w:r>
    <w:r w:rsidRPr="00C14F87">
      <w:rPr>
        <w:rFonts w:ascii="Nazli" w:hAnsi="Nazli" w:cs="Nazli" w:hint="cs"/>
        <w:rtl/>
        <w:lang w:bidi="fa-I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690D"/>
    <w:multiLevelType w:val="hybridMultilevel"/>
    <w:tmpl w:val="D354FB9E"/>
    <w:lvl w:ilvl="0" w:tplc="0409000D">
      <w:start w:val="1"/>
      <w:numFmt w:val="bullet"/>
      <w:lvlText w:val=""/>
      <w:lvlJc w:val="left"/>
      <w:pPr>
        <w:ind w:left="7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">
    <w:nsid w:val="151579CC"/>
    <w:multiLevelType w:val="hybridMultilevel"/>
    <w:tmpl w:val="1E482452"/>
    <w:lvl w:ilvl="0" w:tplc="19AAE942">
      <w:start w:val="1"/>
      <w:numFmt w:val="decimal"/>
      <w:lvlText w:val="%1-"/>
      <w:lvlJc w:val="left"/>
      <w:pPr>
        <w:ind w:left="944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>
    <w:nsid w:val="26222BBE"/>
    <w:multiLevelType w:val="hybridMultilevel"/>
    <w:tmpl w:val="BE66CCF4"/>
    <w:lvl w:ilvl="0" w:tplc="1A3A98DC">
      <w:start w:val="1"/>
      <w:numFmt w:val="decimal"/>
      <w:lvlText w:val="%1-"/>
      <w:lvlJc w:val="left"/>
      <w:pPr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E7452D8"/>
    <w:multiLevelType w:val="hybridMultilevel"/>
    <w:tmpl w:val="27843694"/>
    <w:lvl w:ilvl="0" w:tplc="248C6C1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E9A0CB3"/>
    <w:multiLevelType w:val="hybridMultilevel"/>
    <w:tmpl w:val="B158084C"/>
    <w:lvl w:ilvl="0" w:tplc="0409000D">
      <w:start w:val="1"/>
      <w:numFmt w:val="bullet"/>
      <w:lvlText w:val=""/>
      <w:lvlJc w:val="left"/>
      <w:pPr>
        <w:ind w:left="7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6">
    <w:nsid w:val="3BAF708D"/>
    <w:multiLevelType w:val="hybridMultilevel"/>
    <w:tmpl w:val="DC32FC20"/>
    <w:lvl w:ilvl="0" w:tplc="92261EFA">
      <w:start w:val="1"/>
      <w:numFmt w:val="decimal"/>
      <w:lvlText w:val="%1-"/>
      <w:lvlJc w:val="left"/>
      <w:pPr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C426389"/>
    <w:multiLevelType w:val="hybridMultilevel"/>
    <w:tmpl w:val="980A40F2"/>
    <w:lvl w:ilvl="0" w:tplc="C7687D2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2F625D9"/>
    <w:multiLevelType w:val="hybridMultilevel"/>
    <w:tmpl w:val="E67842F0"/>
    <w:lvl w:ilvl="0" w:tplc="C7687D2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8286359"/>
    <w:multiLevelType w:val="hybridMultilevel"/>
    <w:tmpl w:val="50461924"/>
    <w:lvl w:ilvl="0" w:tplc="0409000D">
      <w:start w:val="1"/>
      <w:numFmt w:val="bullet"/>
      <w:lvlText w:val=""/>
      <w:lvlJc w:val="left"/>
      <w:pPr>
        <w:ind w:left="7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0">
    <w:nsid w:val="508B3A91"/>
    <w:multiLevelType w:val="hybridMultilevel"/>
    <w:tmpl w:val="3BC4532A"/>
    <w:lvl w:ilvl="0" w:tplc="0409000D">
      <w:start w:val="1"/>
      <w:numFmt w:val="bullet"/>
      <w:lvlText w:val=""/>
      <w:lvlJc w:val="left"/>
      <w:pPr>
        <w:ind w:left="40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11">
    <w:nsid w:val="5D525F26"/>
    <w:multiLevelType w:val="hybridMultilevel"/>
    <w:tmpl w:val="2034EDB0"/>
    <w:lvl w:ilvl="0" w:tplc="0409000D">
      <w:start w:val="1"/>
      <w:numFmt w:val="bullet"/>
      <w:lvlText w:val=""/>
      <w:lvlJc w:val="left"/>
      <w:pPr>
        <w:ind w:left="7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2">
    <w:nsid w:val="700242CF"/>
    <w:multiLevelType w:val="hybridMultilevel"/>
    <w:tmpl w:val="2804A428"/>
    <w:lvl w:ilvl="0" w:tplc="83DCFB9C">
      <w:start w:val="1"/>
      <w:numFmt w:val="decimal"/>
      <w:lvlText w:val="%1-"/>
      <w:lvlJc w:val="left"/>
      <w:pPr>
        <w:ind w:left="944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87F01C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>
    <w:nsid w:val="7EE56405"/>
    <w:multiLevelType w:val="hybridMultilevel"/>
    <w:tmpl w:val="6B96E19A"/>
    <w:lvl w:ilvl="0" w:tplc="14D810C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4"/>
  </w:num>
  <w:num w:numId="3">
    <w:abstractNumId w:val="13"/>
  </w:num>
  <w:num w:numId="4">
    <w:abstractNumId w:val="10"/>
  </w:num>
  <w:num w:numId="5">
    <w:abstractNumId w:val="5"/>
  </w:num>
  <w:num w:numId="6">
    <w:abstractNumId w:val="0"/>
  </w:num>
  <w:num w:numId="7">
    <w:abstractNumId w:val="9"/>
  </w:num>
  <w:num w:numId="8">
    <w:abstractNumId w:val="11"/>
  </w:num>
  <w:num w:numId="9">
    <w:abstractNumId w:val="8"/>
  </w:num>
  <w:num w:numId="10">
    <w:abstractNumId w:val="12"/>
  </w:num>
  <w:num w:numId="11">
    <w:abstractNumId w:val="3"/>
  </w:num>
  <w:num w:numId="12">
    <w:abstractNumId w:val="1"/>
  </w:num>
  <w:num w:numId="13">
    <w:abstractNumId w:val="14"/>
  </w:num>
  <w:num w:numId="14">
    <w:abstractNumId w:val="6"/>
  </w:num>
  <w:num w:numId="1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Xgtl4gpxsOt+ohoBwx3rvMSo1L4=" w:salt="cFVGqmvCcE0rM7gj8t+nHA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ADE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64C2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D06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6D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163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C84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5ED6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1B4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5DC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5F9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A7F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045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42D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2B6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18B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4BA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21E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36A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685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179B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8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5C0F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522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0E4A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7F3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0A5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227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BDE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C57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4FE1"/>
    <w:rsid w:val="00825B77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869"/>
    <w:rsid w:val="00837FA7"/>
    <w:rsid w:val="008401DE"/>
    <w:rsid w:val="0084067A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581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3559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86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C7FEB"/>
    <w:rsid w:val="008D0BBD"/>
    <w:rsid w:val="008D130A"/>
    <w:rsid w:val="008D1517"/>
    <w:rsid w:val="008D20B0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59A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2F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1DE4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97C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5A8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3C1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05E"/>
    <w:rsid w:val="00AB7CB3"/>
    <w:rsid w:val="00AB7E54"/>
    <w:rsid w:val="00AB7F38"/>
    <w:rsid w:val="00AC0511"/>
    <w:rsid w:val="00AC1B81"/>
    <w:rsid w:val="00AC232B"/>
    <w:rsid w:val="00AC27A6"/>
    <w:rsid w:val="00AC3E72"/>
    <w:rsid w:val="00AC3F0D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760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3902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ADE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A28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CFB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1B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183"/>
    <w:rsid w:val="00C143C9"/>
    <w:rsid w:val="00C14786"/>
    <w:rsid w:val="00C14F87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1449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A56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0FD0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2DC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0A25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DE5"/>
    <w:rsid w:val="00D804F9"/>
    <w:rsid w:val="00D80508"/>
    <w:rsid w:val="00D81C83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125"/>
    <w:rsid w:val="00DA0D72"/>
    <w:rsid w:val="00DA0EBB"/>
    <w:rsid w:val="00DA1E22"/>
    <w:rsid w:val="00DA208C"/>
    <w:rsid w:val="00DA298C"/>
    <w:rsid w:val="00DA2BBE"/>
    <w:rsid w:val="00DA3626"/>
    <w:rsid w:val="00DA3842"/>
    <w:rsid w:val="00DA3BC7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3E4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072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5A4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67B7A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64C"/>
    <w:rsid w:val="00EA39B4"/>
    <w:rsid w:val="00EA3E76"/>
    <w:rsid w:val="00EA4221"/>
    <w:rsid w:val="00EA4C8A"/>
    <w:rsid w:val="00EA59FE"/>
    <w:rsid w:val="00EA6F2A"/>
    <w:rsid w:val="00EA7C87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19C0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350"/>
    <w:rsid w:val="00F044F1"/>
    <w:rsid w:val="00F045FC"/>
    <w:rsid w:val="00F052C3"/>
    <w:rsid w:val="00F0714F"/>
    <w:rsid w:val="00F071AC"/>
    <w:rsid w:val="00F07434"/>
    <w:rsid w:val="00F079CB"/>
    <w:rsid w:val="00F10AA1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37D0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4F11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2D8C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2A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5998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Table Grid" w:uiPriority="5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 w:qFormat="1"/>
    <w:lsdException w:name="Subtle Reference" w:uiPriority="3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C3F0D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AC3F0D"/>
    <w:rPr>
      <w:rFonts w:ascii="IRYakout" w:hAnsi="IRYakout" w:cs="IRYako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AC3F0D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AC3F0D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DE55A4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qFormat/>
    <w:rsid w:val="00DE55A4"/>
    <w:pPr>
      <w:ind w:left="284"/>
      <w:jc w:val="both"/>
    </w:pPr>
    <w:rPr>
      <w:rFonts w:cs="IRNazli"/>
      <w:szCs w:val="30"/>
    </w:rPr>
  </w:style>
  <w:style w:type="paragraph" w:styleId="TOC3">
    <w:name w:val="toc 3"/>
    <w:basedOn w:val="Normal"/>
    <w:next w:val="Normal"/>
    <w:uiPriority w:val="39"/>
    <w:qFormat/>
    <w:rsid w:val="00DE55A4"/>
    <w:pPr>
      <w:ind w:left="567"/>
      <w:jc w:val="both"/>
    </w:pPr>
    <w:rPr>
      <w:rFonts w:cs="IRNazli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1E5ED6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3"/>
    <w:rsid w:val="001E5ED6"/>
    <w:rPr>
      <w:rFonts w:ascii="mylotus" w:hAnsi="mylotus" w:cs="mylotus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5A5C0F"/>
    <w:pPr>
      <w:spacing w:before="180"/>
      <w:jc w:val="both"/>
      <w:outlineLvl w:val="2"/>
    </w:pPr>
    <w:rPr>
      <w:rFonts w:ascii="IRNazli" w:hAnsi="IRNazli" w:cs="IRNazli"/>
      <w:b/>
      <w:bCs/>
      <w:sz w:val="27"/>
      <w:szCs w:val="27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link w:val="NoSpacingChar"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حاديث"/>
    <w:basedOn w:val="Normal"/>
    <w:link w:val="Char2"/>
    <w:qFormat/>
    <w:rsid w:val="00356045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متن"/>
    <w:basedOn w:val="Normal"/>
    <w:link w:val="Char3"/>
    <w:qFormat/>
    <w:rsid w:val="00C51449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2">
    <w:name w:val="نص أحاديث Char"/>
    <w:link w:val="a5"/>
    <w:rsid w:val="00356045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7">
    <w:name w:val="متن بولد"/>
    <w:basedOn w:val="Normal"/>
    <w:link w:val="Char4"/>
    <w:qFormat/>
    <w:rsid w:val="00D81C83"/>
    <w:pPr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3">
    <w:name w:val="متن Char"/>
    <w:link w:val="a6"/>
    <w:rsid w:val="00C51449"/>
    <w:rPr>
      <w:rFonts w:ascii="IRNazli" w:hAnsi="IRNazli" w:cs="IRNazli"/>
      <w:sz w:val="28"/>
      <w:szCs w:val="28"/>
      <w:lang w:bidi="fa-IR"/>
    </w:rPr>
  </w:style>
  <w:style w:type="paragraph" w:customStyle="1" w:styleId="a8">
    <w:name w:val="آدرس آیات"/>
    <w:basedOn w:val="Normal"/>
    <w:link w:val="Char5"/>
    <w:qFormat/>
    <w:rsid w:val="00AC3F0D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4">
    <w:name w:val="متن بولد Char"/>
    <w:link w:val="a7"/>
    <w:rsid w:val="00D81C83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9">
    <w:name w:val="ترجمه آیات"/>
    <w:basedOn w:val="Normal"/>
    <w:link w:val="Char6"/>
    <w:qFormat/>
    <w:rsid w:val="001E5ED6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5">
    <w:name w:val="آدرس آیات Char"/>
    <w:link w:val="a8"/>
    <w:rsid w:val="00AC3F0D"/>
    <w:rPr>
      <w:rFonts w:ascii="IRNazli" w:hAnsi="IRNazli" w:cs="IRNazli"/>
      <w:sz w:val="24"/>
      <w:szCs w:val="24"/>
    </w:rPr>
  </w:style>
  <w:style w:type="paragraph" w:customStyle="1" w:styleId="aa">
    <w:name w:val="قوسين"/>
    <w:basedOn w:val="Normal"/>
    <w:link w:val="Char7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6">
    <w:name w:val="ترجمه آیات Char"/>
    <w:link w:val="a9"/>
    <w:rsid w:val="001E5ED6"/>
    <w:rPr>
      <w:rFonts w:ascii="IRNazli" w:hAnsi="IRNazli" w:cs="IRNazli"/>
      <w:sz w:val="26"/>
      <w:szCs w:val="26"/>
      <w:lang w:bidi="fa-IR"/>
    </w:rPr>
  </w:style>
  <w:style w:type="paragraph" w:customStyle="1" w:styleId="ab">
    <w:name w:val="پاورقی"/>
    <w:basedOn w:val="Normal"/>
    <w:link w:val="Char8"/>
    <w:qFormat/>
    <w:rsid w:val="00C51449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7">
    <w:name w:val="قوسين Char"/>
    <w:link w:val="aa"/>
    <w:rsid w:val="002925F9"/>
    <w:rPr>
      <w:rFonts w:ascii="Tahoma" w:hAnsi="Tahoma" w:cs="Traditional Arabic"/>
      <w:sz w:val="28"/>
      <w:szCs w:val="28"/>
    </w:rPr>
  </w:style>
  <w:style w:type="paragraph" w:customStyle="1" w:styleId="ac">
    <w:name w:val="پاورقی بولد"/>
    <w:basedOn w:val="Normal"/>
    <w:link w:val="Char9"/>
    <w:rsid w:val="005D7522"/>
    <w:pPr>
      <w:ind w:left="284" w:hanging="284"/>
      <w:jc w:val="both"/>
    </w:pPr>
    <w:rPr>
      <w:rFonts w:ascii="IRNazli" w:hAnsi="IRNazli" w:cs="IRNazli"/>
      <w:b/>
      <w:bCs/>
      <w:sz w:val="20"/>
      <w:szCs w:val="20"/>
      <w:lang w:bidi="fa-IR"/>
    </w:rPr>
  </w:style>
  <w:style w:type="character" w:customStyle="1" w:styleId="Char8">
    <w:name w:val="پاورقی Char"/>
    <w:link w:val="ab"/>
    <w:rsid w:val="00C51449"/>
    <w:rPr>
      <w:rFonts w:ascii="IRNazli" w:hAnsi="IRNazli" w:cs="IRNazli"/>
      <w:sz w:val="24"/>
      <w:szCs w:val="24"/>
      <w:lang w:bidi="fa-IR"/>
    </w:rPr>
  </w:style>
  <w:style w:type="paragraph" w:customStyle="1" w:styleId="ad">
    <w:name w:val="پاورقی عربی"/>
    <w:basedOn w:val="Normal"/>
    <w:link w:val="Chara"/>
    <w:rsid w:val="00AC3F0D"/>
    <w:pPr>
      <w:ind w:firstLine="284"/>
      <w:jc w:val="both"/>
    </w:pPr>
    <w:rPr>
      <w:rFonts w:ascii="mylotus" w:hAnsi="mylotus" w:cs="mylotus"/>
      <w:sz w:val="22"/>
      <w:szCs w:val="22"/>
    </w:rPr>
  </w:style>
  <w:style w:type="character" w:customStyle="1" w:styleId="Char9">
    <w:name w:val="پاورقی بولد Char"/>
    <w:link w:val="ac"/>
    <w:rsid w:val="005D7522"/>
    <w:rPr>
      <w:rFonts w:ascii="IRNazli" w:hAnsi="IRNazli" w:cs="IRNazli"/>
      <w:b/>
      <w:bCs/>
      <w:lang w:bidi="fa-IR"/>
    </w:rPr>
  </w:style>
  <w:style w:type="character" w:customStyle="1" w:styleId="Chara">
    <w:name w:val="پاورقی عربی Char"/>
    <w:link w:val="ad"/>
    <w:rsid w:val="00AC3F0D"/>
    <w:rPr>
      <w:rFonts w:ascii="mylotus" w:hAnsi="mylotus" w:cs="mylotus"/>
      <w:sz w:val="22"/>
      <w:szCs w:val="22"/>
      <w:lang w:bidi="ar-SA"/>
    </w:rPr>
  </w:style>
  <w:style w:type="paragraph" w:customStyle="1" w:styleId="ae">
    <w:name w:val="ترجمه احادیث و اقوال عربی"/>
    <w:basedOn w:val="Normal"/>
    <w:link w:val="Charb"/>
    <w:qFormat/>
    <w:rsid w:val="001E5ED6"/>
    <w:pPr>
      <w:ind w:firstLine="284"/>
      <w:jc w:val="both"/>
    </w:pPr>
    <w:rPr>
      <w:rFonts w:ascii="IRNazli" w:hAnsi="IRNazli" w:cs="IRLotus"/>
      <w:sz w:val="26"/>
      <w:szCs w:val="26"/>
      <w:lang w:bidi="fa-IR"/>
    </w:rPr>
  </w:style>
  <w:style w:type="character" w:customStyle="1" w:styleId="Charb">
    <w:name w:val="ترجمه احادیث و اقوال عربی Char"/>
    <w:link w:val="ae"/>
    <w:rsid w:val="001E5ED6"/>
    <w:rPr>
      <w:rFonts w:ascii="IRNazli" w:hAnsi="IRNazli" w:cs="IRLotus"/>
      <w:sz w:val="26"/>
      <w:szCs w:val="26"/>
      <w:lang w:bidi="fa-IR"/>
    </w:rPr>
  </w:style>
  <w:style w:type="character" w:styleId="FollowedHyperlink">
    <w:name w:val="FollowedHyperlink"/>
    <w:rsid w:val="00D81C83"/>
    <w:rPr>
      <w:color w:val="800080"/>
      <w:u w:val="single"/>
    </w:rPr>
  </w:style>
  <w:style w:type="paragraph" w:customStyle="1" w:styleId="Matn">
    <w:name w:val="Matn"/>
    <w:basedOn w:val="Normal"/>
    <w:link w:val="MatnChar"/>
    <w:rsid w:val="00D81C83"/>
    <w:pPr>
      <w:widowControl w:val="0"/>
      <w:jc w:val="both"/>
    </w:pPr>
    <w:rPr>
      <w:rFonts w:cs="Siaswar Zar"/>
      <w:lang w:bidi="fa-IR"/>
    </w:rPr>
  </w:style>
  <w:style w:type="character" w:customStyle="1" w:styleId="MatnChar">
    <w:name w:val="Matn Char"/>
    <w:link w:val="Matn"/>
    <w:rsid w:val="00D81C83"/>
    <w:rPr>
      <w:rFonts w:cs="Siaswar Zar"/>
      <w:sz w:val="28"/>
      <w:szCs w:val="28"/>
      <w:lang w:bidi="fa-IR"/>
    </w:rPr>
  </w:style>
  <w:style w:type="character" w:styleId="LineNumber">
    <w:name w:val="line number"/>
    <w:rsid w:val="00D81C83"/>
  </w:style>
  <w:style w:type="numbering" w:styleId="111111">
    <w:name w:val="Outline List 2"/>
    <w:basedOn w:val="NoList"/>
    <w:rsid w:val="00D81C83"/>
    <w:pPr>
      <w:numPr>
        <w:numId w:val="3"/>
      </w:numPr>
    </w:pPr>
  </w:style>
  <w:style w:type="character" w:customStyle="1" w:styleId="CharChar2">
    <w:name w:val="Char Char2"/>
    <w:semiHidden/>
    <w:locked/>
    <w:rsid w:val="00D81C83"/>
    <w:rPr>
      <w:rFonts w:ascii="Calibri" w:eastAsia="Calibri" w:hAnsi="Calibri" w:cs="Arial"/>
      <w:sz w:val="22"/>
      <w:szCs w:val="22"/>
      <w:lang w:val="en-US" w:eastAsia="en-US" w:bidi="fa-IR"/>
    </w:rPr>
  </w:style>
  <w:style w:type="character" w:customStyle="1" w:styleId="CharChar">
    <w:name w:val="Char Char"/>
    <w:semiHidden/>
    <w:locked/>
    <w:rsid w:val="00D81C83"/>
    <w:rPr>
      <w:rFonts w:ascii="Tahoma" w:eastAsia="Calibri" w:hAnsi="Tahoma" w:cs="Tahoma"/>
      <w:sz w:val="16"/>
      <w:szCs w:val="16"/>
      <w:lang w:val="en-US" w:eastAsia="en-US" w:bidi="fa-IR"/>
    </w:rPr>
  </w:style>
  <w:style w:type="character" w:styleId="PlaceholderText">
    <w:name w:val="Placeholder Text"/>
    <w:semiHidden/>
    <w:rsid w:val="00D81C83"/>
    <w:rPr>
      <w:color w:val="808080"/>
    </w:rPr>
  </w:style>
  <w:style w:type="paragraph" w:styleId="ListParagraph">
    <w:name w:val="List Paragraph"/>
    <w:basedOn w:val="Normal"/>
    <w:rsid w:val="00D81C83"/>
    <w:pPr>
      <w:ind w:left="720"/>
      <w:contextualSpacing/>
    </w:pPr>
    <w:rPr>
      <w:rFonts w:ascii="Arial" w:hAnsi="Arial" w:cs="Times New Roman"/>
      <w:kern w:val="32"/>
      <w:sz w:val="24"/>
      <w:szCs w:val="24"/>
    </w:rPr>
  </w:style>
  <w:style w:type="character" w:customStyle="1" w:styleId="NoSpacingChar">
    <w:name w:val="No Spacing Char"/>
    <w:link w:val="NoSpacing"/>
    <w:rsid w:val="00D81C83"/>
    <w:rPr>
      <w:rFonts w:cs="B Zar"/>
      <w:sz w:val="28"/>
      <w:szCs w:val="28"/>
    </w:rPr>
  </w:style>
  <w:style w:type="character" w:styleId="SubtleEmphasis">
    <w:name w:val="Subtle Emphasis"/>
    <w:rsid w:val="00D81C83"/>
    <w:rPr>
      <w:i/>
      <w:iCs/>
      <w:color w:val="808080"/>
    </w:rPr>
  </w:style>
  <w:style w:type="character" w:customStyle="1" w:styleId="CharChar6">
    <w:name w:val="Char Char6"/>
    <w:rsid w:val="00D81C83"/>
    <w:rPr>
      <w:rFonts w:ascii="Arial" w:hAnsi="Arial" w:cs="Arial"/>
      <w:b/>
      <w:bCs/>
      <w:kern w:val="32"/>
      <w:sz w:val="32"/>
      <w:szCs w:val="32"/>
      <w:lang w:bidi="ar-SA"/>
    </w:rPr>
  </w:style>
  <w:style w:type="paragraph" w:styleId="Quote">
    <w:name w:val="Quote"/>
    <w:basedOn w:val="Normal"/>
    <w:next w:val="Normal"/>
    <w:link w:val="QuoteChar"/>
    <w:rsid w:val="00D81C83"/>
    <w:pPr>
      <w:spacing w:after="200" w:line="276" w:lineRule="auto"/>
    </w:pPr>
    <w:rPr>
      <w:rFonts w:ascii="Calibri" w:eastAsia="Calibri" w:hAnsi="Calibri" w:cs="Arial"/>
      <w:i/>
      <w:iCs/>
      <w:color w:val="000000"/>
      <w:sz w:val="22"/>
      <w:szCs w:val="22"/>
      <w:lang w:bidi="fa-IR"/>
    </w:rPr>
  </w:style>
  <w:style w:type="character" w:customStyle="1" w:styleId="QuoteChar">
    <w:name w:val="Quote Char"/>
    <w:link w:val="Quote"/>
    <w:rsid w:val="00D81C83"/>
    <w:rPr>
      <w:rFonts w:ascii="Calibri" w:eastAsia="Calibri" w:hAnsi="Calibri" w:cs="Arial"/>
      <w:i/>
      <w:iCs/>
      <w:color w:val="000000"/>
      <w:sz w:val="22"/>
      <w:szCs w:val="22"/>
      <w:lang w:bidi="fa-IR"/>
    </w:rPr>
  </w:style>
  <w:style w:type="character" w:styleId="BookTitle">
    <w:name w:val="Book Title"/>
    <w:rsid w:val="00D81C83"/>
    <w:rPr>
      <w:b/>
      <w:bCs/>
      <w:smallCaps/>
      <w:spacing w:val="5"/>
    </w:rPr>
  </w:style>
  <w:style w:type="character" w:customStyle="1" w:styleId="CharChar5">
    <w:name w:val="Char Char5"/>
    <w:rsid w:val="00D81C83"/>
    <w:rPr>
      <w:sz w:val="24"/>
      <w:szCs w:val="24"/>
      <w:lang w:bidi="ar-SA"/>
    </w:rPr>
  </w:style>
  <w:style w:type="character" w:customStyle="1" w:styleId="CharChar4">
    <w:name w:val="Char Char4"/>
    <w:rsid w:val="00D81C83"/>
    <w:rPr>
      <w:rFonts w:ascii="Calibri" w:eastAsia="Calibri" w:hAnsi="Calibri" w:cs="Arial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rsid w:val="00D81C83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 w:cs="Arial"/>
      <w:b/>
      <w:bCs/>
      <w:i/>
      <w:iCs/>
      <w:color w:val="4F81BD"/>
      <w:sz w:val="22"/>
      <w:szCs w:val="22"/>
      <w:lang w:bidi="fa-IR"/>
    </w:rPr>
  </w:style>
  <w:style w:type="character" w:customStyle="1" w:styleId="IntenseQuoteChar">
    <w:name w:val="Intense Quote Char"/>
    <w:link w:val="IntenseQuote"/>
    <w:rsid w:val="00D81C83"/>
    <w:rPr>
      <w:rFonts w:ascii="Calibri" w:eastAsia="Calibri" w:hAnsi="Calibri" w:cs="Arial"/>
      <w:b/>
      <w:bCs/>
      <w:i/>
      <w:iCs/>
      <w:color w:val="4F81BD"/>
      <w:sz w:val="22"/>
      <w:szCs w:val="22"/>
      <w:lang w:bidi="fa-IR"/>
    </w:rPr>
  </w:style>
  <w:style w:type="character" w:styleId="IntenseReference">
    <w:name w:val="Intense Reference"/>
    <w:rsid w:val="00D81C83"/>
    <w:rPr>
      <w:b/>
      <w:bCs/>
      <w:smallCaps/>
      <w:color w:val="C0504D"/>
      <w:spacing w:val="5"/>
      <w:u w:val="single"/>
    </w:rPr>
  </w:style>
  <w:style w:type="table" w:styleId="TableSimple1">
    <w:name w:val="Table Simple 1"/>
    <w:basedOn w:val="TableNormal"/>
    <w:rsid w:val="00D81C83"/>
    <w:pPr>
      <w:bidi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D81C83"/>
    <w:pPr>
      <w:bidi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rsid w:val="00D81C83"/>
    <w:rPr>
      <w:b/>
      <w:bCs/>
    </w:rPr>
  </w:style>
  <w:style w:type="paragraph" w:customStyle="1" w:styleId="af">
    <w:name w:val="عربی"/>
    <w:basedOn w:val="Normal"/>
    <w:link w:val="Charc"/>
    <w:rsid w:val="00D81C83"/>
    <w:pPr>
      <w:tabs>
        <w:tab w:val="right" w:pos="191"/>
      </w:tabs>
      <w:ind w:left="49"/>
      <w:jc w:val="center"/>
    </w:pPr>
    <w:rPr>
      <w:rFonts w:ascii="Arabic Typesetting" w:eastAsia="Calibri" w:hAnsi="Arabic Typesetting" w:cs="Arabic Typesetting"/>
      <w:sz w:val="44"/>
      <w:szCs w:val="44"/>
      <w:lang w:bidi="fa-IR"/>
    </w:rPr>
  </w:style>
  <w:style w:type="character" w:customStyle="1" w:styleId="Charc">
    <w:name w:val="عربی Char"/>
    <w:link w:val="af"/>
    <w:rsid w:val="00D81C83"/>
    <w:rPr>
      <w:rFonts w:ascii="Arabic Typesetting" w:eastAsia="Calibri" w:hAnsi="Arabic Typesetting" w:cs="Arabic Typesetting"/>
      <w:sz w:val="44"/>
      <w:szCs w:val="44"/>
      <w:lang w:bidi="fa-IR"/>
    </w:rPr>
  </w:style>
  <w:style w:type="paragraph" w:customStyle="1" w:styleId="af0">
    <w:name w:val="پا"/>
    <w:basedOn w:val="ab"/>
    <w:link w:val="Chard"/>
    <w:rsid w:val="00D81C83"/>
    <w:pPr>
      <w:ind w:firstLine="0"/>
    </w:pPr>
    <w:rPr>
      <w:rFonts w:ascii="Calibri" w:eastAsia="Calibri" w:hAnsi="Calibri" w:cs="B Badr"/>
    </w:rPr>
  </w:style>
  <w:style w:type="character" w:customStyle="1" w:styleId="Chard">
    <w:name w:val="پا Char"/>
    <w:link w:val="af0"/>
    <w:rsid w:val="00D81C83"/>
    <w:rPr>
      <w:rFonts w:ascii="Calibri" w:eastAsia="Calibri" w:hAnsi="Calibri" w:cs="B Badr"/>
      <w:sz w:val="24"/>
      <w:szCs w:val="24"/>
      <w:lang w:bidi="fa-IR"/>
    </w:rPr>
  </w:style>
  <w:style w:type="paragraph" w:customStyle="1" w:styleId="af1">
    <w:name w:val="آیات"/>
    <w:basedOn w:val="a6"/>
    <w:link w:val="Chare"/>
    <w:qFormat/>
    <w:rsid w:val="00D81C83"/>
    <w:pPr>
      <w:tabs>
        <w:tab w:val="right" w:pos="191"/>
      </w:tabs>
      <w:ind w:left="567" w:firstLine="0"/>
    </w:pPr>
    <w:rPr>
      <w:rFonts w:ascii="KFGQPC Uthmanic Script HAFS" w:eastAsia="Calibri" w:hAnsi="IranNastaliq" w:cs="KFGQPC Uthmanic Script HAFS"/>
      <w:color w:val="000000"/>
    </w:rPr>
  </w:style>
  <w:style w:type="character" w:customStyle="1" w:styleId="Chare">
    <w:name w:val="آیات Char"/>
    <w:link w:val="af1"/>
    <w:rsid w:val="00D81C83"/>
    <w:rPr>
      <w:rFonts w:ascii="KFGQPC Uthmanic Script HAFS" w:eastAsia="Calibri" w:hAnsi="IranNastaliq" w:cs="KFGQPC Uthmanic Script HAFS"/>
      <w:color w:val="000000"/>
      <w:sz w:val="28"/>
      <w:szCs w:val="28"/>
      <w:lang w:bidi="fa-IR"/>
    </w:rPr>
  </w:style>
  <w:style w:type="paragraph" w:customStyle="1" w:styleId="af2">
    <w:name w:val="پاورقی آیات"/>
    <w:basedOn w:val="a6"/>
    <w:link w:val="Charf"/>
    <w:qFormat/>
    <w:rsid w:val="005D7522"/>
    <w:pPr>
      <w:ind w:left="284" w:hanging="284"/>
    </w:pPr>
    <w:rPr>
      <w:rFonts w:ascii="KFGQPC Uthmanic Script HAFS" w:hAnsi="KFGQPC Uthmanic Script HAFS" w:cs="KFGQPC Uthmanic Script HAFS"/>
      <w:sz w:val="24"/>
      <w:szCs w:val="24"/>
    </w:rPr>
  </w:style>
  <w:style w:type="character" w:customStyle="1" w:styleId="Charf">
    <w:name w:val="پاورقی آیات Char"/>
    <w:link w:val="af2"/>
    <w:rsid w:val="005D7522"/>
    <w:rPr>
      <w:rFonts w:ascii="KFGQPC Uthmanic Script HAFS" w:hAnsi="KFGQPC Uthmanic Script HAFS" w:cs="KFGQPC Uthmanic Script HAFS"/>
      <w:sz w:val="24"/>
      <w:szCs w:val="24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Table Grid" w:uiPriority="5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 w:qFormat="1"/>
    <w:lsdException w:name="Subtle Reference" w:uiPriority="3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C3F0D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AC3F0D"/>
    <w:rPr>
      <w:rFonts w:ascii="IRYakout" w:hAnsi="IRYakout" w:cs="IRYako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AC3F0D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AC3F0D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DE55A4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qFormat/>
    <w:rsid w:val="00DE55A4"/>
    <w:pPr>
      <w:ind w:left="284"/>
      <w:jc w:val="both"/>
    </w:pPr>
    <w:rPr>
      <w:rFonts w:cs="IRNazli"/>
      <w:szCs w:val="30"/>
    </w:rPr>
  </w:style>
  <w:style w:type="paragraph" w:styleId="TOC3">
    <w:name w:val="toc 3"/>
    <w:basedOn w:val="Normal"/>
    <w:next w:val="Normal"/>
    <w:uiPriority w:val="39"/>
    <w:qFormat/>
    <w:rsid w:val="00DE55A4"/>
    <w:pPr>
      <w:ind w:left="567"/>
      <w:jc w:val="both"/>
    </w:pPr>
    <w:rPr>
      <w:rFonts w:cs="IRNazli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1E5ED6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3"/>
    <w:rsid w:val="001E5ED6"/>
    <w:rPr>
      <w:rFonts w:ascii="mylotus" w:hAnsi="mylotus" w:cs="mylotus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5A5C0F"/>
    <w:pPr>
      <w:spacing w:before="180"/>
      <w:jc w:val="both"/>
      <w:outlineLvl w:val="2"/>
    </w:pPr>
    <w:rPr>
      <w:rFonts w:ascii="IRNazli" w:hAnsi="IRNazli" w:cs="IRNazli"/>
      <w:b/>
      <w:bCs/>
      <w:sz w:val="27"/>
      <w:szCs w:val="27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link w:val="NoSpacingChar"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حاديث"/>
    <w:basedOn w:val="Normal"/>
    <w:link w:val="Char2"/>
    <w:qFormat/>
    <w:rsid w:val="00356045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متن"/>
    <w:basedOn w:val="Normal"/>
    <w:link w:val="Char3"/>
    <w:qFormat/>
    <w:rsid w:val="00C51449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2">
    <w:name w:val="نص أحاديث Char"/>
    <w:link w:val="a5"/>
    <w:rsid w:val="00356045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7">
    <w:name w:val="متن بولد"/>
    <w:basedOn w:val="Normal"/>
    <w:link w:val="Char4"/>
    <w:qFormat/>
    <w:rsid w:val="00D81C83"/>
    <w:pPr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3">
    <w:name w:val="متن Char"/>
    <w:link w:val="a6"/>
    <w:rsid w:val="00C51449"/>
    <w:rPr>
      <w:rFonts w:ascii="IRNazli" w:hAnsi="IRNazli" w:cs="IRNazli"/>
      <w:sz w:val="28"/>
      <w:szCs w:val="28"/>
      <w:lang w:bidi="fa-IR"/>
    </w:rPr>
  </w:style>
  <w:style w:type="paragraph" w:customStyle="1" w:styleId="a8">
    <w:name w:val="آدرس آیات"/>
    <w:basedOn w:val="Normal"/>
    <w:link w:val="Char5"/>
    <w:qFormat/>
    <w:rsid w:val="00AC3F0D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4">
    <w:name w:val="متن بولد Char"/>
    <w:link w:val="a7"/>
    <w:rsid w:val="00D81C83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9">
    <w:name w:val="ترجمه آیات"/>
    <w:basedOn w:val="Normal"/>
    <w:link w:val="Char6"/>
    <w:qFormat/>
    <w:rsid w:val="001E5ED6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5">
    <w:name w:val="آدرس آیات Char"/>
    <w:link w:val="a8"/>
    <w:rsid w:val="00AC3F0D"/>
    <w:rPr>
      <w:rFonts w:ascii="IRNazli" w:hAnsi="IRNazli" w:cs="IRNazli"/>
      <w:sz w:val="24"/>
      <w:szCs w:val="24"/>
    </w:rPr>
  </w:style>
  <w:style w:type="paragraph" w:customStyle="1" w:styleId="aa">
    <w:name w:val="قوسين"/>
    <w:basedOn w:val="Normal"/>
    <w:link w:val="Char7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6">
    <w:name w:val="ترجمه آیات Char"/>
    <w:link w:val="a9"/>
    <w:rsid w:val="001E5ED6"/>
    <w:rPr>
      <w:rFonts w:ascii="IRNazli" w:hAnsi="IRNazli" w:cs="IRNazli"/>
      <w:sz w:val="26"/>
      <w:szCs w:val="26"/>
      <w:lang w:bidi="fa-IR"/>
    </w:rPr>
  </w:style>
  <w:style w:type="paragraph" w:customStyle="1" w:styleId="ab">
    <w:name w:val="پاورقی"/>
    <w:basedOn w:val="Normal"/>
    <w:link w:val="Char8"/>
    <w:qFormat/>
    <w:rsid w:val="00C51449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7">
    <w:name w:val="قوسين Char"/>
    <w:link w:val="aa"/>
    <w:rsid w:val="002925F9"/>
    <w:rPr>
      <w:rFonts w:ascii="Tahoma" w:hAnsi="Tahoma" w:cs="Traditional Arabic"/>
      <w:sz w:val="28"/>
      <w:szCs w:val="28"/>
    </w:rPr>
  </w:style>
  <w:style w:type="paragraph" w:customStyle="1" w:styleId="ac">
    <w:name w:val="پاورقی بولد"/>
    <w:basedOn w:val="Normal"/>
    <w:link w:val="Char9"/>
    <w:rsid w:val="005D7522"/>
    <w:pPr>
      <w:ind w:left="284" w:hanging="284"/>
      <w:jc w:val="both"/>
    </w:pPr>
    <w:rPr>
      <w:rFonts w:ascii="IRNazli" w:hAnsi="IRNazli" w:cs="IRNazli"/>
      <w:b/>
      <w:bCs/>
      <w:sz w:val="20"/>
      <w:szCs w:val="20"/>
      <w:lang w:bidi="fa-IR"/>
    </w:rPr>
  </w:style>
  <w:style w:type="character" w:customStyle="1" w:styleId="Char8">
    <w:name w:val="پاورقی Char"/>
    <w:link w:val="ab"/>
    <w:rsid w:val="00C51449"/>
    <w:rPr>
      <w:rFonts w:ascii="IRNazli" w:hAnsi="IRNazli" w:cs="IRNazli"/>
      <w:sz w:val="24"/>
      <w:szCs w:val="24"/>
      <w:lang w:bidi="fa-IR"/>
    </w:rPr>
  </w:style>
  <w:style w:type="paragraph" w:customStyle="1" w:styleId="ad">
    <w:name w:val="پاورقی عربی"/>
    <w:basedOn w:val="Normal"/>
    <w:link w:val="Chara"/>
    <w:rsid w:val="00AC3F0D"/>
    <w:pPr>
      <w:ind w:firstLine="284"/>
      <w:jc w:val="both"/>
    </w:pPr>
    <w:rPr>
      <w:rFonts w:ascii="mylotus" w:hAnsi="mylotus" w:cs="mylotus"/>
      <w:sz w:val="22"/>
      <w:szCs w:val="22"/>
    </w:rPr>
  </w:style>
  <w:style w:type="character" w:customStyle="1" w:styleId="Char9">
    <w:name w:val="پاورقی بولد Char"/>
    <w:link w:val="ac"/>
    <w:rsid w:val="005D7522"/>
    <w:rPr>
      <w:rFonts w:ascii="IRNazli" w:hAnsi="IRNazli" w:cs="IRNazli"/>
      <w:b/>
      <w:bCs/>
      <w:lang w:bidi="fa-IR"/>
    </w:rPr>
  </w:style>
  <w:style w:type="character" w:customStyle="1" w:styleId="Chara">
    <w:name w:val="پاورقی عربی Char"/>
    <w:link w:val="ad"/>
    <w:rsid w:val="00AC3F0D"/>
    <w:rPr>
      <w:rFonts w:ascii="mylotus" w:hAnsi="mylotus" w:cs="mylotus"/>
      <w:sz w:val="22"/>
      <w:szCs w:val="22"/>
      <w:lang w:bidi="ar-SA"/>
    </w:rPr>
  </w:style>
  <w:style w:type="paragraph" w:customStyle="1" w:styleId="ae">
    <w:name w:val="ترجمه احادیث و اقوال عربی"/>
    <w:basedOn w:val="Normal"/>
    <w:link w:val="Charb"/>
    <w:qFormat/>
    <w:rsid w:val="001E5ED6"/>
    <w:pPr>
      <w:ind w:firstLine="284"/>
      <w:jc w:val="both"/>
    </w:pPr>
    <w:rPr>
      <w:rFonts w:ascii="IRNazli" w:hAnsi="IRNazli" w:cs="IRLotus"/>
      <w:sz w:val="26"/>
      <w:szCs w:val="26"/>
      <w:lang w:bidi="fa-IR"/>
    </w:rPr>
  </w:style>
  <w:style w:type="character" w:customStyle="1" w:styleId="Charb">
    <w:name w:val="ترجمه احادیث و اقوال عربی Char"/>
    <w:link w:val="ae"/>
    <w:rsid w:val="001E5ED6"/>
    <w:rPr>
      <w:rFonts w:ascii="IRNazli" w:hAnsi="IRNazli" w:cs="IRLotus"/>
      <w:sz w:val="26"/>
      <w:szCs w:val="26"/>
      <w:lang w:bidi="fa-IR"/>
    </w:rPr>
  </w:style>
  <w:style w:type="character" w:styleId="FollowedHyperlink">
    <w:name w:val="FollowedHyperlink"/>
    <w:rsid w:val="00D81C83"/>
    <w:rPr>
      <w:color w:val="800080"/>
      <w:u w:val="single"/>
    </w:rPr>
  </w:style>
  <w:style w:type="paragraph" w:customStyle="1" w:styleId="Matn">
    <w:name w:val="Matn"/>
    <w:basedOn w:val="Normal"/>
    <w:link w:val="MatnChar"/>
    <w:rsid w:val="00D81C83"/>
    <w:pPr>
      <w:widowControl w:val="0"/>
      <w:jc w:val="both"/>
    </w:pPr>
    <w:rPr>
      <w:rFonts w:cs="Siaswar Zar"/>
      <w:lang w:bidi="fa-IR"/>
    </w:rPr>
  </w:style>
  <w:style w:type="character" w:customStyle="1" w:styleId="MatnChar">
    <w:name w:val="Matn Char"/>
    <w:link w:val="Matn"/>
    <w:rsid w:val="00D81C83"/>
    <w:rPr>
      <w:rFonts w:cs="Siaswar Zar"/>
      <w:sz w:val="28"/>
      <w:szCs w:val="28"/>
      <w:lang w:bidi="fa-IR"/>
    </w:rPr>
  </w:style>
  <w:style w:type="character" w:styleId="LineNumber">
    <w:name w:val="line number"/>
    <w:rsid w:val="00D81C83"/>
  </w:style>
  <w:style w:type="numbering" w:styleId="111111">
    <w:name w:val="Outline List 2"/>
    <w:basedOn w:val="NoList"/>
    <w:rsid w:val="00D81C83"/>
    <w:pPr>
      <w:numPr>
        <w:numId w:val="3"/>
      </w:numPr>
    </w:pPr>
  </w:style>
  <w:style w:type="character" w:customStyle="1" w:styleId="CharChar2">
    <w:name w:val="Char Char2"/>
    <w:semiHidden/>
    <w:locked/>
    <w:rsid w:val="00D81C83"/>
    <w:rPr>
      <w:rFonts w:ascii="Calibri" w:eastAsia="Calibri" w:hAnsi="Calibri" w:cs="Arial"/>
      <w:sz w:val="22"/>
      <w:szCs w:val="22"/>
      <w:lang w:val="en-US" w:eastAsia="en-US" w:bidi="fa-IR"/>
    </w:rPr>
  </w:style>
  <w:style w:type="character" w:customStyle="1" w:styleId="CharChar">
    <w:name w:val="Char Char"/>
    <w:semiHidden/>
    <w:locked/>
    <w:rsid w:val="00D81C83"/>
    <w:rPr>
      <w:rFonts w:ascii="Tahoma" w:eastAsia="Calibri" w:hAnsi="Tahoma" w:cs="Tahoma"/>
      <w:sz w:val="16"/>
      <w:szCs w:val="16"/>
      <w:lang w:val="en-US" w:eastAsia="en-US" w:bidi="fa-IR"/>
    </w:rPr>
  </w:style>
  <w:style w:type="character" w:styleId="PlaceholderText">
    <w:name w:val="Placeholder Text"/>
    <w:semiHidden/>
    <w:rsid w:val="00D81C83"/>
    <w:rPr>
      <w:color w:val="808080"/>
    </w:rPr>
  </w:style>
  <w:style w:type="paragraph" w:styleId="ListParagraph">
    <w:name w:val="List Paragraph"/>
    <w:basedOn w:val="Normal"/>
    <w:rsid w:val="00D81C83"/>
    <w:pPr>
      <w:ind w:left="720"/>
      <w:contextualSpacing/>
    </w:pPr>
    <w:rPr>
      <w:rFonts w:ascii="Arial" w:hAnsi="Arial" w:cs="Times New Roman"/>
      <w:kern w:val="32"/>
      <w:sz w:val="24"/>
      <w:szCs w:val="24"/>
    </w:rPr>
  </w:style>
  <w:style w:type="character" w:customStyle="1" w:styleId="NoSpacingChar">
    <w:name w:val="No Spacing Char"/>
    <w:link w:val="NoSpacing"/>
    <w:rsid w:val="00D81C83"/>
    <w:rPr>
      <w:rFonts w:cs="B Zar"/>
      <w:sz w:val="28"/>
      <w:szCs w:val="28"/>
    </w:rPr>
  </w:style>
  <w:style w:type="character" w:styleId="SubtleEmphasis">
    <w:name w:val="Subtle Emphasis"/>
    <w:rsid w:val="00D81C83"/>
    <w:rPr>
      <w:i/>
      <w:iCs/>
      <w:color w:val="808080"/>
    </w:rPr>
  </w:style>
  <w:style w:type="character" w:customStyle="1" w:styleId="CharChar6">
    <w:name w:val="Char Char6"/>
    <w:rsid w:val="00D81C83"/>
    <w:rPr>
      <w:rFonts w:ascii="Arial" w:hAnsi="Arial" w:cs="Arial"/>
      <w:b/>
      <w:bCs/>
      <w:kern w:val="32"/>
      <w:sz w:val="32"/>
      <w:szCs w:val="32"/>
      <w:lang w:bidi="ar-SA"/>
    </w:rPr>
  </w:style>
  <w:style w:type="paragraph" w:styleId="Quote">
    <w:name w:val="Quote"/>
    <w:basedOn w:val="Normal"/>
    <w:next w:val="Normal"/>
    <w:link w:val="QuoteChar"/>
    <w:rsid w:val="00D81C83"/>
    <w:pPr>
      <w:spacing w:after="200" w:line="276" w:lineRule="auto"/>
    </w:pPr>
    <w:rPr>
      <w:rFonts w:ascii="Calibri" w:eastAsia="Calibri" w:hAnsi="Calibri" w:cs="Arial"/>
      <w:i/>
      <w:iCs/>
      <w:color w:val="000000"/>
      <w:sz w:val="22"/>
      <w:szCs w:val="22"/>
      <w:lang w:bidi="fa-IR"/>
    </w:rPr>
  </w:style>
  <w:style w:type="character" w:customStyle="1" w:styleId="QuoteChar">
    <w:name w:val="Quote Char"/>
    <w:link w:val="Quote"/>
    <w:rsid w:val="00D81C83"/>
    <w:rPr>
      <w:rFonts w:ascii="Calibri" w:eastAsia="Calibri" w:hAnsi="Calibri" w:cs="Arial"/>
      <w:i/>
      <w:iCs/>
      <w:color w:val="000000"/>
      <w:sz w:val="22"/>
      <w:szCs w:val="22"/>
      <w:lang w:bidi="fa-IR"/>
    </w:rPr>
  </w:style>
  <w:style w:type="character" w:styleId="BookTitle">
    <w:name w:val="Book Title"/>
    <w:rsid w:val="00D81C83"/>
    <w:rPr>
      <w:b/>
      <w:bCs/>
      <w:smallCaps/>
      <w:spacing w:val="5"/>
    </w:rPr>
  </w:style>
  <w:style w:type="character" w:customStyle="1" w:styleId="CharChar5">
    <w:name w:val="Char Char5"/>
    <w:rsid w:val="00D81C83"/>
    <w:rPr>
      <w:sz w:val="24"/>
      <w:szCs w:val="24"/>
      <w:lang w:bidi="ar-SA"/>
    </w:rPr>
  </w:style>
  <w:style w:type="character" w:customStyle="1" w:styleId="CharChar4">
    <w:name w:val="Char Char4"/>
    <w:rsid w:val="00D81C83"/>
    <w:rPr>
      <w:rFonts w:ascii="Calibri" w:eastAsia="Calibri" w:hAnsi="Calibri" w:cs="Arial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rsid w:val="00D81C83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 w:cs="Arial"/>
      <w:b/>
      <w:bCs/>
      <w:i/>
      <w:iCs/>
      <w:color w:val="4F81BD"/>
      <w:sz w:val="22"/>
      <w:szCs w:val="22"/>
      <w:lang w:bidi="fa-IR"/>
    </w:rPr>
  </w:style>
  <w:style w:type="character" w:customStyle="1" w:styleId="IntenseQuoteChar">
    <w:name w:val="Intense Quote Char"/>
    <w:link w:val="IntenseQuote"/>
    <w:rsid w:val="00D81C83"/>
    <w:rPr>
      <w:rFonts w:ascii="Calibri" w:eastAsia="Calibri" w:hAnsi="Calibri" w:cs="Arial"/>
      <w:b/>
      <w:bCs/>
      <w:i/>
      <w:iCs/>
      <w:color w:val="4F81BD"/>
      <w:sz w:val="22"/>
      <w:szCs w:val="22"/>
      <w:lang w:bidi="fa-IR"/>
    </w:rPr>
  </w:style>
  <w:style w:type="character" w:styleId="IntenseReference">
    <w:name w:val="Intense Reference"/>
    <w:rsid w:val="00D81C83"/>
    <w:rPr>
      <w:b/>
      <w:bCs/>
      <w:smallCaps/>
      <w:color w:val="C0504D"/>
      <w:spacing w:val="5"/>
      <w:u w:val="single"/>
    </w:rPr>
  </w:style>
  <w:style w:type="table" w:styleId="TableSimple1">
    <w:name w:val="Table Simple 1"/>
    <w:basedOn w:val="TableNormal"/>
    <w:rsid w:val="00D81C83"/>
    <w:pPr>
      <w:bidi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D81C83"/>
    <w:pPr>
      <w:bidi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rsid w:val="00D81C83"/>
    <w:rPr>
      <w:b/>
      <w:bCs/>
    </w:rPr>
  </w:style>
  <w:style w:type="paragraph" w:customStyle="1" w:styleId="af">
    <w:name w:val="عربی"/>
    <w:basedOn w:val="Normal"/>
    <w:link w:val="Charc"/>
    <w:rsid w:val="00D81C83"/>
    <w:pPr>
      <w:tabs>
        <w:tab w:val="right" w:pos="191"/>
      </w:tabs>
      <w:ind w:left="49"/>
      <w:jc w:val="center"/>
    </w:pPr>
    <w:rPr>
      <w:rFonts w:ascii="Arabic Typesetting" w:eastAsia="Calibri" w:hAnsi="Arabic Typesetting" w:cs="Arabic Typesetting"/>
      <w:sz w:val="44"/>
      <w:szCs w:val="44"/>
      <w:lang w:bidi="fa-IR"/>
    </w:rPr>
  </w:style>
  <w:style w:type="character" w:customStyle="1" w:styleId="Charc">
    <w:name w:val="عربی Char"/>
    <w:link w:val="af"/>
    <w:rsid w:val="00D81C83"/>
    <w:rPr>
      <w:rFonts w:ascii="Arabic Typesetting" w:eastAsia="Calibri" w:hAnsi="Arabic Typesetting" w:cs="Arabic Typesetting"/>
      <w:sz w:val="44"/>
      <w:szCs w:val="44"/>
      <w:lang w:bidi="fa-IR"/>
    </w:rPr>
  </w:style>
  <w:style w:type="paragraph" w:customStyle="1" w:styleId="af0">
    <w:name w:val="پا"/>
    <w:basedOn w:val="ab"/>
    <w:link w:val="Chard"/>
    <w:rsid w:val="00D81C83"/>
    <w:pPr>
      <w:ind w:firstLine="0"/>
    </w:pPr>
    <w:rPr>
      <w:rFonts w:ascii="Calibri" w:eastAsia="Calibri" w:hAnsi="Calibri" w:cs="B Badr"/>
    </w:rPr>
  </w:style>
  <w:style w:type="character" w:customStyle="1" w:styleId="Chard">
    <w:name w:val="پا Char"/>
    <w:link w:val="af0"/>
    <w:rsid w:val="00D81C83"/>
    <w:rPr>
      <w:rFonts w:ascii="Calibri" w:eastAsia="Calibri" w:hAnsi="Calibri" w:cs="B Badr"/>
      <w:sz w:val="24"/>
      <w:szCs w:val="24"/>
      <w:lang w:bidi="fa-IR"/>
    </w:rPr>
  </w:style>
  <w:style w:type="paragraph" w:customStyle="1" w:styleId="af1">
    <w:name w:val="آیات"/>
    <w:basedOn w:val="a6"/>
    <w:link w:val="Chare"/>
    <w:qFormat/>
    <w:rsid w:val="00D81C83"/>
    <w:pPr>
      <w:tabs>
        <w:tab w:val="right" w:pos="191"/>
      </w:tabs>
      <w:ind w:left="567" w:firstLine="0"/>
    </w:pPr>
    <w:rPr>
      <w:rFonts w:ascii="KFGQPC Uthmanic Script HAFS" w:eastAsia="Calibri" w:hAnsi="IranNastaliq" w:cs="KFGQPC Uthmanic Script HAFS"/>
      <w:color w:val="000000"/>
    </w:rPr>
  </w:style>
  <w:style w:type="character" w:customStyle="1" w:styleId="Chare">
    <w:name w:val="آیات Char"/>
    <w:link w:val="af1"/>
    <w:rsid w:val="00D81C83"/>
    <w:rPr>
      <w:rFonts w:ascii="KFGQPC Uthmanic Script HAFS" w:eastAsia="Calibri" w:hAnsi="IranNastaliq" w:cs="KFGQPC Uthmanic Script HAFS"/>
      <w:color w:val="000000"/>
      <w:sz w:val="28"/>
      <w:szCs w:val="28"/>
      <w:lang w:bidi="fa-IR"/>
    </w:rPr>
  </w:style>
  <w:style w:type="paragraph" w:customStyle="1" w:styleId="af2">
    <w:name w:val="پاورقی آیات"/>
    <w:basedOn w:val="a6"/>
    <w:link w:val="Charf"/>
    <w:qFormat/>
    <w:rsid w:val="005D7522"/>
    <w:pPr>
      <w:ind w:left="284" w:hanging="284"/>
    </w:pPr>
    <w:rPr>
      <w:rFonts w:ascii="KFGQPC Uthmanic Script HAFS" w:hAnsi="KFGQPC Uthmanic Script HAFS" w:cs="KFGQPC Uthmanic Script HAFS"/>
      <w:sz w:val="24"/>
      <w:szCs w:val="24"/>
    </w:rPr>
  </w:style>
  <w:style w:type="character" w:customStyle="1" w:styleId="Charf">
    <w:name w:val="پاورقی آیات Char"/>
    <w:link w:val="af2"/>
    <w:rsid w:val="005D7522"/>
    <w:rPr>
      <w:rFonts w:ascii="KFGQPC Uthmanic Script HAFS" w:hAnsi="KFGQPC Uthmanic Script HAFS" w:cs="KFGQPC Uthmanic Script HAFS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26" Type="http://schemas.openxmlformats.org/officeDocument/2006/relationships/header" Target="header13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header" Target="header2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33" Type="http://schemas.openxmlformats.org/officeDocument/2006/relationships/header" Target="header20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29" Type="http://schemas.openxmlformats.org/officeDocument/2006/relationships/header" Target="header1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1.xml"/><Relationship Id="rId32" Type="http://schemas.openxmlformats.org/officeDocument/2006/relationships/header" Target="header19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header" Target="header17.xml"/><Relationship Id="rId35" Type="http://schemas.openxmlformats.org/officeDocument/2006/relationships/header" Target="header2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aidullah\Desktop\&#1589;&#1601;&#1581;&#1607;%20&#1570;&#1585;&#1575;&#1740;&#1740;\&#1705;&#1578;&#1575;&#1576;&#1607;&#1575;&#1740;&#1740;%20&#1705;&#1607;%20&#1575;&#1586;%20&#1591;&#1585;&#1601;%20&#1587;&#1575;&#1740;&#1578;%20&#1576;&#1585;&#1575;&#1740;%20&#1605;&#1606;%20&#1601;&#1585;&#1587;&#1578;&#1575;&#1583;&#1607;%20&#1588;&#1583;&#1607;\1.8.2016\&#1578;&#1605;&#1575;&#1605;%20&#1603;&#1585;&#1583;&#1605;\&#1705;&#1578;&#1575;&#1576;&#1607;&#1575;&#1740;&#1740;%20&#1576;&#1586;&#1585;&#1711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2A129-65C4-424C-92B8-FE1B35B25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کتابهایی بزرگ.dotx</Template>
  <TotalTime>0</TotalTime>
  <Pages>3</Pages>
  <Words>60066</Words>
  <Characters>242071</Characters>
  <Application>Microsoft Office Word</Application>
  <DocSecurity>8</DocSecurity>
  <Lines>5379</Lines>
  <Paragraphs>1525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الوجیز فی عقیدة السلف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300612</CharactersWithSpaces>
  <SharedDoc>false</SharedDoc>
  <HLinks>
    <vt:vector size="264" baseType="variant">
      <vt:variant>
        <vt:i4>2031673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_Toc440144993</vt:lpwstr>
      </vt:variant>
      <vt:variant>
        <vt:i4>2031673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_Toc440144992</vt:lpwstr>
      </vt:variant>
      <vt:variant>
        <vt:i4>2031673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_Toc440144991</vt:lpwstr>
      </vt:variant>
      <vt:variant>
        <vt:i4>2031673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_Toc440144990</vt:lpwstr>
      </vt:variant>
      <vt:variant>
        <vt:i4>1966137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_Toc440144989</vt:lpwstr>
      </vt:variant>
      <vt:variant>
        <vt:i4>1966137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_Toc440144988</vt:lpwstr>
      </vt:variant>
      <vt:variant>
        <vt:i4>1966137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_Toc440144987</vt:lpwstr>
      </vt:variant>
      <vt:variant>
        <vt:i4>1966137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_Toc440144986</vt:lpwstr>
      </vt:variant>
      <vt:variant>
        <vt:i4>1966137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_Toc440144985</vt:lpwstr>
      </vt:variant>
      <vt:variant>
        <vt:i4>1966137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_Toc440144984</vt:lpwstr>
      </vt:variant>
      <vt:variant>
        <vt:i4>1966137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_Toc440144983</vt:lpwstr>
      </vt:variant>
      <vt:variant>
        <vt:i4>1966137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_Toc440144982</vt:lpwstr>
      </vt:variant>
      <vt:variant>
        <vt:i4>1966137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_Toc440144981</vt:lpwstr>
      </vt:variant>
      <vt:variant>
        <vt:i4>1966137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_Toc440144980</vt:lpwstr>
      </vt:variant>
      <vt:variant>
        <vt:i4>1114169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_Toc440144979</vt:lpwstr>
      </vt:variant>
      <vt:variant>
        <vt:i4>1114169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_Toc440144978</vt:lpwstr>
      </vt:variant>
      <vt:variant>
        <vt:i4>1114169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_Toc440144977</vt:lpwstr>
      </vt:variant>
      <vt:variant>
        <vt:i4>1114169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_Toc440144976</vt:lpwstr>
      </vt:variant>
      <vt:variant>
        <vt:i4>1114169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_Toc440144975</vt:lpwstr>
      </vt:variant>
      <vt:variant>
        <vt:i4>1114169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_Toc440144974</vt:lpwstr>
      </vt:variant>
      <vt:variant>
        <vt:i4>1114169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_Toc440144973</vt:lpwstr>
      </vt:variant>
      <vt:variant>
        <vt:i4>1114169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_Toc440144972</vt:lpwstr>
      </vt:variant>
      <vt:variant>
        <vt:i4>1114169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_Toc440144971</vt:lpwstr>
      </vt:variant>
      <vt:variant>
        <vt:i4>1114169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_Toc440144970</vt:lpwstr>
      </vt:variant>
      <vt:variant>
        <vt:i4>1048633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_Toc440144969</vt:lpwstr>
      </vt:variant>
      <vt:variant>
        <vt:i4>1048633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_Toc440144968</vt:lpwstr>
      </vt:variant>
      <vt:variant>
        <vt:i4>1048633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_Toc440144967</vt:lpwstr>
      </vt:variant>
      <vt:variant>
        <vt:i4>1048633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_Toc440144966</vt:lpwstr>
      </vt:variant>
      <vt:variant>
        <vt:i4>1048633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_Toc440144965</vt:lpwstr>
      </vt:variant>
      <vt:variant>
        <vt:i4>1048633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_Toc440144964</vt:lpwstr>
      </vt:variant>
      <vt:variant>
        <vt:i4>1048633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_Toc440144963</vt:lpwstr>
      </vt:variant>
      <vt:variant>
        <vt:i4>1048633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_Toc440144962</vt:lpwstr>
      </vt:variant>
      <vt:variant>
        <vt:i4>1048633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_Toc440144961</vt:lpwstr>
      </vt:variant>
      <vt:variant>
        <vt:i4>1048633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_Toc440144960</vt:lpwstr>
      </vt:variant>
      <vt:variant>
        <vt:i4>1245241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_Toc440144959</vt:lpwstr>
      </vt:variant>
      <vt:variant>
        <vt:i4>1245241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_Toc440144958</vt:lpwstr>
      </vt:variant>
      <vt:variant>
        <vt:i4>1245241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_Toc440144957</vt:lpwstr>
      </vt:variant>
      <vt:variant>
        <vt:i4>1245241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_Toc440144956</vt:lpwstr>
      </vt:variant>
      <vt:variant>
        <vt:i4>1245241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_Toc440144955</vt:lpwstr>
      </vt:variant>
      <vt:variant>
        <vt:i4>1245241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_Toc440144954</vt:lpwstr>
      </vt:variant>
      <vt:variant>
        <vt:i4>1245241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_Toc440144953</vt:lpwstr>
      </vt:variant>
      <vt:variant>
        <vt:i4>1245241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_Toc440144952</vt:lpwstr>
      </vt:variant>
      <vt:variant>
        <vt:i4>1245241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_Toc440144951</vt:lpwstr>
      </vt:variant>
      <vt:variant>
        <vt:i4>7733366</vt:i4>
      </vt:variant>
      <vt:variant>
        <vt:i4>0</vt:i4>
      </vt:variant>
      <vt:variant>
        <vt:i4>0</vt:i4>
      </vt:variant>
      <vt:variant>
        <vt:i4>5</vt:i4>
      </vt:variant>
      <vt:variant>
        <vt:lpwstr>http://www.shabnam.cc/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الوجیز در عقیده سلف صالح</dc:title>
  <dc:subject>مجموعه عقاید اسلامی</dc:subject>
  <dc:creator>محمد گل گمشادزهی; عبدالله بن الحميد الأثري</dc:creator>
  <cp:keywords>کتابخانه; قلم; موحدين; موحدین; کتاب; مكتبة; القلم; العقيدة; qalam; library; http:/qalamlib.com; http:/qalamlibrary.com; http:/mowahedin.com; http:/aqeedeh.com</cp:keywords>
  <dc:description>عقاید صحیح اسلامی را به اختصار بیان می‌کند. نویسنده در این اثر با بهره‌گیری از آیات قرآن کریم و احادیث نبوی ـ صلی الله علیه وسلم ـ مهم‌ترین باورهای دینی اسلام را بر اساس دیدگاه اهل‌سنت و جماعت شرح می‌دهد. وی در آغاز، مفاهیمی همچون «عقیده»، «سَلَف» و «سنت» را تعریف می‌کند؛ سپس مجموعه عقاید فرقۀ ناجیه را در ده اصل کلی شرح می‌دهد. او ابتدا ارکان ششگانۀ ایمان را برمی‌شمارد و آنگاه، دربارۀ مسئله تکفیر و نصوصِ وعده و وعید سخن می‌گوید. وی در ادامۀ کتاب، به مقولۀ دوستی کردن و دشمنی ورزیدن در عقیدۀ اهل سنت می‌پردازد و گروههایی را که در زمرۀ دوستان و دشمنان مسلمانان هستند نام می‌برد. دیگر مباحث کتاب عبارتند از: دیدگاه اهل‌سنت در مورد خواب، جادو، حسد و جن، شیوه‌های استدلال فقهی در عقیدۀ اهل‌سنت، جایگاه صحابه و اهل‌بیت و موضع‌گیری صحیح در موضوع خلافت. نویسنده در دهمین اصل عقیدتی اهل‌سنت به بحث شرک و بدعتگذاری در دین اسلام پرداخته است و توصیه‌های علمای بزرگ اسلام را برای دور ماندن از بدعت بازگو می‌کند. بخش پایانی کتاب نیز از شرایط و اصول صحیح دعوت به عقیدۀ اهل‌سنت سخن می‌گوید.</dc:description>
  <cp:lastModifiedBy>Dell</cp:lastModifiedBy>
  <cp:revision>2</cp:revision>
  <cp:lastPrinted>2004-01-04T11:12:00Z</cp:lastPrinted>
  <dcterms:created xsi:type="dcterms:W3CDTF">2016-07-10T06:41:00Z</dcterms:created>
  <dcterms:modified xsi:type="dcterms:W3CDTF">2016-07-10T06:41:00Z</dcterms:modified>
  <cp:version>1.0 July 2016</cp:version>
</cp:coreProperties>
</file>